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ABDF" w14:textId="0501277F" w:rsidR="00044C8C" w:rsidRDefault="00092799" w:rsidP="00C058E9">
      <w:pPr>
        <w:pStyle w:val="Title"/>
        <w:ind w:firstLine="450"/>
        <w:jc w:val="center"/>
      </w:pPr>
      <w:bookmarkStart w:id="0" w:name="_Hlk214194993"/>
      <w:r>
        <w:rPr>
          <w:b/>
          <w:sz w:val="44"/>
        </w:rPr>
        <w:t xml:space="preserve"> </w:t>
      </w:r>
      <w:r w:rsidR="00313CF9" w:rsidRPr="00313CF9">
        <w:rPr>
          <w:b/>
          <w:sz w:val="44"/>
        </w:rPr>
        <w:t>Sprint 1 Post-Mortem and Refactoring</w:t>
      </w:r>
    </w:p>
    <w:sdt>
      <w:sdtPr>
        <w:rPr>
          <w:rFonts w:asciiTheme="minorHAnsi" w:hAnsiTheme="minorHAnsi"/>
          <w:sz w:val="22"/>
        </w:rPr>
        <w:id w:val="154493961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ADA34A6" w14:textId="77777777" w:rsidR="00044C8C" w:rsidRDefault="00044C8C" w:rsidP="000E1749">
          <w:pPr>
            <w:pStyle w:val="TOCHeading"/>
            <w:ind w:left="450"/>
          </w:pPr>
          <w:r>
            <w:t>Contents</w:t>
          </w:r>
        </w:p>
        <w:p w14:paraId="1A8BE458" w14:textId="2FF51BF2" w:rsidR="00832A75" w:rsidRDefault="00044C8C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643491" w:history="1">
            <w:r w:rsidR="00832A75" w:rsidRPr="001341C2">
              <w:rPr>
                <w:rStyle w:val="Hyperlink"/>
                <w:noProof/>
              </w:rPr>
              <w:t>1</w:t>
            </w:r>
            <w:r w:rsidR="00832A75"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32A75" w:rsidRPr="001341C2">
              <w:rPr>
                <w:rStyle w:val="Hyperlink"/>
                <w:noProof/>
              </w:rPr>
              <w:t>Deliverable</w:t>
            </w:r>
            <w:r w:rsidR="00832A75">
              <w:rPr>
                <w:noProof/>
                <w:webHidden/>
              </w:rPr>
              <w:tab/>
            </w:r>
            <w:r w:rsidR="00832A75">
              <w:rPr>
                <w:noProof/>
                <w:webHidden/>
              </w:rPr>
              <w:fldChar w:fldCharType="begin"/>
            </w:r>
            <w:r w:rsidR="00832A75">
              <w:rPr>
                <w:noProof/>
                <w:webHidden/>
              </w:rPr>
              <w:instrText xml:space="preserve"> PAGEREF _Toc243643491 \h </w:instrText>
            </w:r>
            <w:r w:rsidR="00832A75">
              <w:rPr>
                <w:noProof/>
                <w:webHidden/>
              </w:rPr>
            </w:r>
            <w:r w:rsidR="00832A75">
              <w:rPr>
                <w:noProof/>
                <w:webHidden/>
              </w:rPr>
              <w:fldChar w:fldCharType="separate"/>
            </w:r>
            <w:r w:rsidR="00832A75">
              <w:rPr>
                <w:noProof/>
                <w:webHidden/>
              </w:rPr>
              <w:t>1</w:t>
            </w:r>
            <w:r w:rsidR="00832A75">
              <w:rPr>
                <w:noProof/>
                <w:webHidden/>
              </w:rPr>
              <w:fldChar w:fldCharType="end"/>
            </w:r>
          </w:hyperlink>
        </w:p>
        <w:p w14:paraId="03C3C529" w14:textId="04DC1A61" w:rsidR="00832A75" w:rsidRDefault="00832A75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643492" w:history="1">
            <w:r w:rsidRPr="001341C2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341C2">
              <w:rPr>
                <w:rStyle w:val="Hyperlink"/>
                <w:noProof/>
              </w:rPr>
              <w:t>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_Toc243643492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F6A6C" w14:textId="354DB046" w:rsidR="00832A75" w:rsidRDefault="00832A75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643493" w:history="1">
            <w:r w:rsidRPr="001341C2">
              <w:rPr>
                <w:rStyle w:val="Hyperlink"/>
                <w:noProof/>
              </w:rPr>
              <w:t>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341C2">
              <w:rPr>
                <w:rStyle w:val="Hyperlink"/>
                <w:noProof/>
              </w:rPr>
              <w:t>Prompt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_Toc243643493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40AC34" w14:textId="35527160" w:rsidR="00044C8C" w:rsidRDefault="00044C8C" w:rsidP="001C1F13">
          <w:pPr>
            <w:jc w:val="center"/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0B257827" w14:textId="2CBE9BE4" w:rsidR="00DA27E3" w:rsidRDefault="00D03575" w:rsidP="00DA27E3">
      <w:pPr>
        <w:pStyle w:val="Heading1"/>
      </w:pPr>
      <w:bookmarkStart w:id="1" w:name="_Toc243643491"/>
      <w:r>
        <w:t>Deliverable</w:t>
      </w:r>
      <w:bookmarkEnd w:id="1"/>
    </w:p>
    <w:p w14:paraId="5BB27147" w14:textId="5DA3C416" w:rsidR="00700F72" w:rsidRDefault="00700F72" w:rsidP="00DA27E3">
      <w:pPr>
        <w:pStyle w:val="ListParagraph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>Make a document</w:t>
      </w:r>
      <w:r w:rsidR="00832A75">
        <w:rPr>
          <w:rFonts w:cstheme="minorHAnsi"/>
        </w:rPr>
        <w:t xml:space="preserve"> with the name, </w:t>
      </w:r>
      <w:r w:rsidR="00832A75">
        <w:rPr>
          <w:rFonts w:cstheme="minorHAnsi"/>
          <w:i/>
          <w:iCs/>
        </w:rPr>
        <w:t xml:space="preserve">s1_postmortem_teamX </w:t>
      </w:r>
      <w:r w:rsidR="00832A75">
        <w:rPr>
          <w:rFonts w:cstheme="minorHAnsi"/>
        </w:rPr>
        <w:t>(replace “X” with your team number)</w:t>
      </w:r>
      <w:r w:rsidR="00832A75">
        <w:rPr>
          <w:rFonts w:cstheme="minorHAnsi"/>
        </w:rPr>
        <w:t xml:space="preserve">, </w:t>
      </w:r>
      <w:r w:rsidR="00D03575">
        <w:rPr>
          <w:rFonts w:cstheme="minorHAnsi"/>
        </w:rPr>
        <w:t>paste in the contents of the box below</w:t>
      </w:r>
      <w:r w:rsidR="00832A75">
        <w:rPr>
          <w:rFonts w:cstheme="minorHAnsi"/>
        </w:rPr>
        <w:t xml:space="preserve">, complete the two sections </w:t>
      </w:r>
      <w:r>
        <w:rPr>
          <w:rFonts w:cstheme="minorHAnsi"/>
        </w:rPr>
        <w:t xml:space="preserve">after you have done the </w:t>
      </w:r>
      <w:r w:rsidR="00832A75">
        <w:rPr>
          <w:rFonts w:cstheme="minorHAnsi"/>
        </w:rPr>
        <w:t>code review</w:t>
      </w:r>
      <w:r>
        <w:rPr>
          <w:rFonts w:cstheme="minorHAnsi"/>
        </w:rPr>
        <w:t xml:space="preserve"> described in the next section.</w:t>
      </w:r>
    </w:p>
    <w:p w14:paraId="57E5E234" w14:textId="77777777" w:rsidR="00700F72" w:rsidRDefault="00700F72" w:rsidP="00700F72">
      <w:pPr>
        <w:pStyle w:val="ListParagraph"/>
        <w:rPr>
          <w:rFonts w:cstheme="minorHAnsi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70"/>
      </w:tblGrid>
      <w:tr w:rsidR="00700F72" w14:paraId="2949E7F9" w14:textId="77777777" w:rsidTr="00700F72">
        <w:tc>
          <w:tcPr>
            <w:tcW w:w="10790" w:type="dxa"/>
          </w:tcPr>
          <w:p w14:paraId="31A7071C" w14:textId="77777777" w:rsidR="00700F72" w:rsidRPr="00700F72" w:rsidRDefault="00700F72" w:rsidP="00700F72">
            <w:pPr>
              <w:pStyle w:val="ListParagraph"/>
              <w:ind w:left="0"/>
              <w:rPr>
                <w:rFonts w:cstheme="minorHAnsi"/>
                <w:bCs/>
                <w:sz w:val="44"/>
              </w:rPr>
            </w:pPr>
            <w:r w:rsidRPr="00700F72">
              <w:rPr>
                <w:rFonts w:cstheme="minorHAnsi"/>
                <w:bCs/>
                <w:sz w:val="44"/>
              </w:rPr>
              <w:t>Sprint 1 Post-Mortem and Refactoring</w:t>
            </w:r>
          </w:p>
          <w:p w14:paraId="7AB85DE4" w14:textId="7CACECE0" w:rsidR="00700F72" w:rsidRDefault="00700F72" w:rsidP="00700F72">
            <w:pPr>
              <w:pStyle w:val="ListParagraph"/>
              <w:ind w:left="0"/>
              <w:rPr>
                <w:rFonts w:cstheme="minorHAnsi"/>
                <w:bCs/>
                <w:sz w:val="40"/>
                <w:szCs w:val="40"/>
              </w:rPr>
            </w:pPr>
            <w:r w:rsidRPr="00700F72">
              <w:rPr>
                <w:rFonts w:cstheme="minorHAnsi"/>
                <w:bCs/>
                <w:sz w:val="40"/>
                <w:szCs w:val="40"/>
              </w:rPr>
              <w:t xml:space="preserve">Team Number: </w:t>
            </w:r>
            <w:r w:rsidR="009C378A">
              <w:rPr>
                <w:rFonts w:cstheme="minorHAnsi"/>
                <w:bCs/>
                <w:sz w:val="40"/>
                <w:szCs w:val="40"/>
              </w:rPr>
              <w:t>X</w:t>
            </w:r>
          </w:p>
          <w:p w14:paraId="55671F68" w14:textId="77777777" w:rsidR="00700F72" w:rsidRDefault="00700F72" w:rsidP="00700F72">
            <w:pPr>
              <w:pStyle w:val="ListParagraph"/>
              <w:ind w:left="0"/>
              <w:rPr>
                <w:rFonts w:cstheme="minorHAnsi"/>
                <w:bCs/>
                <w:sz w:val="40"/>
                <w:szCs w:val="40"/>
              </w:rPr>
            </w:pPr>
          </w:p>
          <w:p w14:paraId="7ED003CA" w14:textId="3F53C46F" w:rsidR="00700F72" w:rsidRPr="00700F72" w:rsidRDefault="00700F72" w:rsidP="00700F72">
            <w:pPr>
              <w:pStyle w:val="ListParagraph"/>
              <w:shd w:val="clear" w:color="auto" w:fill="D9E2F3" w:themeFill="accent1" w:themeFillTint="33"/>
              <w:spacing w:after="160"/>
              <w:ind w:left="0"/>
              <w:contextualSpacing w:val="0"/>
              <w:rPr>
                <w:rFonts w:cstheme="minorHAnsi"/>
                <w:bCs/>
                <w:sz w:val="28"/>
                <w:szCs w:val="28"/>
              </w:rPr>
            </w:pPr>
            <w:r w:rsidRPr="00700F72">
              <w:rPr>
                <w:rFonts w:cstheme="minorHAnsi"/>
                <w:bCs/>
                <w:sz w:val="28"/>
                <w:szCs w:val="28"/>
              </w:rPr>
              <w:t>Refactoring Summary</w:t>
            </w:r>
          </w:p>
          <w:p w14:paraId="7C92DD19" w14:textId="1D67B586" w:rsidR="00D03575" w:rsidRDefault="00D03575" w:rsidP="00D03575">
            <w:pPr>
              <w:pStyle w:val="ListParagraph"/>
              <w:spacing w:after="80"/>
              <w:ind w:left="0"/>
              <w:contextualSpacing w:val="0"/>
              <w:rPr>
                <w:rFonts w:cstheme="minorHAnsi"/>
              </w:rPr>
            </w:pPr>
            <w:r w:rsidRPr="00DA27E3">
              <w:rPr>
                <w:rFonts w:cstheme="minorHAnsi"/>
              </w:rPr>
              <w:t>Briefly summarize the three (or more) substantive changes made to the codebase. For each change, explain:</w:t>
            </w:r>
            <w:r>
              <w:rPr>
                <w:rFonts w:cstheme="minorHAnsi"/>
              </w:rPr>
              <w:t xml:space="preserve"> (a) </w:t>
            </w:r>
            <w:r w:rsidRPr="00D03575">
              <w:rPr>
                <w:rFonts w:cstheme="minorHAnsi"/>
              </w:rPr>
              <w:t>What was change</w:t>
            </w:r>
            <w:r>
              <w:rPr>
                <w:rFonts w:cstheme="minorHAnsi"/>
              </w:rPr>
              <w:t>d, (b) Why it was changed, (c) Which issue identified by the AI review it addressed.</w:t>
            </w:r>
            <w:r w:rsidR="00B962FE">
              <w:rPr>
                <w:rFonts w:cstheme="minorHAnsi"/>
              </w:rPr>
              <w:t xml:space="preserve"> </w:t>
            </w:r>
            <w:r w:rsidR="00B962FE" w:rsidRPr="00B962FE">
              <w:rPr>
                <w:rFonts w:cstheme="minorHAnsi"/>
              </w:rPr>
              <w:t xml:space="preserve">What was the single most important change your team made </w:t>
            </w:r>
            <w:proofErr w:type="gramStart"/>
            <w:r w:rsidR="00B962FE" w:rsidRPr="00B962FE">
              <w:rPr>
                <w:rFonts w:cstheme="minorHAnsi"/>
              </w:rPr>
              <w:t>as a result of</w:t>
            </w:r>
            <w:proofErr w:type="gramEnd"/>
            <w:r w:rsidR="00B962FE" w:rsidRPr="00B962FE">
              <w:rPr>
                <w:rFonts w:cstheme="minorHAnsi"/>
              </w:rPr>
              <w:t xml:space="preserve"> this review, and why?</w:t>
            </w:r>
          </w:p>
          <w:p w14:paraId="15DBFC96" w14:textId="1DFCDA79" w:rsidR="00D03575" w:rsidRPr="00D03575" w:rsidRDefault="00D03575" w:rsidP="00D03575">
            <w:pPr>
              <w:pStyle w:val="ListParagraph"/>
              <w:spacing w:after="80"/>
              <w:ind w:left="0"/>
              <w:contextualSpacing w:val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[Type answers here]</w:t>
            </w:r>
          </w:p>
          <w:p w14:paraId="086F5C07" w14:textId="6830E441" w:rsidR="00700F72" w:rsidRPr="00700F72" w:rsidRDefault="00700F72" w:rsidP="00700F72">
            <w:pPr>
              <w:pStyle w:val="ListParagraph"/>
              <w:shd w:val="clear" w:color="auto" w:fill="D9E2F3" w:themeFill="accent1" w:themeFillTint="33"/>
              <w:spacing w:after="160"/>
              <w:ind w:left="0"/>
              <w:contextualSpacing w:val="0"/>
              <w:rPr>
                <w:rFonts w:cstheme="minorHAnsi"/>
                <w:bCs/>
                <w:sz w:val="28"/>
                <w:szCs w:val="28"/>
              </w:rPr>
            </w:pPr>
            <w:r w:rsidRPr="00700F72">
              <w:rPr>
                <w:rFonts w:cstheme="minorHAnsi"/>
                <w:bCs/>
                <w:sz w:val="28"/>
                <w:szCs w:val="28"/>
              </w:rPr>
              <w:t>AI Analysis</w:t>
            </w:r>
          </w:p>
          <w:p w14:paraId="52880A03" w14:textId="77777777" w:rsidR="00700F72" w:rsidRDefault="00D03575" w:rsidP="00700F72">
            <w:pPr>
              <w:pStyle w:val="ListParagraph"/>
              <w:spacing w:after="80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Paste the AI review(s) here.</w:t>
            </w:r>
          </w:p>
          <w:p w14:paraId="0710C45D" w14:textId="3CB151DE" w:rsidR="00D03575" w:rsidRDefault="00D03575" w:rsidP="00700F72">
            <w:pPr>
              <w:pStyle w:val="ListParagraph"/>
              <w:spacing w:after="80"/>
              <w:ind w:left="0"/>
              <w:contextualSpacing w:val="0"/>
              <w:rPr>
                <w:rFonts w:cstheme="minorHAnsi"/>
              </w:rPr>
            </w:pPr>
          </w:p>
        </w:tc>
      </w:tr>
    </w:tbl>
    <w:p w14:paraId="2A8ED8B9" w14:textId="574AA37C" w:rsidR="00DA27E3" w:rsidRPr="00DA27E3" w:rsidRDefault="00DA27E3" w:rsidP="00D03575">
      <w:pPr>
        <w:pStyle w:val="ListParagraph"/>
        <w:numPr>
          <w:ilvl w:val="0"/>
          <w:numId w:val="13"/>
        </w:numPr>
        <w:spacing w:before="160"/>
        <w:contextualSpacing w:val="0"/>
        <w:rPr>
          <w:rFonts w:cstheme="minorHAnsi"/>
        </w:rPr>
      </w:pPr>
      <w:r w:rsidRPr="00DA27E3">
        <w:rPr>
          <w:rFonts w:cstheme="minorHAnsi"/>
        </w:rPr>
        <w:t>Save this document</w:t>
      </w:r>
      <w:r w:rsidR="00D03575">
        <w:rPr>
          <w:rFonts w:cstheme="minorHAnsi"/>
        </w:rPr>
        <w:t xml:space="preserve"> with the name, </w:t>
      </w:r>
      <w:r w:rsidR="00D03575">
        <w:rPr>
          <w:rFonts w:cstheme="minorHAnsi"/>
          <w:i/>
          <w:iCs/>
        </w:rPr>
        <w:t xml:space="preserve">s1_postmortem_teamX.pdf </w:t>
      </w:r>
      <w:r w:rsidR="00D03575">
        <w:rPr>
          <w:rFonts w:cstheme="minorHAnsi"/>
        </w:rPr>
        <w:t>(replace “X” with your team number)</w:t>
      </w:r>
      <w:r w:rsidRPr="00DA27E3">
        <w:rPr>
          <w:rFonts w:cstheme="minorHAnsi"/>
        </w:rPr>
        <w:t xml:space="preserve"> as a PDF and place in your </w:t>
      </w:r>
      <w:r w:rsidRPr="00DA27E3">
        <w:rPr>
          <w:rFonts w:cstheme="minorHAnsi"/>
          <w:i/>
          <w:iCs/>
        </w:rPr>
        <w:t xml:space="preserve">doc </w:t>
      </w:r>
      <w:r w:rsidRPr="00DA27E3">
        <w:rPr>
          <w:rFonts w:cstheme="minorHAnsi"/>
        </w:rPr>
        <w:t>folder in GitHub</w:t>
      </w:r>
    </w:p>
    <w:p w14:paraId="7B70A51F" w14:textId="77777777" w:rsidR="00DA27E3" w:rsidRPr="00DA27E3" w:rsidRDefault="00DA27E3" w:rsidP="00DA27E3">
      <w:pPr>
        <w:pStyle w:val="ListParagraph"/>
        <w:numPr>
          <w:ilvl w:val="0"/>
          <w:numId w:val="13"/>
        </w:numPr>
        <w:rPr>
          <w:rFonts w:cstheme="minorHAnsi"/>
        </w:rPr>
      </w:pPr>
      <w:r w:rsidRPr="00DA27E3">
        <w:rPr>
          <w:rFonts w:cstheme="minorHAnsi"/>
        </w:rPr>
        <w:t>Email me (with team number) when it is complete. Then, you can begin Sprint 2.</w:t>
      </w:r>
    </w:p>
    <w:p w14:paraId="77E78416" w14:textId="4C86A71B" w:rsidR="0084455F" w:rsidRDefault="00313CF9" w:rsidP="0084455F">
      <w:pPr>
        <w:pStyle w:val="Heading1"/>
      </w:pPr>
      <w:bookmarkStart w:id="2" w:name="_Toc243643492"/>
      <w:r>
        <w:t>Overview</w:t>
      </w:r>
      <w:bookmarkEnd w:id="2"/>
    </w:p>
    <w:p w14:paraId="0015D25F" w14:textId="503B0E06" w:rsidR="00A02171" w:rsidRDefault="00A02171" w:rsidP="000B483F">
      <w:r>
        <w:t>To complete the Post-Mortem &amp; Refactoring, b</w:t>
      </w:r>
      <w:r w:rsidR="00313CF9" w:rsidRPr="00313CF9">
        <w:t>efore beginning Sprint 2</w:t>
      </w:r>
      <w:r>
        <w:t>:</w:t>
      </w:r>
    </w:p>
    <w:p w14:paraId="4F08DE65" w14:textId="77777777" w:rsidR="00A02171" w:rsidRDefault="00A02171" w:rsidP="00A02171">
      <w:pPr>
        <w:pStyle w:val="ListParagraph"/>
        <w:numPr>
          <w:ilvl w:val="0"/>
          <w:numId w:val="17"/>
        </w:numPr>
        <w:spacing w:after="80"/>
        <w:contextualSpacing w:val="0"/>
      </w:pPr>
      <w:r>
        <w:t>U</w:t>
      </w:r>
      <w:r w:rsidR="00313CF9" w:rsidRPr="00313CF9">
        <w:t xml:space="preserve">se AI </w:t>
      </w:r>
      <w:r>
        <w:t xml:space="preserve">(prompt in next section) </w:t>
      </w:r>
      <w:r w:rsidR="00313CF9" w:rsidRPr="00313CF9">
        <w:t xml:space="preserve">to perform a code review of your Sprint 1 implementation. </w:t>
      </w:r>
    </w:p>
    <w:p w14:paraId="652D4B15" w14:textId="77777777" w:rsidR="00A02171" w:rsidRDefault="00313CF9" w:rsidP="00A02171">
      <w:pPr>
        <w:pStyle w:val="ListParagraph"/>
        <w:numPr>
          <w:ilvl w:val="0"/>
          <w:numId w:val="17"/>
        </w:numPr>
        <w:spacing w:after="80"/>
        <w:contextualSpacing w:val="0"/>
      </w:pPr>
      <w:r w:rsidRPr="00313CF9">
        <w:t>Review the feedback, discuss it with your team</w:t>
      </w:r>
      <w:r w:rsidR="00A02171">
        <w:t>.</w:t>
      </w:r>
    </w:p>
    <w:p w14:paraId="4A6380F6" w14:textId="6B528B67" w:rsidR="00313CF9" w:rsidRDefault="00A02171" w:rsidP="00A02171">
      <w:pPr>
        <w:pStyle w:val="ListParagraph"/>
        <w:numPr>
          <w:ilvl w:val="0"/>
          <w:numId w:val="17"/>
        </w:numPr>
      </w:pPr>
      <w:r>
        <w:t>I</w:t>
      </w:r>
      <w:r w:rsidR="00313CF9" w:rsidRPr="00313CF9">
        <w:t>mplement at least three substantive improvements</w:t>
      </w:r>
      <w:r w:rsidR="00832A75">
        <w:t xml:space="preserve">, </w:t>
      </w:r>
      <w:r w:rsidR="00832A75" w:rsidRPr="00832A75">
        <w:t>including at least one improvement related to architecture, MVC compliance, or maintainability</w:t>
      </w:r>
      <w:r w:rsidR="00313CF9" w:rsidRPr="00313CF9">
        <w:t xml:space="preserve"> to your codebase. Improvements should focus on architecture, MVC compliance, maintainability, </w:t>
      </w:r>
      <w:r w:rsidR="00DA27E3">
        <w:t xml:space="preserve">naming, </w:t>
      </w:r>
      <w:r w:rsidR="00313CF9" w:rsidRPr="00313CF9">
        <w:t>or adherence to the development requirements.</w:t>
      </w:r>
      <w:r w:rsidR="00DA27E3">
        <w:t xml:space="preserve"> </w:t>
      </w:r>
      <w:r w:rsidR="00DA27E3" w:rsidRPr="00DA27E3">
        <w:t>Cosmetic formatting changes alone do not count as substantive improvements.</w:t>
      </w:r>
      <w:r w:rsidR="00313CF9" w:rsidRPr="00313CF9">
        <w:t xml:space="preserve"> </w:t>
      </w:r>
    </w:p>
    <w:p w14:paraId="24422836" w14:textId="77777777" w:rsidR="00A02171" w:rsidRDefault="00A02171">
      <w:pPr>
        <w:spacing w:line="259" w:lineRule="auto"/>
        <w:jc w:val="left"/>
        <w:rPr>
          <w:rFonts w:asciiTheme="majorHAnsi" w:eastAsiaTheme="majorEastAsia" w:hAnsiTheme="majorHAnsi" w:cstheme="majorBidi"/>
          <w:b/>
          <w:sz w:val="26"/>
          <w:szCs w:val="32"/>
        </w:rPr>
      </w:pPr>
      <w:bookmarkStart w:id="3" w:name="_Toc243643493"/>
      <w:r>
        <w:br w:type="page"/>
      </w:r>
    </w:p>
    <w:p w14:paraId="7B789AA9" w14:textId="7B206150" w:rsidR="00313CF9" w:rsidRDefault="00313CF9" w:rsidP="00313CF9">
      <w:pPr>
        <w:pStyle w:val="Heading1"/>
      </w:pPr>
      <w:r>
        <w:lastRenderedPageBreak/>
        <w:t>Prompt</w:t>
      </w:r>
      <w:bookmarkEnd w:id="3"/>
    </w:p>
    <w:p w14:paraId="598D6225" w14:textId="7649E99F" w:rsidR="000B483F" w:rsidRDefault="000B483F" w:rsidP="000B483F">
      <w:r>
        <w:t xml:space="preserve">In </w:t>
      </w:r>
      <w:r w:rsidR="00A7469D">
        <w:t>your AI tool of choice</w:t>
      </w:r>
      <w:r>
        <w:t>:</w:t>
      </w:r>
    </w:p>
    <w:p w14:paraId="45AD2DDB" w14:textId="77777777" w:rsidR="0086517D" w:rsidRDefault="000B483F" w:rsidP="000B483F">
      <w:pPr>
        <w:pStyle w:val="ListParagraph"/>
        <w:numPr>
          <w:ilvl w:val="0"/>
          <w:numId w:val="12"/>
        </w:numPr>
      </w:pPr>
      <w:r>
        <w:t xml:space="preserve">Use this prompt: </w:t>
      </w:r>
    </w:p>
    <w:p w14:paraId="63B11573" w14:textId="77777777" w:rsidR="0086517D" w:rsidRDefault="0086517D" w:rsidP="0086517D">
      <w:pPr>
        <w:pStyle w:val="ListParagraph"/>
      </w:pPr>
    </w:p>
    <w:p w14:paraId="57635301" w14:textId="77777777" w:rsidR="0086517D" w:rsidRDefault="000B483F" w:rsidP="0086517D">
      <w:pPr>
        <w:pStyle w:val="ListParagraph"/>
        <w:spacing w:after="80"/>
        <w:contextualSpacing w:val="0"/>
        <w:rPr>
          <w:rFonts w:ascii="Consolas" w:hAnsi="Consolas"/>
          <w:sz w:val="20"/>
          <w:szCs w:val="20"/>
        </w:rPr>
      </w:pPr>
      <w:r w:rsidRPr="0086517D">
        <w:rPr>
          <w:rFonts w:ascii="Consolas" w:hAnsi="Consolas"/>
          <w:sz w:val="20"/>
          <w:szCs w:val="20"/>
        </w:rPr>
        <w:t xml:space="preserve">These are sprint 1 user stories. Just digest them for now. No response. </w:t>
      </w:r>
    </w:p>
    <w:p w14:paraId="1154040E" w14:textId="79F216D8" w:rsidR="000B483F" w:rsidRPr="0086517D" w:rsidRDefault="000B483F" w:rsidP="0086517D">
      <w:pPr>
        <w:pStyle w:val="ListParagraph"/>
        <w:rPr>
          <w:rFonts w:cstheme="minorHAnsi"/>
          <w:sz w:val="20"/>
          <w:szCs w:val="20"/>
        </w:rPr>
      </w:pPr>
      <w:r w:rsidRPr="0086517D">
        <w:rPr>
          <w:rFonts w:cstheme="minorHAnsi"/>
          <w:sz w:val="20"/>
          <w:szCs w:val="20"/>
        </w:rPr>
        <w:t>[Copy the text of the US table]</w:t>
      </w:r>
    </w:p>
    <w:p w14:paraId="671FA6CE" w14:textId="12863A05" w:rsidR="00DA27E3" w:rsidRDefault="0086517D" w:rsidP="0086517D">
      <w:pPr>
        <w:ind w:left="360" w:firstLine="720"/>
      </w:pPr>
      <w:r>
        <w:sym w:font="Wingdings" w:char="F0E0"/>
      </w:r>
      <w:r>
        <w:t xml:space="preserve"> </w:t>
      </w:r>
      <w:r w:rsidR="00DA27E3">
        <w:t xml:space="preserve">Note: Copilot in GitHub will not read Word, PDF, nor Excel documents, so you need to paste them in. </w:t>
      </w:r>
    </w:p>
    <w:p w14:paraId="1616841A" w14:textId="77777777" w:rsidR="0086517D" w:rsidRDefault="000B483F" w:rsidP="00A7469D">
      <w:pPr>
        <w:pStyle w:val="ListParagraph"/>
        <w:numPr>
          <w:ilvl w:val="0"/>
          <w:numId w:val="12"/>
        </w:numPr>
        <w:contextualSpacing w:val="0"/>
      </w:pPr>
      <w:r>
        <w:t xml:space="preserve">Use this prompt: </w:t>
      </w:r>
    </w:p>
    <w:p w14:paraId="5A33C80B" w14:textId="77777777" w:rsidR="0086517D" w:rsidRPr="0086517D" w:rsidRDefault="000B483F" w:rsidP="0086517D">
      <w:pPr>
        <w:pStyle w:val="ListParagraph"/>
        <w:spacing w:after="80"/>
        <w:contextualSpacing w:val="0"/>
        <w:rPr>
          <w:rFonts w:ascii="Consolas" w:hAnsi="Consolas"/>
          <w:sz w:val="20"/>
          <w:szCs w:val="20"/>
        </w:rPr>
      </w:pPr>
      <w:r w:rsidRPr="0086517D">
        <w:rPr>
          <w:rFonts w:ascii="Consolas" w:hAnsi="Consolas"/>
          <w:sz w:val="20"/>
          <w:szCs w:val="20"/>
        </w:rPr>
        <w:t xml:space="preserve">These are the development requirements. Just digest them for now. No response. </w:t>
      </w:r>
    </w:p>
    <w:p w14:paraId="35833994" w14:textId="78D68EDE" w:rsidR="000B483F" w:rsidRPr="0086517D" w:rsidRDefault="000B483F" w:rsidP="0086517D">
      <w:pPr>
        <w:pStyle w:val="ListParagraph"/>
        <w:contextualSpacing w:val="0"/>
        <w:rPr>
          <w:sz w:val="20"/>
          <w:szCs w:val="20"/>
        </w:rPr>
      </w:pPr>
      <w:r w:rsidRPr="0086517D">
        <w:rPr>
          <w:sz w:val="20"/>
          <w:szCs w:val="20"/>
        </w:rPr>
        <w:t>[Copy the text of the development requirements]</w:t>
      </w:r>
    </w:p>
    <w:p w14:paraId="49B8173F" w14:textId="78D4490E" w:rsidR="000B483F" w:rsidRDefault="00DA27E3" w:rsidP="000B483F">
      <w:pPr>
        <w:pStyle w:val="ListParagraph"/>
        <w:numPr>
          <w:ilvl w:val="0"/>
          <w:numId w:val="12"/>
        </w:numPr>
      </w:pPr>
      <w:r>
        <w:t>Use this prompt:</w:t>
      </w:r>
    </w:p>
    <w:p w14:paraId="410D8B4B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Analyze my Sprint 1 Java project as if you were a senior software engineer performing a pre-Sprint-2 code review.</w:t>
      </w:r>
    </w:p>
    <w:p w14:paraId="3FA59DE1" w14:textId="5303FEE2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Do not write, modify, or refactor code. Instead, provide a concise but thorough assessment of the existing codebase.</w:t>
      </w:r>
      <w:r w:rsidR="00A7469D">
        <w:rPr>
          <w:rFonts w:ascii="Consolas" w:eastAsia="Times New Roman" w:hAnsi="Consolas" w:cs="Times New Roman"/>
          <w:sz w:val="20"/>
          <w:szCs w:val="20"/>
        </w:rPr>
        <w:t xml:space="preserve"> </w:t>
      </w:r>
      <w:r w:rsidR="00A7469D" w:rsidRPr="00A7469D">
        <w:rPr>
          <w:rFonts w:ascii="Consolas" w:eastAsia="Times New Roman" w:hAnsi="Consolas" w:cs="Times New Roman"/>
          <w:sz w:val="20"/>
          <w:szCs w:val="20"/>
        </w:rPr>
        <w:t>When identifying issues, provide concrete examples by referring to the specific classes involved.</w:t>
      </w:r>
      <w:r w:rsidR="00A7469D">
        <w:rPr>
          <w:rFonts w:ascii="Consolas" w:eastAsia="Times New Roman" w:hAnsi="Consolas" w:cs="Times New Roman"/>
          <w:sz w:val="20"/>
          <w:szCs w:val="20"/>
        </w:rPr>
        <w:t xml:space="preserve"> </w:t>
      </w:r>
      <w:r w:rsidR="00A7469D" w:rsidRPr="00A7469D">
        <w:rPr>
          <w:rFonts w:ascii="Consolas" w:eastAsia="Times New Roman" w:hAnsi="Consolas" w:cs="Times New Roman"/>
          <w:sz w:val="20"/>
          <w:szCs w:val="20"/>
        </w:rPr>
        <w:t>Avoid generic observations whenever possible.</w:t>
      </w:r>
    </w:p>
    <w:p w14:paraId="4FA68E37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Address the following:</w:t>
      </w:r>
    </w:p>
    <w:p w14:paraId="43AAA6C7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1. MVC Architecture</w:t>
      </w:r>
    </w:p>
    <w:p w14:paraId="04CCEF1F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Is Model-View-Controller being followed properly?</w:t>
      </w:r>
    </w:p>
    <w:p w14:paraId="44FE2F09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any classes that appear to violate MVC principles.</w:t>
      </w:r>
    </w:p>
    <w:p w14:paraId="665F3DA4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Explain what responsibilities should be moved and where.</w:t>
      </w:r>
    </w:p>
    <w:p w14:paraId="6ECCA074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Assess how well responsibilities are separated among the model, view, and controller layers.</w:t>
      </w:r>
    </w:p>
    <w:p w14:paraId="3B348737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2. Design and Maintainability</w:t>
      </w:r>
    </w:p>
    <w:p w14:paraId="6934133B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the three most significant design weaknesses.</w:t>
      </w:r>
    </w:p>
    <w:p w14:paraId="0DD2BEDD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the three strongest design decisions.</w:t>
      </w:r>
    </w:p>
    <w:p w14:paraId="68F0E47F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Point out any classes that appear overly large, overly coupled, or have too many responsibilities.</w:t>
      </w:r>
    </w:p>
    <w:p w14:paraId="7C7ACF86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examples of duplication, tight coupling, weak encapsulation, or code that may be difficult to maintain.</w:t>
      </w:r>
    </w:p>
    <w:p w14:paraId="0E783D65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3. Naming, Readability, and Code Quality</w:t>
      </w:r>
    </w:p>
    <w:p w14:paraId="35D80CF4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Evaluate the quality of class names, method names, variable names, and constants.</w:t>
      </w:r>
    </w:p>
    <w:p w14:paraId="3C75CE7F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 xml:space="preserve">   - Identify names that are vague, misleading, abbreviated, or do not clearly </w:t>
      </w:r>
      <w:proofErr w:type="gramStart"/>
      <w:r w:rsidRPr="000B483F">
        <w:rPr>
          <w:rFonts w:ascii="Consolas" w:eastAsia="Times New Roman" w:hAnsi="Consolas" w:cs="Times New Roman"/>
          <w:sz w:val="20"/>
          <w:szCs w:val="20"/>
        </w:rPr>
        <w:t>communicate</w:t>
      </w:r>
      <w:proofErr w:type="gramEnd"/>
      <w:r w:rsidRPr="000B483F">
        <w:rPr>
          <w:rFonts w:ascii="Consolas" w:eastAsia="Times New Roman" w:hAnsi="Consolas" w:cs="Times New Roman"/>
          <w:sz w:val="20"/>
          <w:szCs w:val="20"/>
        </w:rPr>
        <w:t xml:space="preserve"> intent.</w:t>
      </w:r>
    </w:p>
    <w:p w14:paraId="0E7FC085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methods or classes that appear overly complex or have too many responsibilities.</w:t>
      </w:r>
    </w:p>
    <w:p w14:paraId="560974BF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Comment on the overall readability and organization of the code.</w:t>
      </w:r>
    </w:p>
    <w:p w14:paraId="43D0B9B3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Assess whether another developer could quickly understand the purpose of each class and method.</w:t>
      </w:r>
    </w:p>
    <w:p w14:paraId="3970DA99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4. Development Requirements</w:t>
      </w:r>
    </w:p>
    <w:p w14:paraId="397EFFDE" w14:textId="6B115FE6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Evaluate how well the code follows the project's Development Requirements.</w:t>
      </w:r>
      <w:r>
        <w:rPr>
          <w:rFonts w:ascii="Consolas" w:eastAsia="Times New Roman" w:hAnsi="Consolas" w:cs="Times New Roman"/>
          <w:sz w:val="20"/>
          <w:szCs w:val="20"/>
        </w:rPr>
        <w:t xml:space="preserve"> Note that there are no persistence requirements in the Sprint 1 User Stories.</w:t>
      </w:r>
    </w:p>
    <w:p w14:paraId="582AAAC8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any requirements that appear fully met, partially met, or not met.</w:t>
      </w:r>
    </w:p>
    <w:p w14:paraId="77E6B144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Explain any areas where the implementation appears inconsistent with the requirements.</w:t>
      </w:r>
    </w:p>
    <w:p w14:paraId="682B6C25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5. Sprint 2 Readiness</w:t>
      </w:r>
    </w:p>
    <w:p w14:paraId="64E0BDC0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Assess how prepared this codebase is for adding:</w:t>
      </w:r>
    </w:p>
    <w:p w14:paraId="1CDC67B0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     • User accounts</w:t>
      </w:r>
    </w:p>
    <w:p w14:paraId="4E8284DB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     • Authentication and authorization</w:t>
      </w:r>
    </w:p>
    <w:p w14:paraId="002FAF10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     • JSON persistence</w:t>
      </w:r>
    </w:p>
    <w:p w14:paraId="405BA2B3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     • Reporting features</w:t>
      </w:r>
    </w:p>
    <w:p w14:paraId="167D751D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areas likely to require refactoring before Sprint 2.</w:t>
      </w:r>
    </w:p>
    <w:p w14:paraId="6602915B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Identify any architectural decisions that may make Sprint 2 easier or more difficult.</w:t>
      </w:r>
    </w:p>
    <w:p w14:paraId="0B8F3644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6. Overall Assessment</w:t>
      </w:r>
    </w:p>
    <w:p w14:paraId="102178E4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Assign a letter grade (A-F) for the current codebase.</w:t>
      </w:r>
    </w:p>
    <w:p w14:paraId="6F27806B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   - Justify the grade with specific evidence from the code.</w:t>
      </w:r>
    </w:p>
    <w:p w14:paraId="59766E8C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lastRenderedPageBreak/>
        <w:t>   - Identify the single most important improvement that should be made before beginning Sprint 2 and explain why.</w:t>
      </w:r>
    </w:p>
    <w:p w14:paraId="2F7BDD6F" w14:textId="77777777" w:rsidR="000B483F" w:rsidRPr="000B483F" w:rsidRDefault="000B483F" w:rsidP="000B483F">
      <w:pPr>
        <w:spacing w:after="0"/>
        <w:jc w:val="left"/>
        <w:rPr>
          <w:rFonts w:ascii="Consolas" w:eastAsia="Times New Roman" w:hAnsi="Consolas" w:cs="Times New Roman"/>
          <w:sz w:val="20"/>
          <w:szCs w:val="20"/>
        </w:rPr>
      </w:pPr>
      <w:r w:rsidRPr="000B483F">
        <w:rPr>
          <w:rFonts w:ascii="Consolas" w:eastAsia="Times New Roman" w:hAnsi="Consolas" w:cs="Times New Roman"/>
          <w:sz w:val="20"/>
          <w:szCs w:val="20"/>
        </w:rPr>
        <w:t>Be honest and critical. Focus on architecture, design quality, maintainability, readability, adherence to requirements, and long-term extensibility rather than personal coding-style preferences.</w:t>
      </w:r>
    </w:p>
    <w:p w14:paraId="0F04F6B1" w14:textId="77777777" w:rsidR="000B483F" w:rsidRDefault="000B483F" w:rsidP="000B483F"/>
    <w:p w14:paraId="4C9F59B8" w14:textId="77777777" w:rsidR="000B483F" w:rsidRDefault="000B483F" w:rsidP="000B483F"/>
    <w:bookmarkEnd w:id="0"/>
    <w:p w14:paraId="2DFAE4E3" w14:textId="77777777" w:rsidR="000B483F" w:rsidRDefault="000B483F" w:rsidP="000B483F"/>
    <w:sectPr w:rsidR="000B483F" w:rsidSect="00C447F7">
      <w:foot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EFAB2" w14:textId="77777777" w:rsidR="000E641A" w:rsidRDefault="000E641A" w:rsidP="00A069F4">
      <w:pPr>
        <w:spacing w:after="0"/>
      </w:pPr>
      <w:r>
        <w:separator/>
      </w:r>
    </w:p>
  </w:endnote>
  <w:endnote w:type="continuationSeparator" w:id="0">
    <w:p w14:paraId="734A8A90" w14:textId="77777777" w:rsidR="000E641A" w:rsidRDefault="000E641A" w:rsidP="00A069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1050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D4711" w14:textId="77777777" w:rsidR="00390503" w:rsidRDefault="003905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7CC19B7" w14:textId="77777777" w:rsidR="00390503" w:rsidRDefault="00390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3791D" w14:textId="77777777" w:rsidR="000E641A" w:rsidRDefault="000E641A" w:rsidP="00A069F4">
      <w:pPr>
        <w:spacing w:after="0"/>
      </w:pPr>
      <w:r>
        <w:separator/>
      </w:r>
    </w:p>
  </w:footnote>
  <w:footnote w:type="continuationSeparator" w:id="0">
    <w:p w14:paraId="6C3DD7F9" w14:textId="77777777" w:rsidR="000E641A" w:rsidRDefault="000E641A" w:rsidP="00A069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7AF"/>
    <w:multiLevelType w:val="hybridMultilevel"/>
    <w:tmpl w:val="B1162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367EB"/>
    <w:multiLevelType w:val="multilevel"/>
    <w:tmpl w:val="F6B8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6300C"/>
    <w:multiLevelType w:val="hybridMultilevel"/>
    <w:tmpl w:val="D8BC4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345CE"/>
    <w:multiLevelType w:val="hybridMultilevel"/>
    <w:tmpl w:val="DF0A0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F7882"/>
    <w:multiLevelType w:val="hybridMultilevel"/>
    <w:tmpl w:val="55B8ED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ED12D9"/>
    <w:multiLevelType w:val="hybridMultilevel"/>
    <w:tmpl w:val="71E4D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C1DCD"/>
    <w:multiLevelType w:val="hybridMultilevel"/>
    <w:tmpl w:val="F05CBA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91051D"/>
    <w:multiLevelType w:val="hybridMultilevel"/>
    <w:tmpl w:val="DC820CCC"/>
    <w:lvl w:ilvl="0" w:tplc="3240531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71483"/>
    <w:multiLevelType w:val="hybridMultilevel"/>
    <w:tmpl w:val="55087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086D7B"/>
    <w:multiLevelType w:val="hybridMultilevel"/>
    <w:tmpl w:val="156E946A"/>
    <w:lvl w:ilvl="0" w:tplc="E84EBD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43F7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68E20079"/>
    <w:multiLevelType w:val="hybridMultilevel"/>
    <w:tmpl w:val="1AE66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53B39"/>
    <w:multiLevelType w:val="hybridMultilevel"/>
    <w:tmpl w:val="51ACB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36CA4"/>
    <w:multiLevelType w:val="multilevel"/>
    <w:tmpl w:val="FD72ABA0"/>
    <w:lvl w:ilvl="0">
      <w:start w:val="1"/>
      <w:numFmt w:val="decimal"/>
      <w:pStyle w:val="AppendixStyle"/>
      <w:lvlText w:val="Appendix %1"/>
      <w:lvlJc w:val="left"/>
      <w:pPr>
        <w:ind w:left="432" w:hanging="432"/>
      </w:pPr>
      <w:rPr>
        <w:rFonts w:ascii="Calibri Light" w:hAnsi="Calibri Light" w:hint="default"/>
        <w:b/>
        <w:i w:val="0"/>
        <w:sz w:val="26"/>
      </w:rPr>
    </w:lvl>
    <w:lvl w:ilvl="1">
      <w:start w:val="1"/>
      <w:numFmt w:val="decimal"/>
      <w:lvlText w:val="Appendix 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4E964F5"/>
    <w:multiLevelType w:val="hybridMultilevel"/>
    <w:tmpl w:val="F05CBA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762B80"/>
    <w:multiLevelType w:val="hybridMultilevel"/>
    <w:tmpl w:val="2C288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F571A"/>
    <w:multiLevelType w:val="hybridMultilevel"/>
    <w:tmpl w:val="1D6619B8"/>
    <w:lvl w:ilvl="0" w:tplc="C2EECFF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488348">
    <w:abstractNumId w:val="10"/>
  </w:num>
  <w:num w:numId="2" w16cid:durableId="503664435">
    <w:abstractNumId w:val="13"/>
  </w:num>
  <w:num w:numId="3" w16cid:durableId="130514708">
    <w:abstractNumId w:val="15"/>
  </w:num>
  <w:num w:numId="4" w16cid:durableId="1786920395">
    <w:abstractNumId w:val="5"/>
  </w:num>
  <w:num w:numId="5" w16cid:durableId="356663809">
    <w:abstractNumId w:val="12"/>
  </w:num>
  <w:num w:numId="6" w16cid:durableId="1264731399">
    <w:abstractNumId w:val="8"/>
  </w:num>
  <w:num w:numId="7" w16cid:durableId="878129186">
    <w:abstractNumId w:val="6"/>
  </w:num>
  <w:num w:numId="8" w16cid:durableId="1315455195">
    <w:abstractNumId w:val="0"/>
  </w:num>
  <w:num w:numId="9" w16cid:durableId="1986280148">
    <w:abstractNumId w:val="16"/>
  </w:num>
  <w:num w:numId="10" w16cid:durableId="1579753213">
    <w:abstractNumId w:val="11"/>
  </w:num>
  <w:num w:numId="11" w16cid:durableId="1151169621">
    <w:abstractNumId w:val="14"/>
  </w:num>
  <w:num w:numId="12" w16cid:durableId="221064567">
    <w:abstractNumId w:val="3"/>
  </w:num>
  <w:num w:numId="13" w16cid:durableId="544607970">
    <w:abstractNumId w:val="7"/>
  </w:num>
  <w:num w:numId="14" w16cid:durableId="1539078912">
    <w:abstractNumId w:val="1"/>
  </w:num>
  <w:num w:numId="15" w16cid:durableId="1518931132">
    <w:abstractNumId w:val="4"/>
  </w:num>
  <w:num w:numId="16" w16cid:durableId="889415769">
    <w:abstractNumId w:val="9"/>
  </w:num>
  <w:num w:numId="17" w16cid:durableId="108410503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431"/>
    <w:rsid w:val="0001254B"/>
    <w:rsid w:val="00014FD5"/>
    <w:rsid w:val="0001584D"/>
    <w:rsid w:val="00024B75"/>
    <w:rsid w:val="000308C8"/>
    <w:rsid w:val="000369E8"/>
    <w:rsid w:val="00036A32"/>
    <w:rsid w:val="00044C8C"/>
    <w:rsid w:val="00045FBE"/>
    <w:rsid w:val="00054407"/>
    <w:rsid w:val="00054D82"/>
    <w:rsid w:val="0006087C"/>
    <w:rsid w:val="0006466E"/>
    <w:rsid w:val="000766B4"/>
    <w:rsid w:val="000837F1"/>
    <w:rsid w:val="00083FFB"/>
    <w:rsid w:val="00086022"/>
    <w:rsid w:val="00092799"/>
    <w:rsid w:val="000A0747"/>
    <w:rsid w:val="000A6B3A"/>
    <w:rsid w:val="000B28FD"/>
    <w:rsid w:val="000B2F97"/>
    <w:rsid w:val="000B3DB5"/>
    <w:rsid w:val="000B483F"/>
    <w:rsid w:val="000B6C4D"/>
    <w:rsid w:val="000C1242"/>
    <w:rsid w:val="000C1F9D"/>
    <w:rsid w:val="000C64BD"/>
    <w:rsid w:val="000D2DE6"/>
    <w:rsid w:val="000D7BDD"/>
    <w:rsid w:val="000E0214"/>
    <w:rsid w:val="000E1749"/>
    <w:rsid w:val="000E40DF"/>
    <w:rsid w:val="000E641A"/>
    <w:rsid w:val="00101114"/>
    <w:rsid w:val="00102249"/>
    <w:rsid w:val="0010241E"/>
    <w:rsid w:val="0011397C"/>
    <w:rsid w:val="0011689E"/>
    <w:rsid w:val="0012697B"/>
    <w:rsid w:val="00134E63"/>
    <w:rsid w:val="00137863"/>
    <w:rsid w:val="00140301"/>
    <w:rsid w:val="00142729"/>
    <w:rsid w:val="00152D2A"/>
    <w:rsid w:val="001534E8"/>
    <w:rsid w:val="00153CF5"/>
    <w:rsid w:val="001733C7"/>
    <w:rsid w:val="00176F81"/>
    <w:rsid w:val="00181EE0"/>
    <w:rsid w:val="0018239D"/>
    <w:rsid w:val="00182DBD"/>
    <w:rsid w:val="00184737"/>
    <w:rsid w:val="00184DAC"/>
    <w:rsid w:val="0018672D"/>
    <w:rsid w:val="0018705A"/>
    <w:rsid w:val="00192966"/>
    <w:rsid w:val="00194A4A"/>
    <w:rsid w:val="001B1571"/>
    <w:rsid w:val="001B362C"/>
    <w:rsid w:val="001B4D25"/>
    <w:rsid w:val="001B71B9"/>
    <w:rsid w:val="001C1F13"/>
    <w:rsid w:val="001C427E"/>
    <w:rsid w:val="001D186E"/>
    <w:rsid w:val="001D7E3D"/>
    <w:rsid w:val="001E342A"/>
    <w:rsid w:val="001E56DF"/>
    <w:rsid w:val="001E6FF3"/>
    <w:rsid w:val="001F2FFE"/>
    <w:rsid w:val="001F31D1"/>
    <w:rsid w:val="00200937"/>
    <w:rsid w:val="002024AC"/>
    <w:rsid w:val="00205686"/>
    <w:rsid w:val="0021091A"/>
    <w:rsid w:val="00210B7A"/>
    <w:rsid w:val="002152B2"/>
    <w:rsid w:val="002165D5"/>
    <w:rsid w:val="00227BEE"/>
    <w:rsid w:val="00231B0F"/>
    <w:rsid w:val="00257DC9"/>
    <w:rsid w:val="00262F54"/>
    <w:rsid w:val="00273DE2"/>
    <w:rsid w:val="002771D1"/>
    <w:rsid w:val="002802AE"/>
    <w:rsid w:val="00280501"/>
    <w:rsid w:val="00281239"/>
    <w:rsid w:val="0028190C"/>
    <w:rsid w:val="0028194A"/>
    <w:rsid w:val="00287FC9"/>
    <w:rsid w:val="00294DFF"/>
    <w:rsid w:val="002A2307"/>
    <w:rsid w:val="002B7D9A"/>
    <w:rsid w:val="002C3431"/>
    <w:rsid w:val="002C48F1"/>
    <w:rsid w:val="002C4B3B"/>
    <w:rsid w:val="002D0A90"/>
    <w:rsid w:val="002F5709"/>
    <w:rsid w:val="00303E56"/>
    <w:rsid w:val="00304230"/>
    <w:rsid w:val="00306AFB"/>
    <w:rsid w:val="00311ABB"/>
    <w:rsid w:val="00312CB2"/>
    <w:rsid w:val="003138C7"/>
    <w:rsid w:val="00313CF9"/>
    <w:rsid w:val="00327D93"/>
    <w:rsid w:val="00331B9C"/>
    <w:rsid w:val="003406E8"/>
    <w:rsid w:val="00350C34"/>
    <w:rsid w:val="00353A02"/>
    <w:rsid w:val="003615C7"/>
    <w:rsid w:val="00377BFD"/>
    <w:rsid w:val="00385DA0"/>
    <w:rsid w:val="00390503"/>
    <w:rsid w:val="0039253B"/>
    <w:rsid w:val="0039738D"/>
    <w:rsid w:val="003B391C"/>
    <w:rsid w:val="003C08C6"/>
    <w:rsid w:val="003C2696"/>
    <w:rsid w:val="003C4709"/>
    <w:rsid w:val="003C5BD2"/>
    <w:rsid w:val="003D02F2"/>
    <w:rsid w:val="003D154E"/>
    <w:rsid w:val="003D2E24"/>
    <w:rsid w:val="003D3B78"/>
    <w:rsid w:val="003D4C9E"/>
    <w:rsid w:val="003E5D96"/>
    <w:rsid w:val="003E764F"/>
    <w:rsid w:val="004040CE"/>
    <w:rsid w:val="004045F7"/>
    <w:rsid w:val="00407CD9"/>
    <w:rsid w:val="00420401"/>
    <w:rsid w:val="004329F0"/>
    <w:rsid w:val="0043725D"/>
    <w:rsid w:val="00446B36"/>
    <w:rsid w:val="00447B21"/>
    <w:rsid w:val="00454559"/>
    <w:rsid w:val="00454FBD"/>
    <w:rsid w:val="0045604E"/>
    <w:rsid w:val="004570A2"/>
    <w:rsid w:val="00462512"/>
    <w:rsid w:val="00463008"/>
    <w:rsid w:val="00471A83"/>
    <w:rsid w:val="004773D7"/>
    <w:rsid w:val="004843AF"/>
    <w:rsid w:val="00490D6A"/>
    <w:rsid w:val="004A3B8D"/>
    <w:rsid w:val="004A47D7"/>
    <w:rsid w:val="004A6337"/>
    <w:rsid w:val="004B18FB"/>
    <w:rsid w:val="004B4A49"/>
    <w:rsid w:val="004C1E61"/>
    <w:rsid w:val="004C218C"/>
    <w:rsid w:val="004D1535"/>
    <w:rsid w:val="004D6D7C"/>
    <w:rsid w:val="004E2F76"/>
    <w:rsid w:val="004E37AC"/>
    <w:rsid w:val="00503529"/>
    <w:rsid w:val="00503B73"/>
    <w:rsid w:val="0050634A"/>
    <w:rsid w:val="00520075"/>
    <w:rsid w:val="00523FBA"/>
    <w:rsid w:val="00534AFC"/>
    <w:rsid w:val="00541B6A"/>
    <w:rsid w:val="00547430"/>
    <w:rsid w:val="005515BE"/>
    <w:rsid w:val="005541F1"/>
    <w:rsid w:val="00566C67"/>
    <w:rsid w:val="0057515C"/>
    <w:rsid w:val="0057781C"/>
    <w:rsid w:val="00582BF6"/>
    <w:rsid w:val="0058515D"/>
    <w:rsid w:val="005879E7"/>
    <w:rsid w:val="00592A67"/>
    <w:rsid w:val="00597F57"/>
    <w:rsid w:val="005A26B0"/>
    <w:rsid w:val="005A47F5"/>
    <w:rsid w:val="005A5E48"/>
    <w:rsid w:val="005C2055"/>
    <w:rsid w:val="005C6E4B"/>
    <w:rsid w:val="005D55BE"/>
    <w:rsid w:val="005E5FDF"/>
    <w:rsid w:val="005E7EFE"/>
    <w:rsid w:val="005F19EF"/>
    <w:rsid w:val="005F623A"/>
    <w:rsid w:val="00625BA9"/>
    <w:rsid w:val="00631BFB"/>
    <w:rsid w:val="00643854"/>
    <w:rsid w:val="00645209"/>
    <w:rsid w:val="00646601"/>
    <w:rsid w:val="006468DF"/>
    <w:rsid w:val="006514F5"/>
    <w:rsid w:val="00657B9B"/>
    <w:rsid w:val="0066538E"/>
    <w:rsid w:val="00671108"/>
    <w:rsid w:val="0069348E"/>
    <w:rsid w:val="006946B2"/>
    <w:rsid w:val="006A1CE9"/>
    <w:rsid w:val="006A41E7"/>
    <w:rsid w:val="006A736D"/>
    <w:rsid w:val="006A77E0"/>
    <w:rsid w:val="006B1995"/>
    <w:rsid w:val="006B1BBB"/>
    <w:rsid w:val="006B2B8F"/>
    <w:rsid w:val="006B5AC4"/>
    <w:rsid w:val="006C1D52"/>
    <w:rsid w:val="006C20C4"/>
    <w:rsid w:val="006C4215"/>
    <w:rsid w:val="006D20B8"/>
    <w:rsid w:val="006D2197"/>
    <w:rsid w:val="006D2728"/>
    <w:rsid w:val="006E018C"/>
    <w:rsid w:val="006E3BCB"/>
    <w:rsid w:val="006E4126"/>
    <w:rsid w:val="006E4661"/>
    <w:rsid w:val="006E7BE2"/>
    <w:rsid w:val="007009FC"/>
    <w:rsid w:val="00700A5A"/>
    <w:rsid w:val="00700F72"/>
    <w:rsid w:val="007045B2"/>
    <w:rsid w:val="007119DA"/>
    <w:rsid w:val="00713139"/>
    <w:rsid w:val="00715E7C"/>
    <w:rsid w:val="00721F77"/>
    <w:rsid w:val="00726B18"/>
    <w:rsid w:val="00731AD5"/>
    <w:rsid w:val="00731CE8"/>
    <w:rsid w:val="00736DF6"/>
    <w:rsid w:val="007575C7"/>
    <w:rsid w:val="00757745"/>
    <w:rsid w:val="00757CFC"/>
    <w:rsid w:val="00764324"/>
    <w:rsid w:val="00773F50"/>
    <w:rsid w:val="007744D6"/>
    <w:rsid w:val="00774534"/>
    <w:rsid w:val="00781B10"/>
    <w:rsid w:val="0079033E"/>
    <w:rsid w:val="00790EF2"/>
    <w:rsid w:val="007927F0"/>
    <w:rsid w:val="00796F3E"/>
    <w:rsid w:val="007A1004"/>
    <w:rsid w:val="007A185C"/>
    <w:rsid w:val="007B2359"/>
    <w:rsid w:val="007C2990"/>
    <w:rsid w:val="007C72C0"/>
    <w:rsid w:val="007D2452"/>
    <w:rsid w:val="007D5210"/>
    <w:rsid w:val="007D6DAE"/>
    <w:rsid w:val="007F0ABE"/>
    <w:rsid w:val="008110CF"/>
    <w:rsid w:val="0082065B"/>
    <w:rsid w:val="00821ABE"/>
    <w:rsid w:val="00832636"/>
    <w:rsid w:val="00832A75"/>
    <w:rsid w:val="00832AFA"/>
    <w:rsid w:val="0084455F"/>
    <w:rsid w:val="008448A3"/>
    <w:rsid w:val="00857489"/>
    <w:rsid w:val="0086517D"/>
    <w:rsid w:val="008674F0"/>
    <w:rsid w:val="0087487C"/>
    <w:rsid w:val="008814E5"/>
    <w:rsid w:val="008870DA"/>
    <w:rsid w:val="00894972"/>
    <w:rsid w:val="0089540C"/>
    <w:rsid w:val="008A1BB4"/>
    <w:rsid w:val="008A782C"/>
    <w:rsid w:val="008B00D9"/>
    <w:rsid w:val="008B20DB"/>
    <w:rsid w:val="008B22B5"/>
    <w:rsid w:val="008B503C"/>
    <w:rsid w:val="008D1080"/>
    <w:rsid w:val="008D4B8B"/>
    <w:rsid w:val="008F68CB"/>
    <w:rsid w:val="00900BDF"/>
    <w:rsid w:val="00902D2B"/>
    <w:rsid w:val="00905509"/>
    <w:rsid w:val="009106B4"/>
    <w:rsid w:val="009116E0"/>
    <w:rsid w:val="00913349"/>
    <w:rsid w:val="00913363"/>
    <w:rsid w:val="0092442C"/>
    <w:rsid w:val="00930697"/>
    <w:rsid w:val="00931DEA"/>
    <w:rsid w:val="009340DB"/>
    <w:rsid w:val="009341E9"/>
    <w:rsid w:val="009371BC"/>
    <w:rsid w:val="009439AD"/>
    <w:rsid w:val="00953233"/>
    <w:rsid w:val="00964179"/>
    <w:rsid w:val="0096719F"/>
    <w:rsid w:val="009716CD"/>
    <w:rsid w:val="00977235"/>
    <w:rsid w:val="00977F23"/>
    <w:rsid w:val="009840ED"/>
    <w:rsid w:val="009876B4"/>
    <w:rsid w:val="00987971"/>
    <w:rsid w:val="0099489F"/>
    <w:rsid w:val="009973E7"/>
    <w:rsid w:val="009C3218"/>
    <w:rsid w:val="009C378A"/>
    <w:rsid w:val="009C5DA8"/>
    <w:rsid w:val="009C6771"/>
    <w:rsid w:val="009D6DFF"/>
    <w:rsid w:val="009E1E55"/>
    <w:rsid w:val="009E34AE"/>
    <w:rsid w:val="009E6660"/>
    <w:rsid w:val="00A01046"/>
    <w:rsid w:val="00A02171"/>
    <w:rsid w:val="00A069F4"/>
    <w:rsid w:val="00A06E52"/>
    <w:rsid w:val="00A15A54"/>
    <w:rsid w:val="00A17B44"/>
    <w:rsid w:val="00A22636"/>
    <w:rsid w:val="00A228BC"/>
    <w:rsid w:val="00A27FF9"/>
    <w:rsid w:val="00A31AE4"/>
    <w:rsid w:val="00A3257A"/>
    <w:rsid w:val="00A5639E"/>
    <w:rsid w:val="00A56586"/>
    <w:rsid w:val="00A607AF"/>
    <w:rsid w:val="00A7469D"/>
    <w:rsid w:val="00A76A68"/>
    <w:rsid w:val="00A813E5"/>
    <w:rsid w:val="00A82453"/>
    <w:rsid w:val="00A83B18"/>
    <w:rsid w:val="00A90406"/>
    <w:rsid w:val="00A972B8"/>
    <w:rsid w:val="00AA45F9"/>
    <w:rsid w:val="00AB2028"/>
    <w:rsid w:val="00AB2AF6"/>
    <w:rsid w:val="00AB5BA0"/>
    <w:rsid w:val="00AB644E"/>
    <w:rsid w:val="00AC2692"/>
    <w:rsid w:val="00AC3205"/>
    <w:rsid w:val="00AC5E12"/>
    <w:rsid w:val="00AD5B3D"/>
    <w:rsid w:val="00AE183A"/>
    <w:rsid w:val="00AE5665"/>
    <w:rsid w:val="00B00665"/>
    <w:rsid w:val="00B1219B"/>
    <w:rsid w:val="00B17010"/>
    <w:rsid w:val="00B17668"/>
    <w:rsid w:val="00B208DF"/>
    <w:rsid w:val="00B212D6"/>
    <w:rsid w:val="00B32284"/>
    <w:rsid w:val="00B33827"/>
    <w:rsid w:val="00B47B03"/>
    <w:rsid w:val="00B527BA"/>
    <w:rsid w:val="00B529F3"/>
    <w:rsid w:val="00B61029"/>
    <w:rsid w:val="00B62867"/>
    <w:rsid w:val="00B64CFA"/>
    <w:rsid w:val="00B67BD3"/>
    <w:rsid w:val="00B7071E"/>
    <w:rsid w:val="00B75B85"/>
    <w:rsid w:val="00B8188D"/>
    <w:rsid w:val="00B83760"/>
    <w:rsid w:val="00B90FCD"/>
    <w:rsid w:val="00B9222D"/>
    <w:rsid w:val="00B925E8"/>
    <w:rsid w:val="00B95084"/>
    <w:rsid w:val="00B962FE"/>
    <w:rsid w:val="00B970AB"/>
    <w:rsid w:val="00BA533D"/>
    <w:rsid w:val="00BB6FF8"/>
    <w:rsid w:val="00BC2885"/>
    <w:rsid w:val="00BC30DE"/>
    <w:rsid w:val="00BC670D"/>
    <w:rsid w:val="00BC751B"/>
    <w:rsid w:val="00BD5821"/>
    <w:rsid w:val="00BF22C0"/>
    <w:rsid w:val="00BF2F61"/>
    <w:rsid w:val="00BF5BF5"/>
    <w:rsid w:val="00C042E5"/>
    <w:rsid w:val="00C0439D"/>
    <w:rsid w:val="00C05767"/>
    <w:rsid w:val="00C058E9"/>
    <w:rsid w:val="00C06F75"/>
    <w:rsid w:val="00C074DD"/>
    <w:rsid w:val="00C12CC2"/>
    <w:rsid w:val="00C32B39"/>
    <w:rsid w:val="00C37BF1"/>
    <w:rsid w:val="00C40A5E"/>
    <w:rsid w:val="00C447F7"/>
    <w:rsid w:val="00C510E0"/>
    <w:rsid w:val="00C57E84"/>
    <w:rsid w:val="00C703C1"/>
    <w:rsid w:val="00C749B4"/>
    <w:rsid w:val="00C868C4"/>
    <w:rsid w:val="00C87235"/>
    <w:rsid w:val="00C94C14"/>
    <w:rsid w:val="00C95180"/>
    <w:rsid w:val="00C95F9C"/>
    <w:rsid w:val="00CA0856"/>
    <w:rsid w:val="00CA46F9"/>
    <w:rsid w:val="00CB55E4"/>
    <w:rsid w:val="00CB79F7"/>
    <w:rsid w:val="00CC127A"/>
    <w:rsid w:val="00CD3FB3"/>
    <w:rsid w:val="00CE2017"/>
    <w:rsid w:val="00CE61EC"/>
    <w:rsid w:val="00CE7340"/>
    <w:rsid w:val="00CF12B8"/>
    <w:rsid w:val="00CF1772"/>
    <w:rsid w:val="00CF2855"/>
    <w:rsid w:val="00CF4156"/>
    <w:rsid w:val="00D01299"/>
    <w:rsid w:val="00D03575"/>
    <w:rsid w:val="00D1099B"/>
    <w:rsid w:val="00D1340C"/>
    <w:rsid w:val="00D245B6"/>
    <w:rsid w:val="00D319BF"/>
    <w:rsid w:val="00D344A1"/>
    <w:rsid w:val="00D3513B"/>
    <w:rsid w:val="00D3533E"/>
    <w:rsid w:val="00D3592A"/>
    <w:rsid w:val="00D370AC"/>
    <w:rsid w:val="00D4781D"/>
    <w:rsid w:val="00D51987"/>
    <w:rsid w:val="00D551E6"/>
    <w:rsid w:val="00D74FE8"/>
    <w:rsid w:val="00D7548A"/>
    <w:rsid w:val="00D77E2F"/>
    <w:rsid w:val="00D81DC4"/>
    <w:rsid w:val="00DA27E3"/>
    <w:rsid w:val="00DA7111"/>
    <w:rsid w:val="00DA716C"/>
    <w:rsid w:val="00DA7F0B"/>
    <w:rsid w:val="00DB096F"/>
    <w:rsid w:val="00DB5686"/>
    <w:rsid w:val="00DB6497"/>
    <w:rsid w:val="00DB718D"/>
    <w:rsid w:val="00DC691E"/>
    <w:rsid w:val="00DD12B7"/>
    <w:rsid w:val="00DD406F"/>
    <w:rsid w:val="00DD4C82"/>
    <w:rsid w:val="00DE3AA4"/>
    <w:rsid w:val="00DE666F"/>
    <w:rsid w:val="00DE7F97"/>
    <w:rsid w:val="00DF4DC4"/>
    <w:rsid w:val="00E01A83"/>
    <w:rsid w:val="00E01CDE"/>
    <w:rsid w:val="00E03541"/>
    <w:rsid w:val="00E07C91"/>
    <w:rsid w:val="00E208DE"/>
    <w:rsid w:val="00E23246"/>
    <w:rsid w:val="00E24A66"/>
    <w:rsid w:val="00E30712"/>
    <w:rsid w:val="00E310A0"/>
    <w:rsid w:val="00E3214B"/>
    <w:rsid w:val="00E3739B"/>
    <w:rsid w:val="00E42767"/>
    <w:rsid w:val="00E42F82"/>
    <w:rsid w:val="00E44457"/>
    <w:rsid w:val="00E500FE"/>
    <w:rsid w:val="00E6093B"/>
    <w:rsid w:val="00E64D7D"/>
    <w:rsid w:val="00E6593B"/>
    <w:rsid w:val="00E67377"/>
    <w:rsid w:val="00E72BA7"/>
    <w:rsid w:val="00E73D00"/>
    <w:rsid w:val="00E814CE"/>
    <w:rsid w:val="00E90181"/>
    <w:rsid w:val="00E90F5F"/>
    <w:rsid w:val="00E9538C"/>
    <w:rsid w:val="00E961EA"/>
    <w:rsid w:val="00E9731C"/>
    <w:rsid w:val="00E97476"/>
    <w:rsid w:val="00EB2561"/>
    <w:rsid w:val="00EB2C34"/>
    <w:rsid w:val="00EB4821"/>
    <w:rsid w:val="00EC0117"/>
    <w:rsid w:val="00EC4A22"/>
    <w:rsid w:val="00ED0C03"/>
    <w:rsid w:val="00ED21F3"/>
    <w:rsid w:val="00EE3AA0"/>
    <w:rsid w:val="00EE4F0E"/>
    <w:rsid w:val="00EE7040"/>
    <w:rsid w:val="00F00522"/>
    <w:rsid w:val="00F01D2B"/>
    <w:rsid w:val="00F06460"/>
    <w:rsid w:val="00F11712"/>
    <w:rsid w:val="00F12095"/>
    <w:rsid w:val="00F15505"/>
    <w:rsid w:val="00F21EF0"/>
    <w:rsid w:val="00F254A4"/>
    <w:rsid w:val="00F45880"/>
    <w:rsid w:val="00F5209E"/>
    <w:rsid w:val="00F544AC"/>
    <w:rsid w:val="00F61846"/>
    <w:rsid w:val="00F6730E"/>
    <w:rsid w:val="00F67F84"/>
    <w:rsid w:val="00F70FA9"/>
    <w:rsid w:val="00F85E82"/>
    <w:rsid w:val="00F92C23"/>
    <w:rsid w:val="00F97BDB"/>
    <w:rsid w:val="00FA0194"/>
    <w:rsid w:val="00FC02F7"/>
    <w:rsid w:val="00FD0AAA"/>
    <w:rsid w:val="00FD247C"/>
    <w:rsid w:val="00FE4BBA"/>
    <w:rsid w:val="00FE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B4B35"/>
  <w15:chartTrackingRefBased/>
  <w15:docId w15:val="{82509B44-E68F-4B75-8B6F-1CF749F0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821"/>
    <w:pPr>
      <w:spacing w:line="240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D5821"/>
    <w:pPr>
      <w:keepNext/>
      <w:keepLines/>
      <w:numPr>
        <w:numId w:val="1"/>
      </w:numPr>
      <w:shd w:val="clear" w:color="auto" w:fill="C5E0B3" w:themeFill="accent6" w:themeFillTint="66"/>
      <w:spacing w:before="120" w:after="120"/>
      <w:outlineLvl w:val="0"/>
    </w:pPr>
    <w:rPr>
      <w:rFonts w:asciiTheme="majorHAnsi" w:eastAsiaTheme="majorEastAsia" w:hAnsiTheme="majorHAnsi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821"/>
    <w:pPr>
      <w:keepNext/>
      <w:keepLines/>
      <w:numPr>
        <w:ilvl w:val="1"/>
        <w:numId w:val="1"/>
      </w:numPr>
      <w:shd w:val="clear" w:color="auto" w:fill="C5E0B3" w:themeFill="accent6" w:themeFillTint="66"/>
      <w:spacing w:before="12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821"/>
    <w:pPr>
      <w:keepNext/>
      <w:keepLines/>
      <w:numPr>
        <w:ilvl w:val="2"/>
        <w:numId w:val="1"/>
      </w:numPr>
      <w:shd w:val="clear" w:color="auto" w:fill="C5E0B3" w:themeFill="accent6" w:themeFillTint="66"/>
      <w:spacing w:before="120" w:after="12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82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82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82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82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82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82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821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D5821"/>
    <w:rPr>
      <w:rFonts w:asciiTheme="majorHAnsi" w:eastAsiaTheme="majorEastAsia" w:hAnsiTheme="majorHAnsi" w:cstheme="majorBidi"/>
      <w:b/>
      <w:sz w:val="26"/>
      <w:szCs w:val="32"/>
      <w:shd w:val="clear" w:color="auto" w:fill="C5E0B3" w:themeFill="accent6" w:themeFillTint="66"/>
    </w:rPr>
  </w:style>
  <w:style w:type="character" w:customStyle="1" w:styleId="Heading2Char">
    <w:name w:val="Heading 2 Char"/>
    <w:basedOn w:val="DefaultParagraphFont"/>
    <w:link w:val="Heading2"/>
    <w:uiPriority w:val="9"/>
    <w:rsid w:val="00BD5821"/>
    <w:rPr>
      <w:rFonts w:asciiTheme="majorHAnsi" w:eastAsiaTheme="majorEastAsia" w:hAnsiTheme="majorHAnsi" w:cstheme="majorBidi"/>
      <w:b/>
      <w:sz w:val="26"/>
      <w:szCs w:val="26"/>
      <w:shd w:val="clear" w:color="auto" w:fill="C5E0B3" w:themeFill="accent6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BD5821"/>
    <w:rPr>
      <w:rFonts w:asciiTheme="majorHAnsi" w:eastAsiaTheme="majorEastAsia" w:hAnsiTheme="majorHAnsi" w:cstheme="majorBidi"/>
      <w:b/>
      <w:sz w:val="24"/>
      <w:szCs w:val="24"/>
      <w:shd w:val="clear" w:color="auto" w:fill="C5E0B3" w:themeFill="accent6" w:themeFillTint="6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82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82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82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8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8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8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BD5821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582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58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5821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BD5821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Normal"/>
    <w:next w:val="Normal"/>
    <w:uiPriority w:val="39"/>
    <w:unhideWhenUsed/>
    <w:qFormat/>
    <w:rsid w:val="00BD5821"/>
    <w:rPr>
      <w:rFonts w:asciiTheme="majorHAnsi" w:hAnsiTheme="majorHAnsi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BD582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582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D5821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BD5821"/>
    <w:pPr>
      <w:ind w:left="720"/>
      <w:contextualSpacing/>
    </w:pPr>
  </w:style>
  <w:style w:type="paragraph" w:styleId="NoSpacing">
    <w:name w:val="No Spacing"/>
    <w:uiPriority w:val="1"/>
    <w:qFormat/>
    <w:rsid w:val="00FE4BBA"/>
    <w:pPr>
      <w:spacing w:after="0" w:line="240" w:lineRule="auto"/>
      <w:jc w:val="both"/>
    </w:pPr>
  </w:style>
  <w:style w:type="paragraph" w:styleId="Header">
    <w:name w:val="header"/>
    <w:basedOn w:val="Normal"/>
    <w:link w:val="HeaderChar"/>
    <w:uiPriority w:val="99"/>
    <w:unhideWhenUsed/>
    <w:rsid w:val="00BD582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D5821"/>
  </w:style>
  <w:style w:type="paragraph" w:styleId="Footer">
    <w:name w:val="footer"/>
    <w:basedOn w:val="Normal"/>
    <w:link w:val="FooterChar"/>
    <w:autoRedefine/>
    <w:uiPriority w:val="99"/>
    <w:unhideWhenUsed/>
    <w:rsid w:val="00BD5821"/>
    <w:pPr>
      <w:tabs>
        <w:tab w:val="center" w:pos="4680"/>
        <w:tab w:val="right" w:pos="9360"/>
      </w:tabs>
      <w:spacing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D5821"/>
    <w:rPr>
      <w:sz w:val="20"/>
    </w:rPr>
  </w:style>
  <w:style w:type="paragraph" w:customStyle="1" w:styleId="Code">
    <w:name w:val="Code"/>
    <w:autoRedefine/>
    <w:qFormat/>
    <w:rsid w:val="00BD5821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54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15BE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F68CB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AppendixStyle">
    <w:name w:val="Appendix Style"/>
    <w:basedOn w:val="Heading1"/>
    <w:next w:val="Normal"/>
    <w:autoRedefine/>
    <w:qFormat/>
    <w:rsid w:val="00BD5821"/>
    <w:pPr>
      <w:numPr>
        <w:numId w:val="2"/>
      </w:numPr>
      <w:spacing w:before="160"/>
    </w:pPr>
    <w:rPr>
      <w:rFonts w:ascii="Calibri Light" w:hAnsi="Calibri Light"/>
    </w:rPr>
  </w:style>
  <w:style w:type="paragraph" w:styleId="TableofFigures">
    <w:name w:val="table of figures"/>
    <w:basedOn w:val="Normal"/>
    <w:next w:val="Normal"/>
    <w:uiPriority w:val="99"/>
    <w:unhideWhenUsed/>
    <w:rsid w:val="00BD5821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89497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608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6087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6087C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06087C"/>
  </w:style>
  <w:style w:type="character" w:customStyle="1" w:styleId="hljs-literal">
    <w:name w:val="hljs-literal"/>
    <w:basedOn w:val="DefaultParagraphFont"/>
    <w:rsid w:val="0006087C"/>
  </w:style>
  <w:style w:type="paragraph" w:styleId="NormalWeb">
    <w:name w:val="Normal (Web)"/>
    <w:basedOn w:val="Normal"/>
    <w:uiPriority w:val="99"/>
    <w:unhideWhenUsed/>
    <w:rsid w:val="00CB79F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0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8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gibson\Documents\Custom%20Office%20Templates\1302_book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D2107-71F7-41C4-BEB8-113D03C9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1302_book5.dotx</Template>
  <TotalTime>99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13</cp:revision>
  <dcterms:created xsi:type="dcterms:W3CDTF">2026-10-15T18:55:00Z</dcterms:created>
  <dcterms:modified xsi:type="dcterms:W3CDTF">2026-10-23T14:53:00Z</dcterms:modified>
</cp:coreProperties>
</file>