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C8C" w:rsidRDefault="00CD2C63" w:rsidP="001C1F13">
      <w:pPr>
        <w:pStyle w:val="Title"/>
        <w:jc w:val="center"/>
      </w:pPr>
      <w:bookmarkStart w:id="0" w:name="_GoBack"/>
      <w:bookmarkEnd w:id="0"/>
      <w:r>
        <w:t>Tutorial 11 –</w:t>
      </w:r>
      <w:r w:rsidR="000D3396">
        <w:t xml:space="preserve"> </w:t>
      </w:r>
      <w:r w:rsidR="00833DAB">
        <w:t>Eclipse GitHub Workflow</w:t>
      </w:r>
    </w:p>
    <w:p w:rsidR="00F87C2F" w:rsidRPr="00F87C2F" w:rsidRDefault="00F87C2F" w:rsidP="00F87C2F"/>
    <w:sdt>
      <w:sdtPr>
        <w:rPr>
          <w:rFonts w:asciiTheme="minorHAnsi" w:hAnsiTheme="minorHAnsi"/>
          <w:sz w:val="22"/>
        </w:rPr>
        <w:id w:val="15449396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44C8C" w:rsidRDefault="00044C8C" w:rsidP="000E1749">
          <w:pPr>
            <w:pStyle w:val="TOCHeading"/>
            <w:ind w:left="450"/>
          </w:pPr>
          <w:r>
            <w:t>Contents</w:t>
          </w:r>
        </w:p>
        <w:p w:rsidR="008D3313" w:rsidRDefault="00044C8C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2502951" w:history="1">
            <w:r w:rsidR="008D3313" w:rsidRPr="001F5614">
              <w:rPr>
                <w:rStyle w:val="Hyperlink"/>
                <w:noProof/>
              </w:rPr>
              <w:t>1</w:t>
            </w:r>
            <w:r w:rsidR="008D3313">
              <w:rPr>
                <w:rFonts w:eastAsiaTheme="minorEastAsia"/>
                <w:noProof/>
              </w:rPr>
              <w:tab/>
            </w:r>
            <w:r w:rsidR="008D3313" w:rsidRPr="001F5614">
              <w:rPr>
                <w:rStyle w:val="Hyperlink"/>
                <w:noProof/>
              </w:rPr>
              <w:t>Introduction</w:t>
            </w:r>
            <w:r w:rsidR="008D3313">
              <w:rPr>
                <w:noProof/>
                <w:webHidden/>
              </w:rPr>
              <w:tab/>
            </w:r>
            <w:r w:rsidR="008D3313">
              <w:rPr>
                <w:noProof/>
                <w:webHidden/>
              </w:rPr>
              <w:fldChar w:fldCharType="begin"/>
            </w:r>
            <w:r w:rsidR="008D3313">
              <w:rPr>
                <w:noProof/>
                <w:webHidden/>
              </w:rPr>
              <w:instrText xml:space="preserve"> PAGEREF _Toc112502951 \h </w:instrText>
            </w:r>
            <w:r w:rsidR="008D3313">
              <w:rPr>
                <w:noProof/>
                <w:webHidden/>
              </w:rPr>
            </w:r>
            <w:r w:rsidR="008D3313">
              <w:rPr>
                <w:noProof/>
                <w:webHidden/>
              </w:rPr>
              <w:fldChar w:fldCharType="separate"/>
            </w:r>
            <w:r w:rsidR="008D3313">
              <w:rPr>
                <w:noProof/>
                <w:webHidden/>
              </w:rPr>
              <w:t>1</w:t>
            </w:r>
            <w:r w:rsidR="008D3313">
              <w:rPr>
                <w:noProof/>
                <w:webHidden/>
              </w:rPr>
              <w:fldChar w:fldCharType="end"/>
            </w:r>
          </w:hyperlink>
        </w:p>
        <w:p w:rsidR="008D3313" w:rsidRDefault="00DC54E8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2" w:history="1">
            <w:r w:rsidR="008D3313" w:rsidRPr="001F5614">
              <w:rPr>
                <w:rStyle w:val="Hyperlink"/>
                <w:noProof/>
              </w:rPr>
              <w:t>2</w:t>
            </w:r>
            <w:r w:rsidR="008D3313">
              <w:rPr>
                <w:rFonts w:eastAsiaTheme="minorEastAsia"/>
                <w:noProof/>
              </w:rPr>
              <w:tab/>
            </w:r>
            <w:r w:rsidR="008D3313" w:rsidRPr="001F5614">
              <w:rPr>
                <w:rStyle w:val="Hyperlink"/>
                <w:noProof/>
              </w:rPr>
              <w:t>Person 1 – Establish Initial Codebase &amp; Local Version Control</w:t>
            </w:r>
            <w:r w:rsidR="008D3313">
              <w:rPr>
                <w:noProof/>
                <w:webHidden/>
              </w:rPr>
              <w:tab/>
            </w:r>
            <w:r w:rsidR="008D3313">
              <w:rPr>
                <w:noProof/>
                <w:webHidden/>
              </w:rPr>
              <w:fldChar w:fldCharType="begin"/>
            </w:r>
            <w:r w:rsidR="008D3313">
              <w:rPr>
                <w:noProof/>
                <w:webHidden/>
              </w:rPr>
              <w:instrText xml:space="preserve"> PAGEREF _Toc112502952 \h </w:instrText>
            </w:r>
            <w:r w:rsidR="008D3313">
              <w:rPr>
                <w:noProof/>
                <w:webHidden/>
              </w:rPr>
            </w:r>
            <w:r w:rsidR="008D3313">
              <w:rPr>
                <w:noProof/>
                <w:webHidden/>
              </w:rPr>
              <w:fldChar w:fldCharType="separate"/>
            </w:r>
            <w:r w:rsidR="008D3313">
              <w:rPr>
                <w:noProof/>
                <w:webHidden/>
              </w:rPr>
              <w:t>2</w:t>
            </w:r>
            <w:r w:rsidR="008D3313">
              <w:rPr>
                <w:noProof/>
                <w:webHidden/>
              </w:rPr>
              <w:fldChar w:fldCharType="end"/>
            </w:r>
          </w:hyperlink>
        </w:p>
        <w:p w:rsidR="008D3313" w:rsidRDefault="00DC54E8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3" w:history="1">
            <w:r w:rsidR="008D3313" w:rsidRPr="001F5614">
              <w:rPr>
                <w:rStyle w:val="Hyperlink"/>
                <w:noProof/>
              </w:rPr>
              <w:t>3</w:t>
            </w:r>
            <w:r w:rsidR="008D3313">
              <w:rPr>
                <w:rFonts w:eastAsiaTheme="minorEastAsia"/>
                <w:noProof/>
              </w:rPr>
              <w:tab/>
            </w:r>
            <w:r w:rsidR="008D3313" w:rsidRPr="001F5614">
              <w:rPr>
                <w:rStyle w:val="Hyperlink"/>
                <w:noProof/>
              </w:rPr>
              <w:t>Person 1 – Commit Locally</w:t>
            </w:r>
            <w:r w:rsidR="008D3313">
              <w:rPr>
                <w:noProof/>
                <w:webHidden/>
              </w:rPr>
              <w:tab/>
            </w:r>
            <w:r w:rsidR="008D3313">
              <w:rPr>
                <w:noProof/>
                <w:webHidden/>
              </w:rPr>
              <w:fldChar w:fldCharType="begin"/>
            </w:r>
            <w:r w:rsidR="008D3313">
              <w:rPr>
                <w:noProof/>
                <w:webHidden/>
              </w:rPr>
              <w:instrText xml:space="preserve"> PAGEREF _Toc112502953 \h </w:instrText>
            </w:r>
            <w:r w:rsidR="008D3313">
              <w:rPr>
                <w:noProof/>
                <w:webHidden/>
              </w:rPr>
            </w:r>
            <w:r w:rsidR="008D3313">
              <w:rPr>
                <w:noProof/>
                <w:webHidden/>
              </w:rPr>
              <w:fldChar w:fldCharType="separate"/>
            </w:r>
            <w:r w:rsidR="008D3313">
              <w:rPr>
                <w:noProof/>
                <w:webHidden/>
              </w:rPr>
              <w:t>6</w:t>
            </w:r>
            <w:r w:rsidR="008D3313">
              <w:rPr>
                <w:noProof/>
                <w:webHidden/>
              </w:rPr>
              <w:fldChar w:fldCharType="end"/>
            </w:r>
          </w:hyperlink>
        </w:p>
        <w:p w:rsidR="008D3313" w:rsidRDefault="00DC54E8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4" w:history="1">
            <w:r w:rsidR="008D3313" w:rsidRPr="001F5614">
              <w:rPr>
                <w:rStyle w:val="Hyperlink"/>
                <w:noProof/>
              </w:rPr>
              <w:t>4</w:t>
            </w:r>
            <w:r w:rsidR="008D3313">
              <w:rPr>
                <w:rFonts w:eastAsiaTheme="minorEastAsia"/>
                <w:noProof/>
              </w:rPr>
              <w:tab/>
            </w:r>
            <w:r w:rsidR="008D3313" w:rsidRPr="001F5614">
              <w:rPr>
                <w:rStyle w:val="Hyperlink"/>
                <w:noProof/>
              </w:rPr>
              <w:t xml:space="preserve">Person 1 – Push to GitHub </w:t>
            </w:r>
            <w:r w:rsidR="008D3313" w:rsidRPr="001F5614">
              <w:rPr>
                <w:rStyle w:val="Hyperlink"/>
                <w:i/>
                <w:noProof/>
              </w:rPr>
              <w:t xml:space="preserve">master </w:t>
            </w:r>
            <w:r w:rsidR="008D3313" w:rsidRPr="001F5614">
              <w:rPr>
                <w:rStyle w:val="Hyperlink"/>
                <w:noProof/>
              </w:rPr>
              <w:t>Branch</w:t>
            </w:r>
            <w:r w:rsidR="008D3313">
              <w:rPr>
                <w:noProof/>
                <w:webHidden/>
              </w:rPr>
              <w:tab/>
            </w:r>
            <w:r w:rsidR="008D3313">
              <w:rPr>
                <w:noProof/>
                <w:webHidden/>
              </w:rPr>
              <w:fldChar w:fldCharType="begin"/>
            </w:r>
            <w:r w:rsidR="008D3313">
              <w:rPr>
                <w:noProof/>
                <w:webHidden/>
              </w:rPr>
              <w:instrText xml:space="preserve"> PAGEREF _Toc112502954 \h </w:instrText>
            </w:r>
            <w:r w:rsidR="008D3313">
              <w:rPr>
                <w:noProof/>
                <w:webHidden/>
              </w:rPr>
            </w:r>
            <w:r w:rsidR="008D3313">
              <w:rPr>
                <w:noProof/>
                <w:webHidden/>
              </w:rPr>
              <w:fldChar w:fldCharType="separate"/>
            </w:r>
            <w:r w:rsidR="008D3313">
              <w:rPr>
                <w:noProof/>
                <w:webHidden/>
              </w:rPr>
              <w:t>7</w:t>
            </w:r>
            <w:r w:rsidR="008D3313">
              <w:rPr>
                <w:noProof/>
                <w:webHidden/>
              </w:rPr>
              <w:fldChar w:fldCharType="end"/>
            </w:r>
          </w:hyperlink>
        </w:p>
        <w:p w:rsidR="008D3313" w:rsidRDefault="00DC54E8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5" w:history="1">
            <w:r w:rsidR="008D3313" w:rsidRPr="001F5614">
              <w:rPr>
                <w:rStyle w:val="Hyperlink"/>
                <w:noProof/>
              </w:rPr>
              <w:t>5</w:t>
            </w:r>
            <w:r w:rsidR="008D3313">
              <w:rPr>
                <w:rFonts w:eastAsiaTheme="minorEastAsia"/>
                <w:noProof/>
              </w:rPr>
              <w:tab/>
            </w:r>
            <w:r w:rsidR="008D3313" w:rsidRPr="001F5614">
              <w:rPr>
                <w:rStyle w:val="Hyperlink"/>
                <w:noProof/>
              </w:rPr>
              <w:t>Person 1 – Establish Personal Branch</w:t>
            </w:r>
            <w:r w:rsidR="008D3313">
              <w:rPr>
                <w:noProof/>
                <w:webHidden/>
              </w:rPr>
              <w:tab/>
            </w:r>
            <w:r w:rsidR="008D3313">
              <w:rPr>
                <w:noProof/>
                <w:webHidden/>
              </w:rPr>
              <w:fldChar w:fldCharType="begin"/>
            </w:r>
            <w:r w:rsidR="008D3313">
              <w:rPr>
                <w:noProof/>
                <w:webHidden/>
              </w:rPr>
              <w:instrText xml:space="preserve"> PAGEREF _Toc112502955 \h </w:instrText>
            </w:r>
            <w:r w:rsidR="008D3313">
              <w:rPr>
                <w:noProof/>
                <w:webHidden/>
              </w:rPr>
            </w:r>
            <w:r w:rsidR="008D3313">
              <w:rPr>
                <w:noProof/>
                <w:webHidden/>
              </w:rPr>
              <w:fldChar w:fldCharType="separate"/>
            </w:r>
            <w:r w:rsidR="008D3313">
              <w:rPr>
                <w:noProof/>
                <w:webHidden/>
              </w:rPr>
              <w:t>10</w:t>
            </w:r>
            <w:r w:rsidR="008D3313">
              <w:rPr>
                <w:noProof/>
                <w:webHidden/>
              </w:rPr>
              <w:fldChar w:fldCharType="end"/>
            </w:r>
          </w:hyperlink>
        </w:p>
        <w:p w:rsidR="008D3313" w:rsidRDefault="00DC54E8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6" w:history="1">
            <w:r w:rsidR="008D3313" w:rsidRPr="001F5614">
              <w:rPr>
                <w:rStyle w:val="Hyperlink"/>
                <w:noProof/>
              </w:rPr>
              <w:t>6</w:t>
            </w:r>
            <w:r w:rsidR="008D3313">
              <w:rPr>
                <w:rFonts w:eastAsiaTheme="minorEastAsia"/>
                <w:noProof/>
              </w:rPr>
              <w:tab/>
            </w:r>
            <w:r w:rsidR="008D3313" w:rsidRPr="001F5614">
              <w:rPr>
                <w:rStyle w:val="Hyperlink"/>
                <w:noProof/>
              </w:rPr>
              <w:t>Person 1 – Write Code &amp; Push to Personal Branch</w:t>
            </w:r>
            <w:r w:rsidR="008D3313">
              <w:rPr>
                <w:noProof/>
                <w:webHidden/>
              </w:rPr>
              <w:tab/>
            </w:r>
            <w:r w:rsidR="008D3313">
              <w:rPr>
                <w:noProof/>
                <w:webHidden/>
              </w:rPr>
              <w:fldChar w:fldCharType="begin"/>
            </w:r>
            <w:r w:rsidR="008D3313">
              <w:rPr>
                <w:noProof/>
                <w:webHidden/>
              </w:rPr>
              <w:instrText xml:space="preserve"> PAGEREF _Toc112502956 \h </w:instrText>
            </w:r>
            <w:r w:rsidR="008D3313">
              <w:rPr>
                <w:noProof/>
                <w:webHidden/>
              </w:rPr>
            </w:r>
            <w:r w:rsidR="008D3313">
              <w:rPr>
                <w:noProof/>
                <w:webHidden/>
              </w:rPr>
              <w:fldChar w:fldCharType="separate"/>
            </w:r>
            <w:r w:rsidR="008D3313">
              <w:rPr>
                <w:noProof/>
                <w:webHidden/>
              </w:rPr>
              <w:t>11</w:t>
            </w:r>
            <w:r w:rsidR="008D3313">
              <w:rPr>
                <w:noProof/>
                <w:webHidden/>
              </w:rPr>
              <w:fldChar w:fldCharType="end"/>
            </w:r>
          </w:hyperlink>
        </w:p>
        <w:p w:rsidR="008D3313" w:rsidRDefault="00DC54E8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7" w:history="1">
            <w:r w:rsidR="008D3313" w:rsidRPr="001F5614">
              <w:rPr>
                <w:rStyle w:val="Hyperlink"/>
                <w:noProof/>
              </w:rPr>
              <w:t>7</w:t>
            </w:r>
            <w:r w:rsidR="008D3313">
              <w:rPr>
                <w:rFonts w:eastAsiaTheme="minorEastAsia"/>
                <w:noProof/>
              </w:rPr>
              <w:tab/>
            </w:r>
            <w:r w:rsidR="008D3313" w:rsidRPr="001F5614">
              <w:rPr>
                <w:rStyle w:val="Hyperlink"/>
                <w:noProof/>
              </w:rPr>
              <w:t xml:space="preserve">Person 1 – Pull Request – Merge Personal Branch to </w:t>
            </w:r>
            <w:r w:rsidR="008D3313" w:rsidRPr="001F5614">
              <w:rPr>
                <w:rStyle w:val="Hyperlink"/>
                <w:i/>
                <w:noProof/>
              </w:rPr>
              <w:t>master</w:t>
            </w:r>
            <w:r w:rsidR="008D3313">
              <w:rPr>
                <w:noProof/>
                <w:webHidden/>
              </w:rPr>
              <w:tab/>
            </w:r>
            <w:r w:rsidR="008D3313">
              <w:rPr>
                <w:noProof/>
                <w:webHidden/>
              </w:rPr>
              <w:fldChar w:fldCharType="begin"/>
            </w:r>
            <w:r w:rsidR="008D3313">
              <w:rPr>
                <w:noProof/>
                <w:webHidden/>
              </w:rPr>
              <w:instrText xml:space="preserve"> PAGEREF _Toc112502957 \h </w:instrText>
            </w:r>
            <w:r w:rsidR="008D3313">
              <w:rPr>
                <w:noProof/>
                <w:webHidden/>
              </w:rPr>
            </w:r>
            <w:r w:rsidR="008D3313">
              <w:rPr>
                <w:noProof/>
                <w:webHidden/>
              </w:rPr>
              <w:fldChar w:fldCharType="separate"/>
            </w:r>
            <w:r w:rsidR="008D3313">
              <w:rPr>
                <w:noProof/>
                <w:webHidden/>
              </w:rPr>
              <w:t>14</w:t>
            </w:r>
            <w:r w:rsidR="008D3313">
              <w:rPr>
                <w:noProof/>
                <w:webHidden/>
              </w:rPr>
              <w:fldChar w:fldCharType="end"/>
            </w:r>
          </w:hyperlink>
        </w:p>
        <w:p w:rsidR="008D3313" w:rsidRDefault="00DC54E8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8" w:history="1">
            <w:r w:rsidR="008D3313" w:rsidRPr="001F5614">
              <w:rPr>
                <w:rStyle w:val="Hyperlink"/>
                <w:noProof/>
              </w:rPr>
              <w:t>8</w:t>
            </w:r>
            <w:r w:rsidR="008D3313">
              <w:rPr>
                <w:rFonts w:eastAsiaTheme="minorEastAsia"/>
                <w:noProof/>
              </w:rPr>
              <w:tab/>
            </w:r>
            <w:r w:rsidR="008D3313" w:rsidRPr="001F5614">
              <w:rPr>
                <w:rStyle w:val="Hyperlink"/>
                <w:noProof/>
              </w:rPr>
              <w:t>Person 2 – Create Personal Branch &amp; Clone Remote Repo</w:t>
            </w:r>
            <w:r w:rsidR="008D3313">
              <w:rPr>
                <w:noProof/>
                <w:webHidden/>
              </w:rPr>
              <w:tab/>
            </w:r>
            <w:r w:rsidR="008D3313">
              <w:rPr>
                <w:noProof/>
                <w:webHidden/>
              </w:rPr>
              <w:fldChar w:fldCharType="begin"/>
            </w:r>
            <w:r w:rsidR="008D3313">
              <w:rPr>
                <w:noProof/>
                <w:webHidden/>
              </w:rPr>
              <w:instrText xml:space="preserve"> PAGEREF _Toc112502958 \h </w:instrText>
            </w:r>
            <w:r w:rsidR="008D3313">
              <w:rPr>
                <w:noProof/>
                <w:webHidden/>
              </w:rPr>
            </w:r>
            <w:r w:rsidR="008D3313">
              <w:rPr>
                <w:noProof/>
                <w:webHidden/>
              </w:rPr>
              <w:fldChar w:fldCharType="separate"/>
            </w:r>
            <w:r w:rsidR="008D3313">
              <w:rPr>
                <w:noProof/>
                <w:webHidden/>
              </w:rPr>
              <w:t>15</w:t>
            </w:r>
            <w:r w:rsidR="008D3313">
              <w:rPr>
                <w:noProof/>
                <w:webHidden/>
              </w:rPr>
              <w:fldChar w:fldCharType="end"/>
            </w:r>
          </w:hyperlink>
        </w:p>
        <w:p w:rsidR="008D3313" w:rsidRDefault="00DC54E8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9" w:history="1">
            <w:r w:rsidR="008D3313" w:rsidRPr="001F5614">
              <w:rPr>
                <w:rStyle w:val="Hyperlink"/>
                <w:noProof/>
              </w:rPr>
              <w:t>9</w:t>
            </w:r>
            <w:r w:rsidR="008D3313">
              <w:rPr>
                <w:rFonts w:eastAsiaTheme="minorEastAsia"/>
                <w:noProof/>
              </w:rPr>
              <w:tab/>
            </w:r>
            <w:r w:rsidR="008D3313" w:rsidRPr="001F5614">
              <w:rPr>
                <w:rStyle w:val="Hyperlink"/>
                <w:noProof/>
              </w:rPr>
              <w:t>Person 2 – Write Code</w:t>
            </w:r>
            <w:r w:rsidR="008D3313">
              <w:rPr>
                <w:noProof/>
                <w:webHidden/>
              </w:rPr>
              <w:tab/>
            </w:r>
            <w:r w:rsidR="008D3313">
              <w:rPr>
                <w:noProof/>
                <w:webHidden/>
              </w:rPr>
              <w:fldChar w:fldCharType="begin"/>
            </w:r>
            <w:r w:rsidR="008D3313">
              <w:rPr>
                <w:noProof/>
                <w:webHidden/>
              </w:rPr>
              <w:instrText xml:space="preserve"> PAGEREF _Toc112502959 \h </w:instrText>
            </w:r>
            <w:r w:rsidR="008D3313">
              <w:rPr>
                <w:noProof/>
                <w:webHidden/>
              </w:rPr>
            </w:r>
            <w:r w:rsidR="008D3313">
              <w:rPr>
                <w:noProof/>
                <w:webHidden/>
              </w:rPr>
              <w:fldChar w:fldCharType="separate"/>
            </w:r>
            <w:r w:rsidR="008D3313">
              <w:rPr>
                <w:noProof/>
                <w:webHidden/>
              </w:rPr>
              <w:t>19</w:t>
            </w:r>
            <w:r w:rsidR="008D3313">
              <w:rPr>
                <w:noProof/>
                <w:webHidden/>
              </w:rPr>
              <w:fldChar w:fldCharType="end"/>
            </w:r>
          </w:hyperlink>
        </w:p>
        <w:p w:rsidR="008D3313" w:rsidRDefault="00DC54E8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60" w:history="1">
            <w:r w:rsidR="008D3313" w:rsidRPr="001F5614">
              <w:rPr>
                <w:rStyle w:val="Hyperlink"/>
                <w:noProof/>
              </w:rPr>
              <w:t>10</w:t>
            </w:r>
            <w:r w:rsidR="008D3313">
              <w:rPr>
                <w:rFonts w:eastAsiaTheme="minorEastAsia"/>
                <w:noProof/>
              </w:rPr>
              <w:tab/>
            </w:r>
            <w:r w:rsidR="008D3313" w:rsidRPr="001F5614">
              <w:rPr>
                <w:rStyle w:val="Hyperlink"/>
                <w:noProof/>
              </w:rPr>
              <w:t>Person 2 – Push to Personal Branch</w:t>
            </w:r>
            <w:r w:rsidR="008D3313">
              <w:rPr>
                <w:noProof/>
                <w:webHidden/>
              </w:rPr>
              <w:tab/>
            </w:r>
            <w:r w:rsidR="008D3313">
              <w:rPr>
                <w:noProof/>
                <w:webHidden/>
              </w:rPr>
              <w:fldChar w:fldCharType="begin"/>
            </w:r>
            <w:r w:rsidR="008D3313">
              <w:rPr>
                <w:noProof/>
                <w:webHidden/>
              </w:rPr>
              <w:instrText xml:space="preserve"> PAGEREF _Toc112502960 \h </w:instrText>
            </w:r>
            <w:r w:rsidR="008D3313">
              <w:rPr>
                <w:noProof/>
                <w:webHidden/>
              </w:rPr>
            </w:r>
            <w:r w:rsidR="008D3313">
              <w:rPr>
                <w:noProof/>
                <w:webHidden/>
              </w:rPr>
              <w:fldChar w:fldCharType="separate"/>
            </w:r>
            <w:r w:rsidR="008D3313">
              <w:rPr>
                <w:noProof/>
                <w:webHidden/>
              </w:rPr>
              <w:t>20</w:t>
            </w:r>
            <w:r w:rsidR="008D3313">
              <w:rPr>
                <w:noProof/>
                <w:webHidden/>
              </w:rPr>
              <w:fldChar w:fldCharType="end"/>
            </w:r>
          </w:hyperlink>
        </w:p>
        <w:p w:rsidR="008D3313" w:rsidRDefault="00DC54E8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61" w:history="1">
            <w:r w:rsidR="008D3313" w:rsidRPr="001F5614">
              <w:rPr>
                <w:rStyle w:val="Hyperlink"/>
                <w:noProof/>
              </w:rPr>
              <w:t>11</w:t>
            </w:r>
            <w:r w:rsidR="008D3313">
              <w:rPr>
                <w:rFonts w:eastAsiaTheme="minorEastAsia"/>
                <w:noProof/>
              </w:rPr>
              <w:tab/>
            </w:r>
            <w:r w:rsidR="008D3313" w:rsidRPr="001F5614">
              <w:rPr>
                <w:rStyle w:val="Hyperlink"/>
                <w:noProof/>
              </w:rPr>
              <w:t>Person 2 – Delete a File</w:t>
            </w:r>
            <w:r w:rsidR="008D3313">
              <w:rPr>
                <w:noProof/>
                <w:webHidden/>
              </w:rPr>
              <w:tab/>
            </w:r>
            <w:r w:rsidR="008D3313">
              <w:rPr>
                <w:noProof/>
                <w:webHidden/>
              </w:rPr>
              <w:fldChar w:fldCharType="begin"/>
            </w:r>
            <w:r w:rsidR="008D3313">
              <w:rPr>
                <w:noProof/>
                <w:webHidden/>
              </w:rPr>
              <w:instrText xml:space="preserve"> PAGEREF _Toc112502961 \h </w:instrText>
            </w:r>
            <w:r w:rsidR="008D3313">
              <w:rPr>
                <w:noProof/>
                <w:webHidden/>
              </w:rPr>
            </w:r>
            <w:r w:rsidR="008D3313">
              <w:rPr>
                <w:noProof/>
                <w:webHidden/>
              </w:rPr>
              <w:fldChar w:fldCharType="separate"/>
            </w:r>
            <w:r w:rsidR="008D3313">
              <w:rPr>
                <w:noProof/>
                <w:webHidden/>
              </w:rPr>
              <w:t>22</w:t>
            </w:r>
            <w:r w:rsidR="008D3313">
              <w:rPr>
                <w:noProof/>
                <w:webHidden/>
              </w:rPr>
              <w:fldChar w:fldCharType="end"/>
            </w:r>
          </w:hyperlink>
        </w:p>
        <w:p w:rsidR="008D3313" w:rsidRDefault="00DC54E8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62" w:history="1">
            <w:r w:rsidR="008D3313" w:rsidRPr="001F5614">
              <w:rPr>
                <w:rStyle w:val="Hyperlink"/>
                <w:noProof/>
              </w:rPr>
              <w:t>12</w:t>
            </w:r>
            <w:r w:rsidR="008D3313">
              <w:rPr>
                <w:rFonts w:eastAsiaTheme="minorEastAsia"/>
                <w:noProof/>
              </w:rPr>
              <w:tab/>
            </w:r>
            <w:r w:rsidR="008D3313" w:rsidRPr="001F5614">
              <w:rPr>
                <w:rStyle w:val="Hyperlink"/>
                <w:noProof/>
              </w:rPr>
              <w:t xml:space="preserve">Person 2 – Pull Request – Merge Personal Branch to </w:t>
            </w:r>
            <w:r w:rsidR="008D3313" w:rsidRPr="001F5614">
              <w:rPr>
                <w:rStyle w:val="Hyperlink"/>
                <w:i/>
                <w:noProof/>
              </w:rPr>
              <w:t>master</w:t>
            </w:r>
            <w:r w:rsidR="008D3313">
              <w:rPr>
                <w:noProof/>
                <w:webHidden/>
              </w:rPr>
              <w:tab/>
            </w:r>
            <w:r w:rsidR="008D3313">
              <w:rPr>
                <w:noProof/>
                <w:webHidden/>
              </w:rPr>
              <w:fldChar w:fldCharType="begin"/>
            </w:r>
            <w:r w:rsidR="008D3313">
              <w:rPr>
                <w:noProof/>
                <w:webHidden/>
              </w:rPr>
              <w:instrText xml:space="preserve"> PAGEREF _Toc112502962 \h </w:instrText>
            </w:r>
            <w:r w:rsidR="008D3313">
              <w:rPr>
                <w:noProof/>
                <w:webHidden/>
              </w:rPr>
            </w:r>
            <w:r w:rsidR="008D3313">
              <w:rPr>
                <w:noProof/>
                <w:webHidden/>
              </w:rPr>
              <w:fldChar w:fldCharType="separate"/>
            </w:r>
            <w:r w:rsidR="008D3313">
              <w:rPr>
                <w:noProof/>
                <w:webHidden/>
              </w:rPr>
              <w:t>23</w:t>
            </w:r>
            <w:r w:rsidR="008D3313">
              <w:rPr>
                <w:noProof/>
                <w:webHidden/>
              </w:rPr>
              <w:fldChar w:fldCharType="end"/>
            </w:r>
          </w:hyperlink>
        </w:p>
        <w:p w:rsidR="008D3313" w:rsidRDefault="00DC54E8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63" w:history="1">
            <w:r w:rsidR="008D3313" w:rsidRPr="001F5614">
              <w:rPr>
                <w:rStyle w:val="Hyperlink"/>
                <w:noProof/>
              </w:rPr>
              <w:t>13</w:t>
            </w:r>
            <w:r w:rsidR="008D3313">
              <w:rPr>
                <w:rFonts w:eastAsiaTheme="minorEastAsia"/>
                <w:noProof/>
              </w:rPr>
              <w:tab/>
            </w:r>
            <w:r w:rsidR="008D3313" w:rsidRPr="001F5614">
              <w:rPr>
                <w:rStyle w:val="Hyperlink"/>
                <w:noProof/>
              </w:rPr>
              <w:t>Submission</w:t>
            </w:r>
            <w:r w:rsidR="008D3313">
              <w:rPr>
                <w:noProof/>
                <w:webHidden/>
              </w:rPr>
              <w:tab/>
            </w:r>
            <w:r w:rsidR="008D3313">
              <w:rPr>
                <w:noProof/>
                <w:webHidden/>
              </w:rPr>
              <w:fldChar w:fldCharType="begin"/>
            </w:r>
            <w:r w:rsidR="008D3313">
              <w:rPr>
                <w:noProof/>
                <w:webHidden/>
              </w:rPr>
              <w:instrText xml:space="preserve"> PAGEREF _Toc112502963 \h </w:instrText>
            </w:r>
            <w:r w:rsidR="008D3313">
              <w:rPr>
                <w:noProof/>
                <w:webHidden/>
              </w:rPr>
            </w:r>
            <w:r w:rsidR="008D3313">
              <w:rPr>
                <w:noProof/>
                <w:webHidden/>
              </w:rPr>
              <w:fldChar w:fldCharType="separate"/>
            </w:r>
            <w:r w:rsidR="008D3313">
              <w:rPr>
                <w:noProof/>
                <w:webHidden/>
              </w:rPr>
              <w:t>23</w:t>
            </w:r>
            <w:r w:rsidR="008D3313">
              <w:rPr>
                <w:noProof/>
                <w:webHidden/>
              </w:rPr>
              <w:fldChar w:fldCharType="end"/>
            </w:r>
          </w:hyperlink>
        </w:p>
        <w:p w:rsidR="00044C8C" w:rsidRDefault="00044C8C" w:rsidP="001C1F13">
          <w:pPr>
            <w:jc w:val="center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C13222" w:rsidRDefault="00CD2C63" w:rsidP="00C13222">
      <w:pPr>
        <w:pStyle w:val="Heading1"/>
      </w:pPr>
      <w:bookmarkStart w:id="1" w:name="_Toc112502951"/>
      <w:r>
        <w:t>Introduction</w:t>
      </w:r>
      <w:bookmarkEnd w:id="1"/>
    </w:p>
    <w:p w:rsidR="003B28DF" w:rsidRPr="009077E7" w:rsidRDefault="008C4F73" w:rsidP="009077E7">
      <w:pPr>
        <w:rPr>
          <w:szCs w:val="18"/>
        </w:rPr>
      </w:pPr>
      <w:bookmarkStart w:id="2" w:name="_Hlk78196640"/>
      <w:r w:rsidRPr="008C4F73">
        <w:rPr>
          <w:b/>
          <w:szCs w:val="18"/>
        </w:rPr>
        <w:t xml:space="preserve">(Read, no action required) </w:t>
      </w:r>
      <w:r w:rsidR="003B28DF">
        <w:rPr>
          <w:szCs w:val="18"/>
        </w:rPr>
        <w:t xml:space="preserve">This </w:t>
      </w:r>
      <w:r w:rsidR="009077E7">
        <w:rPr>
          <w:szCs w:val="18"/>
        </w:rPr>
        <w:t>tutorial</w:t>
      </w:r>
      <w:r w:rsidR="003B28DF">
        <w:rPr>
          <w:szCs w:val="18"/>
        </w:rPr>
        <w:t xml:space="preserve"> serves </w:t>
      </w:r>
      <w:r w:rsidR="009077E7">
        <w:rPr>
          <w:szCs w:val="18"/>
        </w:rPr>
        <w:t>as a</w:t>
      </w:r>
      <w:r w:rsidR="003B28DF" w:rsidRPr="009077E7">
        <w:rPr>
          <w:szCs w:val="18"/>
        </w:rPr>
        <w:t xml:space="preserve"> reference for how your team can use GitHub.</w:t>
      </w:r>
    </w:p>
    <w:p w:rsidR="009E288D" w:rsidRDefault="00CD2C63" w:rsidP="00CD2C63">
      <w:r>
        <w:t xml:space="preserve">This tutorial will introduce you to working with Eclipse and GitHub to do Java development. The most recent versions of Eclipse come with a plugin, </w:t>
      </w:r>
      <w:proofErr w:type="spellStart"/>
      <w:r>
        <w:t>EGit</w:t>
      </w:r>
      <w:proofErr w:type="spellEnd"/>
      <w:r>
        <w:t xml:space="preserve"> which integrates Git into Eclipse. </w:t>
      </w:r>
    </w:p>
    <w:p w:rsidR="00CD2C63" w:rsidRDefault="00CD2C63" w:rsidP="00CD2C63">
      <w:r>
        <w:t>One thing I know these tutorials do not address is how to roll back (revert) changes in Eclipse.</w:t>
      </w:r>
    </w:p>
    <w:p w:rsidR="009077E7" w:rsidRPr="009077E7" w:rsidRDefault="009077E7" w:rsidP="00CD2C63">
      <w:r>
        <w:t xml:space="preserve">For this tutorial we refer to Person 1 and Person 2 as a simulation of a team. As you do this tutorial, you will play the role of both these persons. Person 1 is </w:t>
      </w:r>
      <w:r>
        <w:rPr>
          <w:u w:val="single"/>
        </w:rPr>
        <w:t>one</w:t>
      </w:r>
      <w:r>
        <w:t xml:space="preserve"> person on your team who will establish the initial code repository on GitHub. This will be done once. Person 2 is any other people on your team.</w:t>
      </w:r>
    </w:p>
    <w:bookmarkEnd w:id="2"/>
    <w:p w:rsidR="00CD2C63" w:rsidRDefault="00CD2C63" w:rsidP="00CD2C63">
      <w:r>
        <w:t xml:space="preserve">This is </w:t>
      </w:r>
      <w:r w:rsidR="00FC0F57">
        <w:t>a</w:t>
      </w:r>
      <w:r>
        <w:t xml:space="preserve"> workflow </w:t>
      </w:r>
      <w:r w:rsidR="00FC0F57">
        <w:t xml:space="preserve">you can use for </w:t>
      </w:r>
      <w:r>
        <w:t>your team project.</w:t>
      </w:r>
    </w:p>
    <w:p w:rsidR="00CD2C63" w:rsidRDefault="009077E7" w:rsidP="00CD2C63">
      <w:pPr>
        <w:pStyle w:val="ListParagraph"/>
        <w:numPr>
          <w:ilvl w:val="0"/>
          <w:numId w:val="11"/>
        </w:numPr>
        <w:spacing w:after="0"/>
      </w:pPr>
      <w:r>
        <w:t xml:space="preserve">Person 1 creates a local code base, places it under source control locally (git), then makes the initial push to the </w:t>
      </w:r>
      <w:r>
        <w:rPr>
          <w:i/>
        </w:rPr>
        <w:t xml:space="preserve">master </w:t>
      </w:r>
      <w:r>
        <w:t>branch of your repo on GitHub.</w:t>
      </w:r>
    </w:p>
    <w:p w:rsidR="009077E7" w:rsidRDefault="009077E7" w:rsidP="00CD2C63">
      <w:pPr>
        <w:pStyle w:val="ListParagraph"/>
        <w:numPr>
          <w:ilvl w:val="0"/>
          <w:numId w:val="11"/>
        </w:numPr>
        <w:spacing w:after="0"/>
      </w:pPr>
      <w:r>
        <w:t xml:space="preserve">Person 1 then makes a branch on GitHub, pull the branch to their local machine, codes, commits locally, pushes to their branch on GitHub, and then eventually opens a pull request to merge with the </w:t>
      </w:r>
      <w:r>
        <w:rPr>
          <w:i/>
        </w:rPr>
        <w:t xml:space="preserve">master </w:t>
      </w:r>
      <w:r>
        <w:t xml:space="preserve">branch. </w:t>
      </w:r>
    </w:p>
    <w:p w:rsidR="00CD2C63" w:rsidRDefault="009077E7" w:rsidP="009077E7">
      <w:pPr>
        <w:pStyle w:val="ListParagraph"/>
        <w:numPr>
          <w:ilvl w:val="0"/>
          <w:numId w:val="11"/>
        </w:numPr>
        <w:spacing w:after="0"/>
      </w:pPr>
      <w:r>
        <w:t xml:space="preserve">Person 2 creates a branch on GitHub, the creates local workspace, clones their branch to their local workspace, codes, commits locally, pushes to their branch on GitHub, and then eventually opens a pull request to merge with the </w:t>
      </w:r>
      <w:r>
        <w:rPr>
          <w:i/>
        </w:rPr>
        <w:t xml:space="preserve">master </w:t>
      </w:r>
      <w:r>
        <w:t>branch.</w:t>
      </w:r>
    </w:p>
    <w:p w:rsidR="00CD2C63" w:rsidRDefault="00CD2C63" w:rsidP="00FC0F57">
      <w:pPr>
        <w:spacing w:before="160"/>
      </w:pPr>
      <w:r>
        <w:t>This tutorial starts completely from scratch. You will create new local and remote repositories.</w:t>
      </w:r>
    </w:p>
    <w:p w:rsidR="00CD2C63" w:rsidRDefault="00FC0F57" w:rsidP="00CD2C63">
      <w:pPr>
        <w:rPr>
          <w:rStyle w:val="Hyperlink"/>
        </w:rPr>
      </w:pPr>
      <w:r>
        <w:t>This tutorial is b</w:t>
      </w:r>
      <w:r w:rsidR="00CD2C63">
        <w:t>ased on:</w:t>
      </w:r>
      <w:r>
        <w:t xml:space="preserve"> </w:t>
      </w:r>
      <w:hyperlink r:id="rId8" w:history="1">
        <w:r w:rsidR="00CD2C63">
          <w:rPr>
            <w:rStyle w:val="Hyperlink"/>
          </w:rPr>
          <w:t>https://eclipsesource.com/blogs/tutorials/egit-tutorial/</w:t>
        </w:r>
      </w:hyperlink>
    </w:p>
    <w:p w:rsidR="00BA0A21" w:rsidRDefault="00BA0A21" w:rsidP="00BA0A21">
      <w:r>
        <w:t>Finally, as we move towards the project, you (and your team) MUST have a workflow that employs version control. As the labs showed, you can do it a number of ways:</w:t>
      </w:r>
    </w:p>
    <w:p w:rsidR="009077E7" w:rsidRPr="00740C64" w:rsidRDefault="009077E7" w:rsidP="009077E7">
      <w:pPr>
        <w:pStyle w:val="ListParagraph"/>
        <w:numPr>
          <w:ilvl w:val="0"/>
          <w:numId w:val="26"/>
        </w:numPr>
        <w:spacing w:after="0"/>
        <w:contextualSpacing w:val="0"/>
        <w:jc w:val="left"/>
        <w:rPr>
          <w:b/>
        </w:rPr>
      </w:pPr>
      <w:r w:rsidRPr="00740C64">
        <w:rPr>
          <w:b/>
        </w:rPr>
        <w:lastRenderedPageBreak/>
        <w:t>Use Eclipse (or IntelliJ) connected directly with GitHub. This tutorial show</w:t>
      </w:r>
      <w:r w:rsidR="00740C64" w:rsidRPr="00740C64">
        <w:rPr>
          <w:b/>
        </w:rPr>
        <w:t>s</w:t>
      </w:r>
      <w:r w:rsidRPr="00740C64">
        <w:rPr>
          <w:b/>
        </w:rPr>
        <w:t xml:space="preserve"> this approach.</w:t>
      </w:r>
    </w:p>
    <w:p w:rsidR="00BA0A21" w:rsidRDefault="00BA0A21" w:rsidP="00BA0A21">
      <w:pPr>
        <w:pStyle w:val="ListParagraph"/>
        <w:numPr>
          <w:ilvl w:val="0"/>
          <w:numId w:val="26"/>
        </w:numPr>
        <w:spacing w:after="0"/>
        <w:contextualSpacing w:val="0"/>
        <w:jc w:val="left"/>
      </w:pPr>
      <w:r>
        <w:t xml:space="preserve">Use the command line to clone, pull, commit, push, </w:t>
      </w:r>
      <w:proofErr w:type="spellStart"/>
      <w:r>
        <w:t>etc</w:t>
      </w:r>
      <w:proofErr w:type="spellEnd"/>
      <w:r>
        <w:t xml:space="preserve"> while you work in your IDE of choice (Eclipse, IntelliJ).</w:t>
      </w:r>
    </w:p>
    <w:p w:rsidR="00BA0A21" w:rsidRDefault="00BA0A21" w:rsidP="00BA0A21">
      <w:pPr>
        <w:pStyle w:val="ListParagraph"/>
        <w:numPr>
          <w:ilvl w:val="0"/>
          <w:numId w:val="26"/>
        </w:numPr>
        <w:spacing w:after="0"/>
        <w:contextualSpacing w:val="0"/>
        <w:jc w:val="left"/>
      </w:pPr>
      <w:r>
        <w:t xml:space="preserve">Use GitHub desktop to clone, pull, </w:t>
      </w:r>
      <w:proofErr w:type="spellStart"/>
      <w:r>
        <w:t>etc</w:t>
      </w:r>
      <w:proofErr w:type="spellEnd"/>
      <w:r>
        <w:t xml:space="preserve"> while you work in your IDE of choice (Eclipse, IntelliJ). This is addressed in a later tutorial.</w:t>
      </w:r>
    </w:p>
    <w:p w:rsidR="00BA0A21" w:rsidRDefault="00BA0A21" w:rsidP="00BA0A21">
      <w:pPr>
        <w:pStyle w:val="ListParagraph"/>
        <w:numPr>
          <w:ilvl w:val="0"/>
          <w:numId w:val="26"/>
        </w:numPr>
        <w:spacing w:after="0"/>
        <w:contextualSpacing w:val="0"/>
        <w:jc w:val="left"/>
      </w:pPr>
      <w:r>
        <w:t>Last resort (and not the best choice) is to use no local version control. Simply download code, work in your favorite IDE, then drag/drop into GitHub. If you use this approach, you need to make sure and commit often (e.g. drag/drop).</w:t>
      </w:r>
    </w:p>
    <w:p w:rsidR="00BA0A21" w:rsidRDefault="00BA0A21" w:rsidP="00BA0A21">
      <w:pPr>
        <w:spacing w:before="160"/>
      </w:pPr>
      <w:r>
        <w:t xml:space="preserve">You need to confirm that all members of your team have a workflow. </w:t>
      </w:r>
    </w:p>
    <w:p w:rsidR="00266923" w:rsidRDefault="00266923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bookmarkStart w:id="3" w:name="_Toc112502952"/>
      <w:r>
        <w:br w:type="page"/>
      </w:r>
    </w:p>
    <w:p w:rsidR="00FC0F57" w:rsidRDefault="008A5900" w:rsidP="00FC0F57">
      <w:pPr>
        <w:pStyle w:val="Heading1"/>
      </w:pPr>
      <w:r>
        <w:lastRenderedPageBreak/>
        <w:t xml:space="preserve">Person 1 – </w:t>
      </w:r>
      <w:r w:rsidR="00FC0F57">
        <w:t xml:space="preserve">Establish </w:t>
      </w:r>
      <w:r w:rsidR="00C7515B">
        <w:t xml:space="preserve">Initial Codebase &amp; </w:t>
      </w:r>
      <w:r w:rsidR="00FC0F57">
        <w:t>Local Version Control</w:t>
      </w:r>
      <w:bookmarkEnd w:id="3"/>
    </w:p>
    <w:p w:rsidR="00FC0F57" w:rsidRDefault="00C7515B" w:rsidP="00357AC7">
      <w:pPr>
        <w:pStyle w:val="ListParagraph"/>
        <w:numPr>
          <w:ilvl w:val="0"/>
          <w:numId w:val="13"/>
        </w:numPr>
        <w:spacing w:after="80"/>
        <w:contextualSpacing w:val="0"/>
      </w:pPr>
      <w:r w:rsidRPr="00C7515B">
        <w:rPr>
          <w:b/>
        </w:rPr>
        <w:t xml:space="preserve">Establish local code base. </w:t>
      </w:r>
      <w:r w:rsidR="00FC0F57">
        <w:t>Do the following:</w:t>
      </w:r>
    </w:p>
    <w:p w:rsidR="00FC0F57" w:rsidRDefault="00FC0F57" w:rsidP="00357AC7">
      <w:pPr>
        <w:pStyle w:val="ListParagraph"/>
        <w:numPr>
          <w:ilvl w:val="0"/>
          <w:numId w:val="14"/>
        </w:numPr>
        <w:spacing w:after="80"/>
        <w:contextualSpacing w:val="0"/>
      </w:pPr>
      <w:r>
        <w:t xml:space="preserve">Create a folder named </w:t>
      </w:r>
      <w:r w:rsidR="00183A2B" w:rsidRPr="00183A2B">
        <w:rPr>
          <w:i/>
        </w:rPr>
        <w:t>cs4321_sample_project</w:t>
      </w:r>
      <w:r>
        <w:rPr>
          <w:i/>
        </w:rPr>
        <w:t xml:space="preserve"> </w:t>
      </w:r>
      <w:r>
        <w:t>on your local computer.</w:t>
      </w:r>
    </w:p>
    <w:p w:rsidR="00FC0F57" w:rsidRDefault="00FC0F57" w:rsidP="00357AC7">
      <w:pPr>
        <w:pStyle w:val="ListParagraph"/>
        <w:numPr>
          <w:ilvl w:val="0"/>
          <w:numId w:val="14"/>
        </w:numPr>
        <w:spacing w:after="80"/>
        <w:contextualSpacing w:val="0"/>
      </w:pPr>
      <w:r>
        <w:t>Open Eclipse and set the workspace to this folder.</w:t>
      </w:r>
    </w:p>
    <w:p w:rsidR="00FC0F57" w:rsidRPr="008C4F73" w:rsidRDefault="00FC0F57" w:rsidP="00357AC7">
      <w:pPr>
        <w:pStyle w:val="ListParagraph"/>
        <w:numPr>
          <w:ilvl w:val="0"/>
          <w:numId w:val="14"/>
        </w:numPr>
        <w:spacing w:after="80"/>
        <w:contextualSpacing w:val="0"/>
      </w:pPr>
      <w:r>
        <w:t xml:space="preserve">Create a Java project named: </w:t>
      </w:r>
      <w:proofErr w:type="spellStart"/>
      <w:r w:rsidR="008C4F73">
        <w:rPr>
          <w:i/>
        </w:rPr>
        <w:t>acmesystem</w:t>
      </w:r>
      <w:proofErr w:type="spellEnd"/>
    </w:p>
    <w:p w:rsidR="008C4F73" w:rsidRDefault="00357AC7" w:rsidP="00357AC7">
      <w:pPr>
        <w:pStyle w:val="ListParagraph"/>
        <w:spacing w:after="80"/>
        <w:ind w:left="1080"/>
        <w:contextualSpacing w:val="0"/>
      </w:pPr>
      <w:r>
        <w:rPr>
          <w:b/>
        </w:rPr>
        <w:t>Warning: The name cannot have any spaces or special characters and should be lower-case</w:t>
      </w:r>
    </w:p>
    <w:p w:rsidR="00FC0F57" w:rsidRPr="00FF20EC" w:rsidRDefault="00FC0F57" w:rsidP="00357AC7">
      <w:pPr>
        <w:pStyle w:val="ListParagraph"/>
        <w:numPr>
          <w:ilvl w:val="0"/>
          <w:numId w:val="14"/>
        </w:numPr>
        <w:spacing w:after="80"/>
        <w:contextualSpacing w:val="0"/>
      </w:pPr>
      <w:r>
        <w:t xml:space="preserve">Create a package named: </w:t>
      </w:r>
      <w:r>
        <w:rPr>
          <w:i/>
        </w:rPr>
        <w:t>ver1</w:t>
      </w:r>
    </w:p>
    <w:p w:rsidR="00FC0F57" w:rsidRDefault="00FC0F57" w:rsidP="00357AC7">
      <w:pPr>
        <w:pStyle w:val="ListParagraph"/>
        <w:numPr>
          <w:ilvl w:val="0"/>
          <w:numId w:val="14"/>
        </w:numPr>
        <w:spacing w:after="80"/>
        <w:contextualSpacing w:val="0"/>
      </w:pPr>
      <w:r>
        <w:t xml:space="preserve">Create a class named: </w:t>
      </w:r>
      <w:r>
        <w:rPr>
          <w:i/>
        </w:rPr>
        <w:t>HelloWorld</w:t>
      </w:r>
      <w:r>
        <w:t xml:space="preserve"> (select checkbox to create a </w:t>
      </w:r>
      <w:r>
        <w:rPr>
          <w:i/>
        </w:rPr>
        <w:t>main</w:t>
      </w:r>
      <w:r>
        <w:t>)</w:t>
      </w:r>
    </w:p>
    <w:p w:rsidR="00FC0F57" w:rsidRDefault="00FC0F57" w:rsidP="00357AC7">
      <w:pPr>
        <w:pStyle w:val="ListParagraph"/>
        <w:numPr>
          <w:ilvl w:val="0"/>
          <w:numId w:val="14"/>
        </w:numPr>
        <w:spacing w:after="80"/>
        <w:contextualSpacing w:val="0"/>
      </w:pPr>
      <w:r>
        <w:t xml:space="preserve">Add a print statement to </w:t>
      </w:r>
      <w:r>
        <w:rPr>
          <w:i/>
        </w:rPr>
        <w:t>main</w:t>
      </w:r>
      <w:r>
        <w:t>.</w:t>
      </w:r>
    </w:p>
    <w:p w:rsidR="00FC0F57" w:rsidRDefault="00FC0F57" w:rsidP="0025534D">
      <w:pPr>
        <w:autoSpaceDE w:val="0"/>
        <w:autoSpaceDN w:val="0"/>
        <w:adjustRightInd w:val="0"/>
        <w:spacing w:after="80"/>
        <w:ind w:left="1080"/>
        <w:jc w:val="left"/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color w:val="2A00FF"/>
          <w:sz w:val="20"/>
          <w:szCs w:val="20"/>
        </w:rPr>
        <w:t>"Hello from Eclipse"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FC0F57" w:rsidRDefault="00C7515B" w:rsidP="0025534D">
      <w:pPr>
        <w:pStyle w:val="ListParagraph"/>
        <w:numPr>
          <w:ilvl w:val="0"/>
          <w:numId w:val="13"/>
        </w:numPr>
        <w:spacing w:after="80"/>
        <w:contextualSpacing w:val="0"/>
      </w:pPr>
      <w:r>
        <w:rPr>
          <w:b/>
        </w:rPr>
        <w:t xml:space="preserve">Initialize Git Credentials. </w:t>
      </w:r>
      <w:r w:rsidR="00FC0F57">
        <w:t>Do the following:</w:t>
      </w:r>
    </w:p>
    <w:p w:rsidR="00DF5BD1" w:rsidRDefault="00FC0F57" w:rsidP="0025534D">
      <w:pPr>
        <w:pStyle w:val="ListParagraph"/>
        <w:numPr>
          <w:ilvl w:val="0"/>
          <w:numId w:val="15"/>
        </w:numPr>
        <w:spacing w:after="80"/>
        <w:contextualSpacing w:val="0"/>
      </w:pPr>
      <w:r>
        <w:t xml:space="preserve">Choose: Window, Preferences, </w:t>
      </w:r>
      <w:r w:rsidR="002E172E">
        <w:t>Version Control (</w:t>
      </w:r>
      <w:r>
        <w:t>Team</w:t>
      </w:r>
      <w:r w:rsidR="002E172E">
        <w:t>)</w:t>
      </w:r>
      <w:r>
        <w:t xml:space="preserve">, Git, Configuration. </w:t>
      </w:r>
    </w:p>
    <w:p w:rsidR="00FC0F57" w:rsidRDefault="00DF5BD1" w:rsidP="0025534D">
      <w:pPr>
        <w:pStyle w:val="ListParagraph"/>
        <w:spacing w:after="80"/>
        <w:contextualSpacing w:val="0"/>
      </w:pPr>
      <w:r>
        <w:t xml:space="preserve">If you see your email and name under </w:t>
      </w:r>
      <w:r>
        <w:rPr>
          <w:i/>
        </w:rPr>
        <w:t xml:space="preserve">user </w:t>
      </w:r>
      <w:r>
        <w:t xml:space="preserve">you do NOT need to do this step. </w:t>
      </w:r>
      <w:r w:rsidRPr="00DD54C3">
        <w:rPr>
          <w:b/>
        </w:rPr>
        <w:t xml:space="preserve">Otherwise, </w:t>
      </w:r>
      <w:r w:rsidR="00FC0F57" w:rsidRPr="00DD54C3">
        <w:rPr>
          <w:b/>
        </w:rPr>
        <w:t>choose: Add Entry</w:t>
      </w:r>
    </w:p>
    <w:p w:rsidR="00FC0F57" w:rsidRDefault="00FC0F57" w:rsidP="000D3396">
      <w:pPr>
        <w:pStyle w:val="ListParagraph"/>
        <w:contextualSpacing w:val="0"/>
      </w:pPr>
      <w:r w:rsidRPr="00F05E3D">
        <w:rPr>
          <w:noProof/>
        </w:rPr>
        <w:drawing>
          <wp:inline distT="0" distB="0" distL="0" distR="0" wp14:anchorId="4D3054BF" wp14:editId="52300312">
            <wp:extent cx="4824730" cy="2995930"/>
            <wp:effectExtent l="0" t="0" r="0" b="0"/>
            <wp:docPr id="1" name="Picture 1" descr="G:\eDataClasses\CS 4321\CS 4321 - Summer 19\topics\01-Version Control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DataClasses\CS 4321\CS 4321 - Summer 19\topics\01-Version Control\c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64" w:rsidRDefault="00740C64">
      <w:pPr>
        <w:spacing w:line="259" w:lineRule="auto"/>
        <w:jc w:val="left"/>
      </w:pPr>
      <w:r>
        <w:br w:type="page"/>
      </w:r>
    </w:p>
    <w:p w:rsidR="00FC0F57" w:rsidRDefault="00FC0F57" w:rsidP="0025534D">
      <w:pPr>
        <w:pStyle w:val="ListParagraph"/>
        <w:numPr>
          <w:ilvl w:val="0"/>
          <w:numId w:val="15"/>
        </w:numPr>
        <w:spacing w:after="80"/>
        <w:contextualSpacing w:val="0"/>
      </w:pPr>
      <w:r w:rsidRPr="00FF20EC">
        <w:lastRenderedPageBreak/>
        <w:t xml:space="preserve">Enter </w:t>
      </w:r>
      <w:r w:rsidRPr="00F05E3D">
        <w:rPr>
          <w:i/>
        </w:rPr>
        <w:t>user.name</w:t>
      </w:r>
      <w:r w:rsidRPr="00FF20EC">
        <w:t xml:space="preserve"> as Key and your name as Value and </w:t>
      </w:r>
      <w:r>
        <w:t>Add</w:t>
      </w:r>
    </w:p>
    <w:p w:rsidR="00FC0F57" w:rsidRDefault="00FC0F57" w:rsidP="0025534D">
      <w:pPr>
        <w:pStyle w:val="ListParagraph"/>
        <w:spacing w:after="80"/>
        <w:contextualSpacing w:val="0"/>
      </w:pPr>
      <w:r w:rsidRPr="00F05E3D">
        <w:rPr>
          <w:noProof/>
        </w:rPr>
        <w:drawing>
          <wp:inline distT="0" distB="0" distL="0" distR="0" wp14:anchorId="16F2A1A8" wp14:editId="753074E2">
            <wp:extent cx="4000500" cy="2143125"/>
            <wp:effectExtent l="0" t="0" r="0" b="9525"/>
            <wp:docPr id="3" name="Picture 3" descr="G:\eDataClasses\CS 4321\CS 4321 - Summer 19\topics\01-Version Control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DataClasses\CS 4321\CS 4321 - Summer 19\topics\01-Version Control\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57" w:rsidRDefault="00FC0F57" w:rsidP="0025534D">
      <w:pPr>
        <w:pStyle w:val="ListParagraph"/>
        <w:numPr>
          <w:ilvl w:val="0"/>
          <w:numId w:val="15"/>
        </w:numPr>
        <w:spacing w:after="80"/>
        <w:contextualSpacing w:val="0"/>
      </w:pPr>
      <w:r>
        <w:t xml:space="preserve">Choose: Add Entry and enter </w:t>
      </w:r>
      <w:proofErr w:type="spellStart"/>
      <w:proofErr w:type="gramStart"/>
      <w:r>
        <w:rPr>
          <w:i/>
        </w:rPr>
        <w:t>user.email</w:t>
      </w:r>
      <w:proofErr w:type="spellEnd"/>
      <w:proofErr w:type="gramEnd"/>
      <w:r>
        <w:rPr>
          <w:i/>
        </w:rPr>
        <w:t xml:space="preserve"> </w:t>
      </w:r>
      <w:r>
        <w:t>as Key and your email address as Value. You will see the two entries as shown below.</w:t>
      </w:r>
      <w:r w:rsidR="00EA0916">
        <w:t xml:space="preserve"> (In many of the figures below, you’ll see a different email and name: aug1west@gmail and August West, as I am now using those credentials to make these tutorials. Previous versions used the credentials below.)</w:t>
      </w:r>
    </w:p>
    <w:p w:rsidR="00FC0F57" w:rsidRDefault="00FC0F57" w:rsidP="0025534D">
      <w:pPr>
        <w:pStyle w:val="ListParagraph"/>
        <w:spacing w:after="80"/>
        <w:contextualSpacing w:val="0"/>
      </w:pPr>
      <w:r w:rsidRPr="00F05E3D">
        <w:rPr>
          <w:noProof/>
        </w:rPr>
        <w:drawing>
          <wp:inline distT="0" distB="0" distL="0" distR="0" wp14:anchorId="5F00ED8C" wp14:editId="41A5FFFB">
            <wp:extent cx="4824730" cy="2995930"/>
            <wp:effectExtent l="0" t="0" r="0" b="0"/>
            <wp:docPr id="5" name="Picture 5" descr="G:\eDataClasses\CS 4321\CS 4321 - Summer 19\topics\01-Version Control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DataClasses\CS 4321\CS 4321 - Summer 19\topics\01-Version Control\c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57" w:rsidRDefault="00FC0F57" w:rsidP="0025534D">
      <w:pPr>
        <w:pStyle w:val="ListParagraph"/>
        <w:numPr>
          <w:ilvl w:val="0"/>
          <w:numId w:val="15"/>
        </w:numPr>
        <w:spacing w:after="80"/>
        <w:contextualSpacing w:val="0"/>
      </w:pPr>
      <w:r>
        <w:t>Choose: Apply and Close</w:t>
      </w:r>
    </w:p>
    <w:p w:rsidR="00740C64" w:rsidRDefault="00740C64" w:rsidP="0025534D">
      <w:pPr>
        <w:spacing w:after="80" w:line="259" w:lineRule="auto"/>
        <w:jc w:val="left"/>
        <w:rPr>
          <w:b/>
        </w:rPr>
      </w:pPr>
      <w:r>
        <w:rPr>
          <w:b/>
        </w:rPr>
        <w:br w:type="page"/>
      </w:r>
    </w:p>
    <w:p w:rsidR="00FC0F57" w:rsidRDefault="00C7515B" w:rsidP="0025534D">
      <w:pPr>
        <w:pStyle w:val="ListParagraph"/>
        <w:numPr>
          <w:ilvl w:val="0"/>
          <w:numId w:val="13"/>
        </w:numPr>
        <w:spacing w:after="80"/>
        <w:contextualSpacing w:val="0"/>
      </w:pPr>
      <w:r w:rsidRPr="00C7515B">
        <w:rPr>
          <w:b/>
        </w:rPr>
        <w:lastRenderedPageBreak/>
        <w:t xml:space="preserve">Setup up Eclipse to use version control locally. </w:t>
      </w:r>
      <w:r w:rsidR="00FC0F57">
        <w:t>Do the following:</w:t>
      </w:r>
    </w:p>
    <w:p w:rsidR="00FC0F57" w:rsidRDefault="00FC0F57" w:rsidP="0025534D">
      <w:pPr>
        <w:pStyle w:val="ListParagraph"/>
        <w:numPr>
          <w:ilvl w:val="0"/>
          <w:numId w:val="16"/>
        </w:numPr>
        <w:spacing w:after="80"/>
        <w:contextualSpacing w:val="0"/>
      </w:pPr>
      <w:r>
        <w:t>Right-click the project node and choose: Team, Share Project</w:t>
      </w:r>
    </w:p>
    <w:p w:rsidR="00357AC7" w:rsidRPr="00357AC7" w:rsidRDefault="00357AC7" w:rsidP="0025534D">
      <w:pPr>
        <w:pStyle w:val="ListParagraph"/>
        <w:spacing w:after="80"/>
        <w:contextualSpacing w:val="0"/>
        <w:rPr>
          <w:b/>
          <w:i/>
        </w:rPr>
      </w:pPr>
      <w:r w:rsidRPr="00357AC7">
        <w:rPr>
          <w:b/>
        </w:rPr>
        <w:t xml:space="preserve">Note: In diagram below, under Project, yours will say: </w:t>
      </w:r>
      <w:proofErr w:type="spellStart"/>
      <w:r w:rsidRPr="00357AC7">
        <w:rPr>
          <w:b/>
          <w:i/>
        </w:rPr>
        <w:t>acmesystem</w:t>
      </w:r>
      <w:proofErr w:type="spellEnd"/>
    </w:p>
    <w:p w:rsidR="00FC0F57" w:rsidRDefault="00DF5BD1" w:rsidP="0025534D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7FCD9450" wp14:editId="5A2C5CD0">
            <wp:extent cx="4654296" cy="29260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57" w:rsidRDefault="00FC0F57" w:rsidP="0025534D">
      <w:pPr>
        <w:pStyle w:val="ListParagraph"/>
        <w:numPr>
          <w:ilvl w:val="0"/>
          <w:numId w:val="16"/>
        </w:numPr>
        <w:spacing w:after="80"/>
        <w:contextualSpacing w:val="0"/>
      </w:pPr>
      <w:r>
        <w:t>Choose: Create. Note that the repository will be stored in a location separate from the workspace, which is the recommended approach. We will accept the default location.</w:t>
      </w:r>
    </w:p>
    <w:p w:rsidR="00FC0F57" w:rsidRDefault="00850E12" w:rsidP="0025534D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10C68BC0" wp14:editId="442F00F1">
            <wp:extent cx="4233672" cy="257860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57" w:rsidRDefault="00FC0F57" w:rsidP="0025534D">
      <w:pPr>
        <w:pStyle w:val="ListParagraph"/>
        <w:spacing w:after="80"/>
        <w:contextualSpacing w:val="0"/>
      </w:pPr>
    </w:p>
    <w:p w:rsidR="00740C64" w:rsidRDefault="00740C64" w:rsidP="0025534D">
      <w:pPr>
        <w:spacing w:after="80" w:line="259" w:lineRule="auto"/>
        <w:jc w:val="left"/>
      </w:pPr>
      <w:r>
        <w:br w:type="page"/>
      </w:r>
    </w:p>
    <w:p w:rsidR="00850E12" w:rsidRDefault="00FC0F57" w:rsidP="0025534D">
      <w:pPr>
        <w:pStyle w:val="ListParagraph"/>
        <w:numPr>
          <w:ilvl w:val="0"/>
          <w:numId w:val="16"/>
        </w:numPr>
        <w:spacing w:after="80"/>
        <w:contextualSpacing w:val="0"/>
      </w:pPr>
      <w:r>
        <w:lastRenderedPageBreak/>
        <w:t>Choose: Finish</w:t>
      </w:r>
      <w:r w:rsidR="00850E12">
        <w:t>. The result is shown below:</w:t>
      </w:r>
    </w:p>
    <w:p w:rsidR="00357AC7" w:rsidRPr="00357AC7" w:rsidRDefault="00357AC7" w:rsidP="0025534D">
      <w:pPr>
        <w:pStyle w:val="ListParagraph"/>
        <w:spacing w:after="80"/>
        <w:contextualSpacing w:val="0"/>
        <w:rPr>
          <w:b/>
          <w:i/>
        </w:rPr>
      </w:pPr>
      <w:r w:rsidRPr="00357AC7">
        <w:rPr>
          <w:b/>
        </w:rPr>
        <w:t xml:space="preserve">Note: In diagram below, </w:t>
      </w:r>
      <w:r>
        <w:rPr>
          <w:b/>
        </w:rPr>
        <w:t xml:space="preserve">instead of: </w:t>
      </w:r>
      <w:r>
        <w:rPr>
          <w:b/>
          <w:i/>
        </w:rPr>
        <w:t xml:space="preserve">ACME-System, </w:t>
      </w:r>
      <w:r w:rsidRPr="00357AC7">
        <w:rPr>
          <w:b/>
        </w:rPr>
        <w:t xml:space="preserve">yours will say: </w:t>
      </w:r>
      <w:proofErr w:type="spellStart"/>
      <w:r w:rsidRPr="00357AC7">
        <w:rPr>
          <w:b/>
          <w:i/>
        </w:rPr>
        <w:t>acmesystem</w:t>
      </w:r>
      <w:proofErr w:type="spellEnd"/>
    </w:p>
    <w:p w:rsidR="00850E12" w:rsidRDefault="00DF5BD1" w:rsidP="0025534D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60DEA7B3" wp14:editId="4DC2051E">
            <wp:extent cx="5504688" cy="2679192"/>
            <wp:effectExtent l="0" t="0" r="127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354" w:rsidRDefault="00850E12" w:rsidP="0025534D">
      <w:pPr>
        <w:pStyle w:val="ListParagraph"/>
        <w:numPr>
          <w:ilvl w:val="0"/>
          <w:numId w:val="16"/>
        </w:numPr>
        <w:spacing w:after="80"/>
        <w:contextualSpacing w:val="0"/>
      </w:pPr>
      <w:r>
        <w:t xml:space="preserve">Choose: </w:t>
      </w:r>
      <w:r w:rsidR="00FC0F57">
        <w:t>Finish. Note</w:t>
      </w:r>
      <w:r w:rsidR="009D4354">
        <w:t>:</w:t>
      </w:r>
    </w:p>
    <w:p w:rsidR="00FC0F57" w:rsidRDefault="002B0DC0" w:rsidP="0025534D">
      <w:pPr>
        <w:pStyle w:val="ListParagraph"/>
        <w:numPr>
          <w:ilvl w:val="0"/>
          <w:numId w:val="27"/>
        </w:numPr>
        <w:spacing w:after="80"/>
        <w:ind w:left="1170"/>
        <w:contextualSpacing w:val="0"/>
      </w:pPr>
      <w:r>
        <w:t xml:space="preserve">Look at the </w:t>
      </w:r>
      <w:r w:rsidR="00FC0F57">
        <w:t>Package Explorer</w:t>
      </w:r>
      <w:r>
        <w:t xml:space="preserve"> in Eclipse as shown in the figure below</w:t>
      </w:r>
      <w:r w:rsidR="00FC0F57">
        <w:t xml:space="preserve">. To see all the different icon annotations, see, “Additional Information” towards the bottom of this page: </w:t>
      </w:r>
    </w:p>
    <w:p w:rsidR="00FC0F57" w:rsidRDefault="00DC54E8" w:rsidP="0025534D">
      <w:pPr>
        <w:pStyle w:val="ListParagraph"/>
        <w:spacing w:after="80"/>
        <w:ind w:left="1170"/>
        <w:contextualSpacing w:val="0"/>
        <w:rPr>
          <w:rStyle w:val="Hyperlink"/>
        </w:rPr>
      </w:pPr>
      <w:hyperlink r:id="rId15" w:history="1">
        <w:r w:rsidR="00FC0F57">
          <w:rPr>
            <w:rStyle w:val="Hyperlink"/>
          </w:rPr>
          <w:t>https://eclipsesource.com/blogs/tutorials/egit-tutorial/</w:t>
        </w:r>
      </w:hyperlink>
    </w:p>
    <w:p w:rsidR="00357AC7" w:rsidRPr="00357AC7" w:rsidRDefault="00357AC7" w:rsidP="0025534D">
      <w:pPr>
        <w:pStyle w:val="ListParagraph"/>
        <w:spacing w:after="80"/>
        <w:ind w:firstLine="450"/>
        <w:contextualSpacing w:val="0"/>
        <w:rPr>
          <w:b/>
          <w:i/>
        </w:rPr>
      </w:pPr>
      <w:r w:rsidRPr="00357AC7">
        <w:rPr>
          <w:b/>
        </w:rPr>
        <w:t xml:space="preserve">Note: In diagram below, </w:t>
      </w:r>
      <w:r>
        <w:rPr>
          <w:b/>
        </w:rPr>
        <w:t xml:space="preserve">instead of: </w:t>
      </w:r>
      <w:r>
        <w:rPr>
          <w:b/>
          <w:i/>
        </w:rPr>
        <w:t xml:space="preserve">ACME-System, </w:t>
      </w:r>
      <w:r w:rsidRPr="00357AC7">
        <w:rPr>
          <w:b/>
        </w:rPr>
        <w:t xml:space="preserve">yours will say: </w:t>
      </w:r>
      <w:proofErr w:type="spellStart"/>
      <w:r w:rsidRPr="00357AC7">
        <w:rPr>
          <w:b/>
          <w:i/>
        </w:rPr>
        <w:t>acmesystem</w:t>
      </w:r>
      <w:proofErr w:type="spellEnd"/>
    </w:p>
    <w:p w:rsidR="00FC0F57" w:rsidRDefault="00FC0F57" w:rsidP="0025534D">
      <w:pPr>
        <w:pStyle w:val="ListParagraph"/>
        <w:spacing w:after="80"/>
        <w:ind w:left="1440"/>
        <w:contextualSpacing w:val="0"/>
      </w:pPr>
      <w:r w:rsidRPr="00784E4B">
        <w:rPr>
          <w:noProof/>
        </w:rPr>
        <w:drawing>
          <wp:inline distT="0" distB="0" distL="0" distR="0" wp14:anchorId="02AA3CE5" wp14:editId="57EED46A">
            <wp:extent cx="3227832" cy="1801368"/>
            <wp:effectExtent l="0" t="0" r="0" b="8890"/>
            <wp:docPr id="11" name="Picture 11" descr="G:\eDataClasses\CS 4321\CS 4321 - Summer 19\topics\01-Version Control\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eDataClasses\CS 4321\CS 4321 - Summer 19\topics\01-Version Control\c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32" cy="18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09" w:rsidRDefault="00DD54C3" w:rsidP="0025534D">
      <w:pPr>
        <w:pStyle w:val="ListParagraph"/>
        <w:numPr>
          <w:ilvl w:val="0"/>
          <w:numId w:val="27"/>
        </w:numPr>
        <w:spacing w:after="80"/>
        <w:ind w:left="1170"/>
        <w:contextualSpacing w:val="0"/>
      </w:pPr>
      <w:r>
        <w:t>Y</w:t>
      </w:r>
      <w:r w:rsidR="00074D09" w:rsidRPr="00850E12">
        <w:t xml:space="preserve">our </w:t>
      </w:r>
      <w:r w:rsidR="00074D09">
        <w:t xml:space="preserve">initial </w:t>
      </w:r>
      <w:r w:rsidR="00074D09" w:rsidRPr="00850E12">
        <w:t xml:space="preserve">workspace appears </w:t>
      </w:r>
      <w:r w:rsidR="00074D09">
        <w:t>on your hard drive as shown below on the left. Note that there are no Java file</w:t>
      </w:r>
      <w:r w:rsidR="00B85F39">
        <w:t>s</w:t>
      </w:r>
      <w:r w:rsidR="00074D09">
        <w:t xml:space="preserve">. They have been moved and/or are in the local repo. On the right is shown the local repo in: </w:t>
      </w:r>
      <w:r w:rsidR="00074D09" w:rsidRPr="00074D09">
        <w:rPr>
          <w:i/>
        </w:rPr>
        <w:t>c:\users\yourWindowsID\git.</w:t>
      </w:r>
      <w:r>
        <w:t xml:space="preserve"> When you restart Eclipse, you will continue to use the initial workspace, not the one in the repository. Apparently, Eclipse knows where to find the files.</w:t>
      </w:r>
    </w:p>
    <w:p w:rsidR="00357AC7" w:rsidRPr="00357AC7" w:rsidRDefault="00357AC7" w:rsidP="0025534D">
      <w:pPr>
        <w:pStyle w:val="ListParagraph"/>
        <w:spacing w:after="80"/>
        <w:ind w:firstLine="450"/>
        <w:contextualSpacing w:val="0"/>
        <w:rPr>
          <w:b/>
          <w:i/>
        </w:rPr>
      </w:pPr>
      <w:r w:rsidRPr="00357AC7">
        <w:rPr>
          <w:b/>
        </w:rPr>
        <w:t xml:space="preserve">Note: In diagram below, </w:t>
      </w:r>
      <w:r>
        <w:rPr>
          <w:b/>
        </w:rPr>
        <w:t xml:space="preserve">instead of: </w:t>
      </w:r>
      <w:r>
        <w:rPr>
          <w:b/>
          <w:i/>
        </w:rPr>
        <w:t xml:space="preserve">ACME-System, </w:t>
      </w:r>
      <w:r w:rsidRPr="00357AC7">
        <w:rPr>
          <w:b/>
        </w:rPr>
        <w:t xml:space="preserve">yours will say: </w:t>
      </w:r>
      <w:proofErr w:type="spellStart"/>
      <w:r w:rsidRPr="00357AC7">
        <w:rPr>
          <w:b/>
          <w:i/>
        </w:rPr>
        <w:t>acmesystem</w:t>
      </w:r>
      <w:proofErr w:type="spellEnd"/>
    </w:p>
    <w:p w:rsidR="00357AC7" w:rsidRPr="00850E12" w:rsidRDefault="00357AC7" w:rsidP="0025534D">
      <w:pPr>
        <w:pStyle w:val="ListParagraph"/>
        <w:spacing w:after="80"/>
        <w:ind w:left="1170"/>
        <w:contextualSpacing w:val="0"/>
      </w:pPr>
    </w:p>
    <w:p w:rsidR="00074D09" w:rsidRDefault="00074D09" w:rsidP="00074D09">
      <w:pPr>
        <w:pStyle w:val="ListParagraph"/>
        <w:ind w:left="1260"/>
        <w:contextualSpacing w:val="0"/>
      </w:pPr>
      <w:r>
        <w:rPr>
          <w:noProof/>
        </w:rPr>
        <w:lastRenderedPageBreak/>
        <w:drawing>
          <wp:inline distT="0" distB="0" distL="0" distR="0" wp14:anchorId="16955A23" wp14:editId="7AAFA5FC">
            <wp:extent cx="3024505" cy="1763312"/>
            <wp:effectExtent l="19050" t="19050" r="23495" b="279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6859" r="8098"/>
                    <a:stretch/>
                  </pic:blipFill>
                  <pic:spPr bwMode="auto">
                    <a:xfrm>
                      <a:off x="0" y="0"/>
                      <a:ext cx="3025278" cy="17637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F7FBA5F" wp14:editId="221D91E0">
            <wp:extent cx="2872153" cy="1786890"/>
            <wp:effectExtent l="19050" t="19050" r="23495" b="2286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1879" r="5625" b="12066"/>
                    <a:stretch/>
                  </pic:blipFill>
                  <pic:spPr bwMode="auto">
                    <a:xfrm>
                      <a:off x="0" y="0"/>
                      <a:ext cx="2873659" cy="17878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923" w:rsidRDefault="00266923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bookmarkStart w:id="4" w:name="_Toc112502953"/>
      <w:r>
        <w:br w:type="page"/>
      </w:r>
    </w:p>
    <w:p w:rsidR="00FC0F57" w:rsidRDefault="008A5900" w:rsidP="00FC0F57">
      <w:pPr>
        <w:pStyle w:val="Heading1"/>
      </w:pPr>
      <w:r>
        <w:lastRenderedPageBreak/>
        <w:t xml:space="preserve">Person 1 – </w:t>
      </w:r>
      <w:r w:rsidR="00FC0F57">
        <w:t>Commit Locally</w:t>
      </w:r>
      <w:bookmarkEnd w:id="4"/>
    </w:p>
    <w:p w:rsidR="00FC0F57" w:rsidRDefault="00FC0F57" w:rsidP="0025534D">
      <w:pPr>
        <w:pStyle w:val="ListParagraph"/>
        <w:numPr>
          <w:ilvl w:val="0"/>
          <w:numId w:val="13"/>
        </w:numPr>
        <w:spacing w:after="80"/>
        <w:contextualSpacing w:val="0"/>
      </w:pPr>
      <w:r>
        <w:t xml:space="preserve">Next, we need to add the </w:t>
      </w:r>
      <w:r w:rsidRPr="00074D09">
        <w:rPr>
          <w:u w:val="single"/>
        </w:rPr>
        <w:t>project</w:t>
      </w:r>
      <w:r>
        <w:t xml:space="preserve"> to the index</w:t>
      </w:r>
      <w:r w:rsidRPr="00571F7A">
        <w:t xml:space="preserve">. </w:t>
      </w:r>
      <w:r>
        <w:t xml:space="preserve">Right-click the </w:t>
      </w:r>
      <w:r w:rsidRPr="00074D09">
        <w:rPr>
          <w:u w:val="single"/>
        </w:rPr>
        <w:t>project</w:t>
      </w:r>
      <w:r>
        <w:t xml:space="preserve"> node and choose: Team, Add to Index.</w:t>
      </w:r>
      <w:r w:rsidRPr="00571F7A">
        <w:t xml:space="preserve"> After this operation, the question mark should change to a plus symbol. </w:t>
      </w:r>
    </w:p>
    <w:p w:rsidR="00357AC7" w:rsidRPr="00357AC7" w:rsidRDefault="00357AC7" w:rsidP="0025534D">
      <w:pPr>
        <w:pStyle w:val="ListParagraph"/>
        <w:spacing w:after="80"/>
        <w:contextualSpacing w:val="0"/>
        <w:rPr>
          <w:b/>
          <w:i/>
        </w:rPr>
      </w:pPr>
      <w:r w:rsidRPr="00357AC7">
        <w:rPr>
          <w:b/>
        </w:rPr>
        <w:t xml:space="preserve">Note: In diagram below, </w:t>
      </w:r>
      <w:r>
        <w:rPr>
          <w:b/>
        </w:rPr>
        <w:t xml:space="preserve">instead of: </w:t>
      </w:r>
      <w:r>
        <w:rPr>
          <w:b/>
          <w:i/>
        </w:rPr>
        <w:t xml:space="preserve">ACME-System, </w:t>
      </w:r>
      <w:r w:rsidRPr="00357AC7">
        <w:rPr>
          <w:b/>
        </w:rPr>
        <w:t xml:space="preserve">yours will say: </w:t>
      </w:r>
      <w:proofErr w:type="spellStart"/>
      <w:r w:rsidRPr="00357AC7">
        <w:rPr>
          <w:b/>
          <w:i/>
        </w:rPr>
        <w:t>acmesystem</w:t>
      </w:r>
      <w:proofErr w:type="spellEnd"/>
    </w:p>
    <w:p w:rsidR="00FC0F57" w:rsidRDefault="00FC0F57" w:rsidP="0025534D">
      <w:pPr>
        <w:pStyle w:val="ListParagraph"/>
        <w:spacing w:after="80"/>
        <w:ind w:left="360"/>
        <w:contextualSpacing w:val="0"/>
      </w:pPr>
      <w:r w:rsidRPr="001A5B3A">
        <w:rPr>
          <w:noProof/>
        </w:rPr>
        <w:drawing>
          <wp:inline distT="0" distB="0" distL="0" distR="0" wp14:anchorId="650236FE" wp14:editId="2104887D">
            <wp:extent cx="2688336" cy="1399032"/>
            <wp:effectExtent l="0" t="0" r="0" b="0"/>
            <wp:docPr id="9" name="Picture 9" descr="G:\eDataClasses\CS 4321\CS 4321 - Summer 19\topics\01-Version Control\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eDataClasses\CS 4321\CS 4321 - Summer 19\topics\01-Version Control\c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6" cy="13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57" w:rsidRDefault="00FC0F57" w:rsidP="0025534D">
      <w:pPr>
        <w:pStyle w:val="ListParagraph"/>
        <w:numPr>
          <w:ilvl w:val="0"/>
          <w:numId w:val="13"/>
        </w:numPr>
        <w:spacing w:after="80"/>
        <w:contextualSpacing w:val="0"/>
      </w:pPr>
      <w:r>
        <w:t>Next, we need to commit the files. Do the following:</w:t>
      </w:r>
    </w:p>
    <w:p w:rsidR="00FC0F57" w:rsidRDefault="00FC0F57" w:rsidP="0025534D">
      <w:pPr>
        <w:pStyle w:val="ListParagraph"/>
        <w:numPr>
          <w:ilvl w:val="0"/>
          <w:numId w:val="17"/>
        </w:numPr>
        <w:spacing w:after="80"/>
        <w:contextualSpacing w:val="0"/>
      </w:pPr>
      <w:r>
        <w:t>R</w:t>
      </w:r>
      <w:r w:rsidRPr="00571F7A">
        <w:t>ight</w:t>
      </w:r>
      <w:r>
        <w:t>-</w:t>
      </w:r>
      <w:r w:rsidRPr="00571F7A">
        <w:t xml:space="preserve">click the </w:t>
      </w:r>
      <w:r w:rsidRPr="001653A5">
        <w:rPr>
          <w:u w:val="single"/>
        </w:rPr>
        <w:t>project</w:t>
      </w:r>
      <w:r w:rsidRPr="00571F7A">
        <w:t xml:space="preserve"> node and </w:t>
      </w:r>
      <w:r>
        <w:t>choose: Team, Commit…</w:t>
      </w:r>
      <w:r w:rsidRPr="00571F7A">
        <w:t xml:space="preserve"> </w:t>
      </w:r>
    </w:p>
    <w:p w:rsidR="001653A5" w:rsidRDefault="001653A5" w:rsidP="0025534D">
      <w:pPr>
        <w:pStyle w:val="ListParagraph"/>
        <w:numPr>
          <w:ilvl w:val="0"/>
          <w:numId w:val="17"/>
        </w:numPr>
        <w:spacing w:after="80"/>
        <w:contextualSpacing w:val="0"/>
      </w:pPr>
      <w:r>
        <w:t xml:space="preserve">(Read, no action required) Note all the files in the </w:t>
      </w:r>
      <w:r>
        <w:rPr>
          <w:i/>
        </w:rPr>
        <w:t xml:space="preserve">Staged </w:t>
      </w:r>
      <w:r>
        <w:t>area. It has the files that Eclipse uses to recognize this as a project. I think this is not best practice (storing meta-data in a repo), but it is the approach we will take as I haven’t found a way to do it without these.</w:t>
      </w:r>
    </w:p>
    <w:p w:rsidR="00FC0F57" w:rsidRDefault="00FC0F57" w:rsidP="0025534D">
      <w:pPr>
        <w:pStyle w:val="ListParagraph"/>
        <w:numPr>
          <w:ilvl w:val="0"/>
          <w:numId w:val="17"/>
        </w:numPr>
        <w:spacing w:after="80"/>
        <w:contextualSpacing w:val="0"/>
      </w:pPr>
      <w:r w:rsidRPr="00571F7A">
        <w:t xml:space="preserve">Enter a commit message (the first line should be headline-like, as it will appear in the history view) and </w:t>
      </w:r>
      <w:r w:rsidR="001653A5">
        <w:t>press</w:t>
      </w:r>
      <w:r w:rsidRPr="00571F7A">
        <w:t xml:space="preserve"> the Commit button</w:t>
      </w:r>
      <w:r>
        <w:t xml:space="preserve"> (NOT Commit and Push)</w:t>
      </w:r>
      <w:r w:rsidRPr="00571F7A">
        <w:t xml:space="preserve">. </w:t>
      </w:r>
      <w:r w:rsidR="00074D09">
        <w:t>(The image below shows a different Author as it was from a previous version of this lab).</w:t>
      </w:r>
    </w:p>
    <w:p w:rsidR="00FC0F57" w:rsidRDefault="00FC0F57" w:rsidP="00FC0F57">
      <w:pPr>
        <w:pStyle w:val="ListParagraph"/>
      </w:pPr>
      <w:r w:rsidRPr="002D2EB2">
        <w:rPr>
          <w:noProof/>
        </w:rPr>
        <w:drawing>
          <wp:inline distT="0" distB="0" distL="0" distR="0" wp14:anchorId="45F4F18F" wp14:editId="60E3E618">
            <wp:extent cx="4314825" cy="2800350"/>
            <wp:effectExtent l="0" t="0" r="9525" b="0"/>
            <wp:docPr id="12" name="Picture 12" descr="G:\eDataClasses\CS 4321\CS 4321 - Summer 19\topics\01-Version Control\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DataClasses\CS 4321\CS 4321 - Summer 19\topics\01-Version Control\b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57" w:rsidRDefault="00FC0F57" w:rsidP="00FC0F57">
      <w:pPr>
        <w:pStyle w:val="ListParagraph"/>
        <w:ind w:left="360"/>
      </w:pPr>
    </w:p>
    <w:p w:rsidR="00FC0F57" w:rsidRDefault="00FC0F57" w:rsidP="0025534D">
      <w:pPr>
        <w:pStyle w:val="ListParagraph"/>
        <w:numPr>
          <w:ilvl w:val="0"/>
          <w:numId w:val="17"/>
        </w:numPr>
        <w:spacing w:after="80"/>
        <w:contextualSpacing w:val="0"/>
      </w:pPr>
      <w:r w:rsidRPr="00571F7A">
        <w:t xml:space="preserve">If the commit was successful, the plus symbols will have turned into </w:t>
      </w:r>
      <w:r>
        <w:t xml:space="preserve">a </w:t>
      </w:r>
      <w:r w:rsidRPr="00571F7A">
        <w:t>repository icon.</w:t>
      </w:r>
    </w:p>
    <w:p w:rsidR="00357AC7" w:rsidRPr="00357AC7" w:rsidRDefault="00357AC7" w:rsidP="0025534D">
      <w:pPr>
        <w:pStyle w:val="ListParagraph"/>
        <w:spacing w:after="80"/>
        <w:contextualSpacing w:val="0"/>
        <w:rPr>
          <w:b/>
          <w:i/>
        </w:rPr>
      </w:pPr>
      <w:r w:rsidRPr="00357AC7">
        <w:rPr>
          <w:b/>
        </w:rPr>
        <w:t xml:space="preserve">Note: In diagram below, </w:t>
      </w:r>
      <w:r>
        <w:rPr>
          <w:b/>
        </w:rPr>
        <w:t xml:space="preserve">instead of: </w:t>
      </w:r>
      <w:r>
        <w:rPr>
          <w:b/>
          <w:i/>
        </w:rPr>
        <w:t xml:space="preserve">ACME-System, </w:t>
      </w:r>
      <w:r w:rsidRPr="00357AC7">
        <w:rPr>
          <w:b/>
        </w:rPr>
        <w:t xml:space="preserve">yours will say: </w:t>
      </w:r>
      <w:proofErr w:type="spellStart"/>
      <w:r w:rsidRPr="00357AC7">
        <w:rPr>
          <w:b/>
          <w:i/>
        </w:rPr>
        <w:t>acmesystem</w:t>
      </w:r>
      <w:proofErr w:type="spellEnd"/>
    </w:p>
    <w:p w:rsidR="00FC0F57" w:rsidRDefault="00FC0F57" w:rsidP="0025534D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21FF1D2F" wp14:editId="530F4E38">
            <wp:extent cx="2404872" cy="13807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72" cy="138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57" w:rsidRPr="008970AC" w:rsidRDefault="008A5900" w:rsidP="00FC0F57">
      <w:pPr>
        <w:pStyle w:val="Heading1"/>
      </w:pPr>
      <w:bookmarkStart w:id="5" w:name="_Toc112502954"/>
      <w:r>
        <w:lastRenderedPageBreak/>
        <w:t xml:space="preserve">Person 1 – </w:t>
      </w:r>
      <w:r w:rsidR="00FC0F57">
        <w:t>Push to GitHub</w:t>
      </w:r>
      <w:r w:rsidR="00A275F9">
        <w:t xml:space="preserve"> </w:t>
      </w:r>
      <w:r w:rsidR="00A275F9">
        <w:rPr>
          <w:i/>
        </w:rPr>
        <w:t xml:space="preserve">master </w:t>
      </w:r>
      <w:r w:rsidR="00A275F9">
        <w:t>Branch</w:t>
      </w:r>
      <w:bookmarkEnd w:id="5"/>
    </w:p>
    <w:p w:rsidR="00FC0F57" w:rsidRDefault="00FC0F57" w:rsidP="00266923">
      <w:pPr>
        <w:pStyle w:val="ListParagraph"/>
        <w:numPr>
          <w:ilvl w:val="0"/>
          <w:numId w:val="13"/>
        </w:numPr>
        <w:spacing w:after="80"/>
        <w:contextualSpacing w:val="0"/>
      </w:pPr>
      <w:r>
        <w:t xml:space="preserve">Go to GitHub and create a new repository named, </w:t>
      </w:r>
      <w:r>
        <w:rPr>
          <w:i/>
        </w:rPr>
        <w:t xml:space="preserve">Acme-System. </w:t>
      </w:r>
      <w:r>
        <w:t xml:space="preserve">This is where we will push our local </w:t>
      </w:r>
      <w:proofErr w:type="gramStart"/>
      <w:r>
        <w:t>project.</w:t>
      </w:r>
      <w:r w:rsidR="00EA0916">
        <w:softHyphen/>
      </w:r>
      <w:proofErr w:type="gramEnd"/>
      <w:r w:rsidR="00EA0916">
        <w:softHyphen/>
      </w:r>
      <w:r w:rsidR="00EA0916">
        <w:softHyphen/>
      </w:r>
    </w:p>
    <w:p w:rsidR="00357AC7" w:rsidRPr="00357AC7" w:rsidRDefault="00357AC7" w:rsidP="00266923">
      <w:pPr>
        <w:pStyle w:val="ListParagraph"/>
        <w:spacing w:after="80"/>
        <w:ind w:left="360"/>
        <w:contextualSpacing w:val="0"/>
        <w:rPr>
          <w:b/>
          <w:i/>
        </w:rPr>
      </w:pPr>
      <w:r w:rsidRPr="00357AC7">
        <w:rPr>
          <w:b/>
        </w:rPr>
        <w:t xml:space="preserve">Note: It is OK that your local system is: </w:t>
      </w:r>
      <w:proofErr w:type="spellStart"/>
      <w:r w:rsidRPr="00357AC7">
        <w:rPr>
          <w:b/>
          <w:i/>
        </w:rPr>
        <w:t>acmesystem</w:t>
      </w:r>
      <w:proofErr w:type="spellEnd"/>
      <w:r w:rsidRPr="00357AC7">
        <w:rPr>
          <w:b/>
          <w:i/>
        </w:rPr>
        <w:t xml:space="preserve"> </w:t>
      </w:r>
      <w:r w:rsidRPr="00357AC7">
        <w:rPr>
          <w:b/>
        </w:rPr>
        <w:t xml:space="preserve">and your remote is: </w:t>
      </w:r>
      <w:r w:rsidRPr="00357AC7">
        <w:rPr>
          <w:b/>
          <w:i/>
        </w:rPr>
        <w:t>Acme-System.</w:t>
      </w:r>
    </w:p>
    <w:p w:rsidR="00FC0F57" w:rsidRDefault="00EA0916" w:rsidP="00266923">
      <w:pPr>
        <w:pStyle w:val="ListParagraph"/>
        <w:numPr>
          <w:ilvl w:val="0"/>
          <w:numId w:val="13"/>
        </w:numPr>
        <w:spacing w:after="80"/>
        <w:contextualSpacing w:val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8402</wp:posOffset>
            </wp:positionV>
            <wp:extent cx="3915410" cy="3775075"/>
            <wp:effectExtent l="0" t="0" r="8890" b="0"/>
            <wp:wrapTight wrapText="bothSides">
              <wp:wrapPolygon edited="0">
                <wp:start x="0" y="0"/>
                <wp:lineTo x="0" y="21473"/>
                <wp:lineTo x="21544" y="21473"/>
                <wp:lineTo x="2154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F57">
        <w:t>Do the following:</w:t>
      </w:r>
    </w:p>
    <w:p w:rsidR="00FC0F57" w:rsidRDefault="00FC0F57" w:rsidP="00266923">
      <w:pPr>
        <w:pStyle w:val="ListParagraph"/>
        <w:numPr>
          <w:ilvl w:val="0"/>
          <w:numId w:val="18"/>
        </w:numPr>
        <w:spacing w:after="80"/>
        <w:contextualSpacing w:val="0"/>
      </w:pPr>
      <w:r>
        <w:t>In Eclipse, right-click the project node and choose: Team, Push Branch ‘master’</w:t>
      </w:r>
    </w:p>
    <w:p w:rsidR="00FC0F57" w:rsidRDefault="00FC0F57" w:rsidP="00266923">
      <w:pPr>
        <w:pStyle w:val="ListParagraph"/>
        <w:numPr>
          <w:ilvl w:val="0"/>
          <w:numId w:val="18"/>
        </w:numPr>
        <w:spacing w:after="80"/>
        <w:contextualSpacing w:val="0"/>
      </w:pPr>
      <w:r>
        <w:t xml:space="preserve">Paste the URI from GitHub, other fields will be auto-populated. </w:t>
      </w:r>
    </w:p>
    <w:p w:rsidR="00797C8E" w:rsidRDefault="00797C8E" w:rsidP="00266923">
      <w:pPr>
        <w:pStyle w:val="ListParagraph"/>
        <w:numPr>
          <w:ilvl w:val="0"/>
          <w:numId w:val="18"/>
        </w:numPr>
        <w:spacing w:after="80"/>
        <w:contextualSpacing w:val="0"/>
      </w:pPr>
      <w:r>
        <w:t xml:space="preserve">Type your GitHub </w:t>
      </w:r>
      <w:proofErr w:type="spellStart"/>
      <w:r>
        <w:t>UserName</w:t>
      </w:r>
      <w:proofErr w:type="spellEnd"/>
      <w:r>
        <w:t xml:space="preserve"> and Password (PAT)</w:t>
      </w:r>
      <w:r w:rsidR="00E1283B">
        <w:t>.</w:t>
      </w:r>
    </w:p>
    <w:p w:rsidR="00FC0F57" w:rsidRDefault="00FC0F57" w:rsidP="00266923">
      <w:pPr>
        <w:spacing w:after="80"/>
        <w:ind w:left="360"/>
      </w:pPr>
    </w:p>
    <w:p w:rsidR="00FC0F57" w:rsidRDefault="00FC0F57" w:rsidP="00266923">
      <w:pPr>
        <w:pStyle w:val="ListParagraph"/>
        <w:spacing w:after="80"/>
        <w:contextualSpacing w:val="0"/>
      </w:pPr>
    </w:p>
    <w:p w:rsidR="00FC0F57" w:rsidRDefault="00FC0F57" w:rsidP="00266923">
      <w:pPr>
        <w:pStyle w:val="ListParagraph"/>
        <w:spacing w:after="80"/>
        <w:contextualSpacing w:val="0"/>
      </w:pPr>
    </w:p>
    <w:p w:rsidR="00F87C2F" w:rsidRDefault="00F87C2F" w:rsidP="00266923">
      <w:pPr>
        <w:spacing w:after="80" w:line="259" w:lineRule="auto"/>
        <w:jc w:val="left"/>
      </w:pPr>
    </w:p>
    <w:p w:rsidR="00F87C2F" w:rsidRDefault="00F87C2F" w:rsidP="00266923">
      <w:pPr>
        <w:spacing w:after="80" w:line="259" w:lineRule="auto"/>
        <w:jc w:val="left"/>
      </w:pPr>
    </w:p>
    <w:p w:rsidR="00F87C2F" w:rsidRDefault="00F87C2F" w:rsidP="00266923">
      <w:pPr>
        <w:spacing w:after="80" w:line="259" w:lineRule="auto"/>
        <w:jc w:val="left"/>
      </w:pPr>
    </w:p>
    <w:p w:rsidR="00F87C2F" w:rsidRDefault="00F87C2F" w:rsidP="00266923">
      <w:pPr>
        <w:spacing w:after="80" w:line="259" w:lineRule="auto"/>
        <w:jc w:val="left"/>
      </w:pPr>
    </w:p>
    <w:p w:rsidR="00F87C2F" w:rsidRDefault="00F87C2F" w:rsidP="00266923">
      <w:pPr>
        <w:spacing w:after="80" w:line="259" w:lineRule="auto"/>
        <w:jc w:val="left"/>
      </w:pPr>
    </w:p>
    <w:p w:rsidR="008B648E" w:rsidRDefault="008B648E" w:rsidP="00266923">
      <w:pPr>
        <w:spacing w:after="80" w:line="259" w:lineRule="auto"/>
        <w:jc w:val="left"/>
      </w:pPr>
    </w:p>
    <w:p w:rsidR="00266923" w:rsidRDefault="00266923" w:rsidP="00266923">
      <w:pPr>
        <w:spacing w:after="80" w:line="259" w:lineRule="auto"/>
        <w:jc w:val="left"/>
      </w:pPr>
    </w:p>
    <w:p w:rsidR="00FC0F57" w:rsidRDefault="00FC0F57" w:rsidP="00266923">
      <w:pPr>
        <w:pStyle w:val="ListParagraph"/>
        <w:numPr>
          <w:ilvl w:val="0"/>
          <w:numId w:val="18"/>
        </w:numPr>
        <w:spacing w:after="80"/>
        <w:contextualSpacing w:val="0"/>
      </w:pPr>
      <w:r>
        <w:t xml:space="preserve">Press Preview, look at dialog, </w:t>
      </w:r>
    </w:p>
    <w:p w:rsidR="008B648E" w:rsidRDefault="008B648E" w:rsidP="008B648E">
      <w:pPr>
        <w:pStyle w:val="ListParagraph"/>
        <w:spacing w:after="0"/>
      </w:pPr>
      <w:r>
        <w:rPr>
          <w:noProof/>
        </w:rPr>
        <w:drawing>
          <wp:inline distT="0" distB="0" distL="0" distR="0" wp14:anchorId="0290CB11" wp14:editId="1297F2D6">
            <wp:extent cx="3913632" cy="377647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8E" w:rsidRDefault="008B648E" w:rsidP="008B648E">
      <w:pPr>
        <w:pStyle w:val="ListParagraph"/>
        <w:spacing w:after="0"/>
      </w:pPr>
    </w:p>
    <w:p w:rsidR="00266923" w:rsidRDefault="00266923">
      <w:pPr>
        <w:spacing w:line="259" w:lineRule="auto"/>
        <w:jc w:val="left"/>
      </w:pPr>
      <w:r>
        <w:br w:type="page"/>
      </w:r>
    </w:p>
    <w:p w:rsidR="00FC0F57" w:rsidRDefault="00FC0F57" w:rsidP="00266923">
      <w:pPr>
        <w:pStyle w:val="ListParagraph"/>
        <w:numPr>
          <w:ilvl w:val="0"/>
          <w:numId w:val="18"/>
        </w:numPr>
        <w:spacing w:after="80"/>
        <w:contextualSpacing w:val="0"/>
      </w:pPr>
      <w:r>
        <w:lastRenderedPageBreak/>
        <w:t>Press Preview again.</w:t>
      </w:r>
    </w:p>
    <w:p w:rsidR="00FC0F57" w:rsidRDefault="008B648E" w:rsidP="00266923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01407DD5" wp14:editId="75BF22D9">
            <wp:extent cx="3913632" cy="377647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57" w:rsidRDefault="00FC0F57" w:rsidP="00266923">
      <w:pPr>
        <w:pStyle w:val="ListParagraph"/>
        <w:numPr>
          <w:ilvl w:val="0"/>
          <w:numId w:val="18"/>
        </w:numPr>
        <w:spacing w:after="80"/>
        <w:contextualSpacing w:val="0"/>
      </w:pPr>
      <w:r>
        <w:t>Finally, press: Push. The resulting dialog will be similar to the one shown below. When done, press: Close.</w:t>
      </w:r>
    </w:p>
    <w:p w:rsidR="00FC0F57" w:rsidRDefault="008B648E" w:rsidP="00266923">
      <w:pPr>
        <w:pStyle w:val="ListParagraph"/>
        <w:tabs>
          <w:tab w:val="left" w:pos="630"/>
          <w:tab w:val="left" w:pos="720"/>
        </w:tabs>
        <w:spacing w:after="80"/>
        <w:ind w:left="450" w:firstLine="270"/>
        <w:contextualSpacing w:val="0"/>
      </w:pPr>
      <w:r>
        <w:rPr>
          <w:noProof/>
        </w:rPr>
        <w:drawing>
          <wp:inline distT="0" distB="0" distL="0" distR="0" wp14:anchorId="16DCC47B" wp14:editId="77BB8152">
            <wp:extent cx="4233672" cy="29260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8E" w:rsidRDefault="008B648E" w:rsidP="008A5900">
      <w:pPr>
        <w:pStyle w:val="ListParagraph"/>
        <w:tabs>
          <w:tab w:val="left" w:pos="630"/>
          <w:tab w:val="left" w:pos="720"/>
        </w:tabs>
        <w:ind w:left="450" w:firstLine="270"/>
      </w:pPr>
    </w:p>
    <w:p w:rsidR="00740C64" w:rsidRDefault="00740C64">
      <w:pPr>
        <w:spacing w:line="259" w:lineRule="auto"/>
        <w:jc w:val="left"/>
      </w:pPr>
      <w:r>
        <w:br w:type="page"/>
      </w:r>
    </w:p>
    <w:p w:rsidR="00FC0F57" w:rsidRDefault="00FC0F57" w:rsidP="00266923">
      <w:pPr>
        <w:pStyle w:val="ListParagraph"/>
        <w:numPr>
          <w:ilvl w:val="0"/>
          <w:numId w:val="13"/>
        </w:numPr>
        <w:spacing w:after="80"/>
        <w:contextualSpacing w:val="0"/>
      </w:pPr>
      <w:r>
        <w:lastRenderedPageBreak/>
        <w:t>Do the following in GitHub:</w:t>
      </w:r>
      <w:r w:rsidR="00074D09">
        <w:t xml:space="preserve"> v</w:t>
      </w:r>
      <w:r>
        <w:t>erify that your project was pushed.</w:t>
      </w:r>
    </w:p>
    <w:p w:rsidR="008354AF" w:rsidRDefault="008354AF" w:rsidP="00266923">
      <w:pPr>
        <w:pStyle w:val="ListParagraph"/>
        <w:spacing w:after="80"/>
        <w:ind w:left="360"/>
        <w:contextualSpacing w:val="0"/>
      </w:pPr>
      <w:r>
        <w:rPr>
          <w:noProof/>
        </w:rPr>
        <w:drawing>
          <wp:inline distT="0" distB="0" distL="0" distR="0" wp14:anchorId="0D1A2F13" wp14:editId="7FFE7A94">
            <wp:extent cx="4050323" cy="2615565"/>
            <wp:effectExtent l="19050" t="19050" r="26670" b="133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0198" r="40929"/>
                    <a:stretch/>
                  </pic:blipFill>
                  <pic:spPr bwMode="auto">
                    <a:xfrm>
                      <a:off x="0" y="0"/>
                      <a:ext cx="4051079" cy="2616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BF6" w:rsidRDefault="00080BF6" w:rsidP="00266923">
      <w:pPr>
        <w:spacing w:after="80"/>
      </w:pPr>
      <w:r>
        <w:t xml:space="preserve">At this point, you have an initial </w:t>
      </w:r>
      <w:r w:rsidR="00E1283B">
        <w:t xml:space="preserve">(working) </w:t>
      </w:r>
      <w:r>
        <w:t xml:space="preserve">code base on the master branch of your repo on GitHub. Next, we show how </w:t>
      </w:r>
      <w:r w:rsidR="00E1283B">
        <w:t>Person 1</w:t>
      </w:r>
      <w:r>
        <w:t xml:space="preserve"> can begin work on </w:t>
      </w:r>
      <w:r w:rsidR="00E1283B">
        <w:t>their</w:t>
      </w:r>
      <w:r>
        <w:t xml:space="preserve"> own branch. Following</w:t>
      </w:r>
      <w:r w:rsidR="00E1283B">
        <w:t xml:space="preserve"> this</w:t>
      </w:r>
      <w:r>
        <w:t>, we show how another team member</w:t>
      </w:r>
      <w:r w:rsidR="00E1283B">
        <w:t xml:space="preserve"> (Person 2)</w:t>
      </w:r>
      <w:r>
        <w:t xml:space="preserve"> can begin working on their own branch.</w:t>
      </w:r>
    </w:p>
    <w:p w:rsidR="00E1283B" w:rsidRDefault="00E1283B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:rsidR="008B648E" w:rsidRDefault="008B648E" w:rsidP="008B648E">
      <w:pPr>
        <w:pStyle w:val="Heading1"/>
      </w:pPr>
      <w:bookmarkStart w:id="6" w:name="_Toc112502955"/>
      <w:r>
        <w:lastRenderedPageBreak/>
        <w:t>Person 1</w:t>
      </w:r>
      <w:r w:rsidR="00A275F9">
        <w:t xml:space="preserve"> – Establish Personal Branch</w:t>
      </w:r>
      <w:bookmarkEnd w:id="6"/>
    </w:p>
    <w:p w:rsidR="008B648E" w:rsidRDefault="008B648E" w:rsidP="008B648E">
      <w:pPr>
        <w:pStyle w:val="ListParagraph"/>
        <w:numPr>
          <w:ilvl w:val="0"/>
          <w:numId w:val="13"/>
        </w:numPr>
        <w:spacing w:after="0"/>
      </w:pPr>
      <w:r>
        <w:t xml:space="preserve">Create a branch in GitHub (I named mine: </w:t>
      </w:r>
      <w:proofErr w:type="spellStart"/>
      <w:r>
        <w:rPr>
          <w:i/>
        </w:rPr>
        <w:t>dave</w:t>
      </w:r>
      <w:proofErr w:type="spellEnd"/>
      <w:r>
        <w:t>) and press: “Create branch…”</w:t>
      </w:r>
    </w:p>
    <w:p w:rsidR="008B648E" w:rsidRDefault="008B648E" w:rsidP="008B648E">
      <w:pPr>
        <w:pStyle w:val="ListParagraph"/>
        <w:ind w:left="360"/>
        <w:rPr>
          <w:noProof/>
        </w:rPr>
      </w:pPr>
    </w:p>
    <w:p w:rsidR="008B648E" w:rsidRDefault="008B648E" w:rsidP="00E1283B">
      <w:pPr>
        <w:pStyle w:val="ListParagraph"/>
        <w:ind w:left="360"/>
        <w:contextualSpacing w:val="0"/>
      </w:pPr>
      <w:r>
        <w:rPr>
          <w:noProof/>
        </w:rPr>
        <w:drawing>
          <wp:inline distT="0" distB="0" distL="0" distR="0" wp14:anchorId="7E29D4D4" wp14:editId="14A7F8D3">
            <wp:extent cx="3136392" cy="2926080"/>
            <wp:effectExtent l="19050" t="19050" r="26035" b="266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20850" r="66923" b="27941"/>
                    <a:stretch/>
                  </pic:blipFill>
                  <pic:spPr bwMode="auto">
                    <a:xfrm>
                      <a:off x="0" y="0"/>
                      <a:ext cx="3136392" cy="2926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48E" w:rsidRDefault="008B648E" w:rsidP="00E1283B">
      <w:pPr>
        <w:pStyle w:val="ListParagraph"/>
        <w:numPr>
          <w:ilvl w:val="0"/>
          <w:numId w:val="13"/>
        </w:numPr>
        <w:spacing w:before="160" w:after="0"/>
        <w:contextualSpacing w:val="0"/>
      </w:pPr>
      <w:r>
        <w:t>Right-click the project node in Eclipse, and choose: Team, Pull…</w:t>
      </w:r>
    </w:p>
    <w:p w:rsidR="00B86BBB" w:rsidRPr="00B86BBB" w:rsidRDefault="00B86BBB" w:rsidP="00B86BBB">
      <w:pPr>
        <w:pStyle w:val="ListParagraph"/>
        <w:spacing w:before="160" w:after="0"/>
        <w:ind w:left="360"/>
        <w:contextualSpacing w:val="0"/>
        <w:rPr>
          <w:b/>
        </w:rPr>
      </w:pPr>
      <w:r w:rsidRPr="00B86BBB">
        <w:rPr>
          <w:b/>
        </w:rPr>
        <w:t>Note: don’t choose: Team, Pull. Choose: Team, Pull…</w:t>
      </w:r>
    </w:p>
    <w:p w:rsidR="008B648E" w:rsidRDefault="008B648E" w:rsidP="008B648E">
      <w:pPr>
        <w:pStyle w:val="ListParagraph"/>
        <w:spacing w:after="0"/>
        <w:ind w:left="360"/>
      </w:pPr>
    </w:p>
    <w:p w:rsidR="008B648E" w:rsidRDefault="008B648E" w:rsidP="008B648E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53ADD7D8" wp14:editId="2414BAA0">
            <wp:extent cx="4242816" cy="2926080"/>
            <wp:effectExtent l="0" t="0" r="5715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8E" w:rsidRDefault="008B648E" w:rsidP="008B648E">
      <w:pPr>
        <w:pStyle w:val="ListParagraph"/>
        <w:spacing w:after="0"/>
        <w:ind w:left="360"/>
      </w:pPr>
    </w:p>
    <w:p w:rsidR="00E1283B" w:rsidRDefault="00E1283B">
      <w:pPr>
        <w:spacing w:line="259" w:lineRule="auto"/>
        <w:jc w:val="left"/>
      </w:pPr>
      <w:r>
        <w:br w:type="page"/>
      </w:r>
    </w:p>
    <w:p w:rsidR="008B648E" w:rsidRDefault="008B648E" w:rsidP="008B648E">
      <w:pPr>
        <w:pStyle w:val="ListParagraph"/>
        <w:numPr>
          <w:ilvl w:val="0"/>
          <w:numId w:val="13"/>
        </w:numPr>
        <w:spacing w:after="0"/>
      </w:pPr>
      <w:r>
        <w:lastRenderedPageBreak/>
        <w:t xml:space="preserve">Replace the </w:t>
      </w:r>
      <w:r>
        <w:rPr>
          <w:i/>
        </w:rPr>
        <w:t xml:space="preserve">Reference </w:t>
      </w:r>
      <w:r>
        <w:t>with the name of your branch. Start typing it in and the full path will be displayed. Select that.</w:t>
      </w:r>
    </w:p>
    <w:p w:rsidR="008B648E" w:rsidRDefault="008B648E" w:rsidP="008B648E">
      <w:pPr>
        <w:pStyle w:val="ListParagraph"/>
        <w:spacing w:after="0"/>
        <w:ind w:left="360"/>
      </w:pPr>
    </w:p>
    <w:p w:rsidR="008B648E" w:rsidRDefault="008B648E" w:rsidP="008B648E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132E5C49" wp14:editId="61EE9F93">
            <wp:extent cx="4242816" cy="2926080"/>
            <wp:effectExtent l="0" t="0" r="5715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8E" w:rsidRDefault="008B648E" w:rsidP="008B648E">
      <w:pPr>
        <w:pStyle w:val="ListParagraph"/>
        <w:spacing w:after="0"/>
        <w:ind w:left="360"/>
      </w:pPr>
    </w:p>
    <w:p w:rsidR="008B648E" w:rsidRDefault="00020964" w:rsidP="008B648E">
      <w:pPr>
        <w:pStyle w:val="ListParagraph"/>
        <w:numPr>
          <w:ilvl w:val="0"/>
          <w:numId w:val="13"/>
        </w:numPr>
        <w:spacing w:after="0"/>
      </w:pPr>
      <w:r>
        <w:t>Choose: Finish</w:t>
      </w:r>
      <w:r w:rsidR="00E1283B">
        <w:t xml:space="preserve">. The dialog is shown below, </w:t>
      </w:r>
      <w:r w:rsidR="00080BF6">
        <w:t>and then</w:t>
      </w:r>
      <w:r w:rsidR="00E1283B">
        <w:t xml:space="preserve"> choose:</w:t>
      </w:r>
      <w:r w:rsidR="00080BF6">
        <w:t xml:space="preserve"> Close</w:t>
      </w:r>
      <w:r w:rsidR="00E1283B">
        <w:t>.</w:t>
      </w:r>
    </w:p>
    <w:p w:rsidR="00020964" w:rsidRDefault="00020964" w:rsidP="00020964">
      <w:pPr>
        <w:pStyle w:val="ListParagraph"/>
        <w:spacing w:after="0"/>
        <w:ind w:left="360"/>
      </w:pPr>
    </w:p>
    <w:p w:rsidR="00020964" w:rsidRDefault="00020964" w:rsidP="00020964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6F4FDD7F" wp14:editId="10745FEB">
            <wp:extent cx="2249424" cy="2020824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9424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64" w:rsidRDefault="00020964" w:rsidP="00020964">
      <w:pPr>
        <w:pStyle w:val="ListParagraph"/>
        <w:spacing w:after="0"/>
        <w:ind w:left="360"/>
      </w:pPr>
    </w:p>
    <w:p w:rsidR="00266923" w:rsidRDefault="00266923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bookmarkStart w:id="7" w:name="_Toc112502956"/>
      <w:r>
        <w:br w:type="page"/>
      </w:r>
    </w:p>
    <w:p w:rsidR="00A275F9" w:rsidRDefault="00A275F9" w:rsidP="00A275F9">
      <w:pPr>
        <w:pStyle w:val="Heading1"/>
      </w:pPr>
      <w:r>
        <w:lastRenderedPageBreak/>
        <w:t>Person 1 – Write Code &amp; Push to Personal Branch</w:t>
      </w:r>
      <w:bookmarkEnd w:id="7"/>
    </w:p>
    <w:p w:rsidR="00020964" w:rsidRDefault="00080BF6" w:rsidP="008B648E">
      <w:pPr>
        <w:pStyle w:val="ListParagraph"/>
        <w:numPr>
          <w:ilvl w:val="0"/>
          <w:numId w:val="13"/>
        </w:numPr>
        <w:spacing w:after="0"/>
      </w:pPr>
      <w:r>
        <w:t>In Eclipse, a</w:t>
      </w:r>
      <w:r w:rsidR="00020964">
        <w:t xml:space="preserve">dd a line to </w:t>
      </w:r>
      <w:r w:rsidR="00020964">
        <w:rPr>
          <w:i/>
        </w:rPr>
        <w:t>HelloWorld</w:t>
      </w:r>
      <w:r w:rsidR="00020964">
        <w:t>, something like:</w:t>
      </w:r>
    </w:p>
    <w:p w:rsidR="00020964" w:rsidRDefault="00020964" w:rsidP="00020964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sz w:val="20"/>
          <w:szCs w:val="20"/>
        </w:rPr>
      </w:pPr>
    </w:p>
    <w:p w:rsidR="00020964" w:rsidRDefault="00020964" w:rsidP="00080BF6">
      <w:pPr>
        <w:autoSpaceDE w:val="0"/>
        <w:autoSpaceDN w:val="0"/>
        <w:adjustRightInd w:val="0"/>
        <w:spacing w:after="0"/>
        <w:ind w:firstLine="720"/>
        <w:jc w:val="left"/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color w:val="2A00FF"/>
          <w:sz w:val="20"/>
          <w:szCs w:val="20"/>
        </w:rPr>
        <w:t>"Dave is working locally on his branch"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20964" w:rsidRDefault="00020964" w:rsidP="00020964">
      <w:pPr>
        <w:pStyle w:val="ListParagraph"/>
        <w:spacing w:after="0"/>
        <w:ind w:left="360"/>
      </w:pPr>
    </w:p>
    <w:p w:rsidR="00020964" w:rsidRDefault="00020964" w:rsidP="008B648E">
      <w:pPr>
        <w:pStyle w:val="ListParagraph"/>
        <w:numPr>
          <w:ilvl w:val="0"/>
          <w:numId w:val="13"/>
        </w:numPr>
        <w:spacing w:after="0"/>
      </w:pPr>
      <w:r>
        <w:t xml:space="preserve">Commit the change. </w:t>
      </w:r>
      <w:r w:rsidR="00080BF6">
        <w:t>(</w:t>
      </w:r>
      <w:r>
        <w:t xml:space="preserve">Select </w:t>
      </w:r>
      <w:r>
        <w:rPr>
          <w:i/>
        </w:rPr>
        <w:t xml:space="preserve">HelloWorld </w:t>
      </w:r>
      <w:r>
        <w:t>in Project Explorer and choose: Team, Commit. Type a message and select: Commit.</w:t>
      </w:r>
      <w:r w:rsidR="00080BF6">
        <w:t>)</w:t>
      </w:r>
    </w:p>
    <w:p w:rsidR="00020964" w:rsidRDefault="00020964" w:rsidP="00020964">
      <w:pPr>
        <w:pStyle w:val="ListParagraph"/>
        <w:spacing w:after="0"/>
        <w:ind w:left="360"/>
      </w:pPr>
    </w:p>
    <w:p w:rsidR="00020964" w:rsidRDefault="00020964" w:rsidP="008B648E">
      <w:pPr>
        <w:pStyle w:val="ListParagraph"/>
        <w:numPr>
          <w:ilvl w:val="0"/>
          <w:numId w:val="13"/>
        </w:numPr>
        <w:spacing w:after="0"/>
      </w:pPr>
      <w:r>
        <w:t>Push back to remote branch. Do the following:</w:t>
      </w:r>
    </w:p>
    <w:p w:rsidR="00020964" w:rsidRDefault="00020964" w:rsidP="00020964">
      <w:pPr>
        <w:pStyle w:val="ListParagraph"/>
      </w:pPr>
    </w:p>
    <w:p w:rsidR="00020964" w:rsidRDefault="00020964" w:rsidP="00020964">
      <w:pPr>
        <w:pStyle w:val="ListParagraph"/>
        <w:numPr>
          <w:ilvl w:val="0"/>
          <w:numId w:val="28"/>
        </w:numPr>
        <w:spacing w:after="0"/>
      </w:pPr>
      <w:r>
        <w:t>Select the project node and choose: Team, Push Branch ‘master’</w:t>
      </w:r>
      <w:r w:rsidR="00E1283B">
        <w:t xml:space="preserve">. In your local repository, your branch is </w:t>
      </w:r>
      <w:r w:rsidR="00E1283B">
        <w:rPr>
          <w:i/>
        </w:rPr>
        <w:t>master</w:t>
      </w:r>
      <w:r w:rsidR="00E1283B">
        <w:t xml:space="preserve">. On the remote, it is (in my case), </w:t>
      </w:r>
      <w:proofErr w:type="spellStart"/>
      <w:r w:rsidR="00E1283B">
        <w:rPr>
          <w:i/>
        </w:rPr>
        <w:t>dave</w:t>
      </w:r>
      <w:proofErr w:type="spellEnd"/>
      <w:r w:rsidR="00E1283B">
        <w:t>.</w:t>
      </w:r>
    </w:p>
    <w:p w:rsidR="00020964" w:rsidRDefault="00020964" w:rsidP="00020964">
      <w:pPr>
        <w:pStyle w:val="ListParagraph"/>
      </w:pPr>
    </w:p>
    <w:p w:rsidR="00020964" w:rsidRDefault="00020964" w:rsidP="00020964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6D905AC8" wp14:editId="37CF8CC4">
            <wp:extent cx="3904488" cy="3474720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64" w:rsidRDefault="00020964" w:rsidP="00020964">
      <w:pPr>
        <w:pStyle w:val="ListParagraph"/>
        <w:spacing w:after="0"/>
        <w:ind w:left="360"/>
      </w:pPr>
    </w:p>
    <w:p w:rsidR="00266923" w:rsidRDefault="00266923">
      <w:pPr>
        <w:spacing w:line="259" w:lineRule="auto"/>
        <w:jc w:val="left"/>
      </w:pPr>
      <w:r>
        <w:br w:type="page"/>
      </w:r>
    </w:p>
    <w:p w:rsidR="00020964" w:rsidRDefault="00020964" w:rsidP="008B648E">
      <w:pPr>
        <w:pStyle w:val="ListParagraph"/>
        <w:numPr>
          <w:ilvl w:val="0"/>
          <w:numId w:val="13"/>
        </w:numPr>
        <w:spacing w:after="0"/>
      </w:pPr>
      <w:r>
        <w:lastRenderedPageBreak/>
        <w:t xml:space="preserve">Beside </w:t>
      </w:r>
      <w:r>
        <w:rPr>
          <w:i/>
        </w:rPr>
        <w:t xml:space="preserve">Branch, </w:t>
      </w:r>
      <w:r>
        <w:t>type the name of your branch</w:t>
      </w:r>
      <w:r w:rsidR="00080BF6">
        <w:t xml:space="preserve"> and a pop-up will display the full path. Select that.</w:t>
      </w:r>
    </w:p>
    <w:p w:rsidR="00020964" w:rsidRDefault="00020964" w:rsidP="00020964">
      <w:pPr>
        <w:pStyle w:val="ListParagraph"/>
        <w:spacing w:after="0"/>
        <w:ind w:left="360"/>
      </w:pPr>
    </w:p>
    <w:p w:rsidR="00020964" w:rsidRDefault="00020964" w:rsidP="00020964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7DDE7029" wp14:editId="34FCBFA9">
            <wp:extent cx="3904488" cy="347472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64" w:rsidRDefault="00020964" w:rsidP="00020964">
      <w:pPr>
        <w:pStyle w:val="ListParagraph"/>
        <w:spacing w:after="0"/>
        <w:ind w:left="360"/>
      </w:pPr>
    </w:p>
    <w:p w:rsidR="00020964" w:rsidRDefault="00020964" w:rsidP="008B648E">
      <w:pPr>
        <w:pStyle w:val="ListParagraph"/>
        <w:numPr>
          <w:ilvl w:val="0"/>
          <w:numId w:val="13"/>
        </w:numPr>
        <w:spacing w:after="0"/>
      </w:pPr>
      <w:r>
        <w:t>Select: Preview</w:t>
      </w:r>
    </w:p>
    <w:p w:rsidR="00020964" w:rsidRDefault="00020964" w:rsidP="00020964">
      <w:pPr>
        <w:pStyle w:val="ListParagraph"/>
        <w:spacing w:after="0"/>
        <w:ind w:left="360"/>
      </w:pPr>
    </w:p>
    <w:p w:rsidR="00020964" w:rsidRDefault="00020964" w:rsidP="00020964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4F00D7B9" wp14:editId="52143A60">
            <wp:extent cx="3904488" cy="3474720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64" w:rsidRDefault="00020964" w:rsidP="00020964">
      <w:pPr>
        <w:pStyle w:val="ListParagraph"/>
        <w:spacing w:after="0"/>
        <w:ind w:left="360"/>
      </w:pPr>
    </w:p>
    <w:p w:rsidR="00266923" w:rsidRDefault="00266923">
      <w:pPr>
        <w:spacing w:line="259" w:lineRule="auto"/>
        <w:jc w:val="left"/>
      </w:pPr>
      <w:r>
        <w:br w:type="page"/>
      </w:r>
    </w:p>
    <w:p w:rsidR="00020964" w:rsidRDefault="00020964" w:rsidP="008B648E">
      <w:pPr>
        <w:pStyle w:val="ListParagraph"/>
        <w:numPr>
          <w:ilvl w:val="0"/>
          <w:numId w:val="13"/>
        </w:numPr>
        <w:spacing w:after="0"/>
      </w:pPr>
      <w:r>
        <w:lastRenderedPageBreak/>
        <w:t>Select: Push. Dialog is shown below. Then choose: Close</w:t>
      </w:r>
    </w:p>
    <w:p w:rsidR="00020964" w:rsidRDefault="00020964" w:rsidP="00020964">
      <w:pPr>
        <w:pStyle w:val="ListParagraph"/>
        <w:spacing w:after="0"/>
        <w:ind w:left="360"/>
      </w:pPr>
    </w:p>
    <w:p w:rsidR="00020964" w:rsidRDefault="00020964" w:rsidP="00E1283B">
      <w:pPr>
        <w:pStyle w:val="ListParagraph"/>
        <w:ind w:left="360"/>
        <w:contextualSpacing w:val="0"/>
      </w:pPr>
      <w:r>
        <w:rPr>
          <w:noProof/>
        </w:rPr>
        <w:drawing>
          <wp:inline distT="0" distB="0" distL="0" distR="0" wp14:anchorId="30E33CB2" wp14:editId="4E1FA3C8">
            <wp:extent cx="4233672" cy="29260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64" w:rsidRDefault="00C13532" w:rsidP="008B648E">
      <w:pPr>
        <w:pStyle w:val="ListParagraph"/>
        <w:numPr>
          <w:ilvl w:val="0"/>
          <w:numId w:val="13"/>
        </w:numPr>
        <w:spacing w:after="0"/>
      </w:pPr>
      <w:r>
        <w:t>Verify changes on your branch in GitHub</w:t>
      </w:r>
    </w:p>
    <w:p w:rsidR="008B648E" w:rsidRDefault="008B648E" w:rsidP="008B648E">
      <w:pPr>
        <w:pStyle w:val="ListParagraph"/>
        <w:spacing w:after="0"/>
        <w:ind w:left="360"/>
      </w:pPr>
    </w:p>
    <w:p w:rsidR="008B648E" w:rsidRDefault="008B648E" w:rsidP="008B648E">
      <w:pPr>
        <w:spacing w:after="0"/>
      </w:pPr>
    </w:p>
    <w:p w:rsidR="00617A7C" w:rsidRDefault="00617A7C">
      <w:pPr>
        <w:spacing w:line="259" w:lineRule="auto"/>
        <w:jc w:val="left"/>
      </w:pPr>
      <w:r>
        <w:br w:type="page"/>
      </w:r>
    </w:p>
    <w:p w:rsidR="00617A7C" w:rsidRDefault="00617A7C" w:rsidP="00617A7C">
      <w:pPr>
        <w:pStyle w:val="Heading1"/>
      </w:pPr>
      <w:bookmarkStart w:id="8" w:name="_Person_1_–"/>
      <w:bookmarkStart w:id="9" w:name="_Toc112502957"/>
      <w:bookmarkEnd w:id="8"/>
      <w:r>
        <w:lastRenderedPageBreak/>
        <w:t xml:space="preserve">Person 1 – Pull Request – Merge </w:t>
      </w:r>
      <w:r w:rsidR="00A275F9">
        <w:t xml:space="preserve">Personal </w:t>
      </w:r>
      <w:r>
        <w:t xml:space="preserve">Branch to </w:t>
      </w:r>
      <w:r>
        <w:rPr>
          <w:i/>
        </w:rPr>
        <w:t>master</w:t>
      </w:r>
      <w:bookmarkEnd w:id="9"/>
    </w:p>
    <w:p w:rsidR="00617A7C" w:rsidRDefault="00617A7C" w:rsidP="00617A7C">
      <w:pPr>
        <w:pStyle w:val="ListParagraph"/>
        <w:numPr>
          <w:ilvl w:val="0"/>
          <w:numId w:val="13"/>
        </w:numPr>
        <w:spacing w:after="0"/>
      </w:pPr>
      <w:r>
        <w:t>Do the following:</w:t>
      </w:r>
    </w:p>
    <w:p w:rsidR="00617A7C" w:rsidRDefault="00617A7C" w:rsidP="00617A7C">
      <w:pPr>
        <w:pStyle w:val="ListParagraph"/>
        <w:spacing w:after="0"/>
        <w:ind w:left="360"/>
      </w:pPr>
    </w:p>
    <w:p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As described in a previous tutorial, display the homepage for your repo.</w:t>
      </w:r>
    </w:p>
    <w:p w:rsidR="00617A7C" w:rsidRDefault="00617A7C" w:rsidP="00617A7C">
      <w:pPr>
        <w:pStyle w:val="ListParagraph"/>
        <w:spacing w:after="0"/>
        <w:ind w:left="360"/>
      </w:pPr>
    </w:p>
    <w:p w:rsidR="00617A7C" w:rsidRDefault="00617A7C" w:rsidP="00617A7C">
      <w:pPr>
        <w:pStyle w:val="ListParagraph"/>
        <w:spacing w:after="0"/>
      </w:pPr>
      <w:r>
        <w:rPr>
          <w:noProof/>
        </w:rPr>
        <w:drawing>
          <wp:inline distT="0" distB="0" distL="0" distR="0" wp14:anchorId="200B5C62" wp14:editId="76C34C0A">
            <wp:extent cx="4564380" cy="2952115"/>
            <wp:effectExtent l="19050" t="19050" r="26670" b="196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111" t="27777" r="31334"/>
                    <a:stretch/>
                  </pic:blipFill>
                  <pic:spPr bwMode="auto">
                    <a:xfrm>
                      <a:off x="0" y="0"/>
                      <a:ext cx="4564380" cy="2952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A7C" w:rsidRDefault="00617A7C" w:rsidP="00617A7C">
      <w:pPr>
        <w:spacing w:after="0"/>
      </w:pPr>
    </w:p>
    <w:p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Choose: Compare &amp; Pull Request</w:t>
      </w:r>
    </w:p>
    <w:p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Write a comment about the pull request (overview of the commits)</w:t>
      </w:r>
    </w:p>
    <w:p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Choose: Create pull request</w:t>
      </w:r>
    </w:p>
    <w:p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 xml:space="preserve">(Read, no action required) Here, other team </w:t>
      </w:r>
      <w:r w:rsidR="00B86BBB">
        <w:t xml:space="preserve">would see this “Open” Pull request and could </w:t>
      </w:r>
      <w:r>
        <w:t>review the code.</w:t>
      </w:r>
    </w:p>
    <w:p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When code review is complete, choose: Merge pull request (or Rebase and merge)</w:t>
      </w:r>
    </w:p>
    <w:p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Choose: Confirm merge</w:t>
      </w:r>
    </w:p>
    <w:p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 xml:space="preserve">Make sure the </w:t>
      </w:r>
      <w:r>
        <w:rPr>
          <w:i/>
        </w:rPr>
        <w:t xml:space="preserve">master </w:t>
      </w:r>
      <w:r>
        <w:t>branch is displayed and verify that the code has been updated.</w:t>
      </w:r>
    </w:p>
    <w:p w:rsidR="00617A7C" w:rsidRDefault="00617A7C" w:rsidP="00617A7C">
      <w:pPr>
        <w:pStyle w:val="ListParagraph"/>
        <w:spacing w:after="0"/>
        <w:ind w:left="360"/>
        <w:rPr>
          <w:noProof/>
        </w:rPr>
      </w:pPr>
    </w:p>
    <w:p w:rsidR="00617A7C" w:rsidRDefault="00617A7C" w:rsidP="00617A7C">
      <w:pPr>
        <w:pStyle w:val="ListParagraph"/>
        <w:spacing w:after="0"/>
      </w:pPr>
      <w:r>
        <w:rPr>
          <w:noProof/>
        </w:rPr>
        <w:drawing>
          <wp:inline distT="0" distB="0" distL="0" distR="0" wp14:anchorId="5B9A81C1" wp14:editId="3444527F">
            <wp:extent cx="4130040" cy="2613660"/>
            <wp:effectExtent l="19050" t="19050" r="2286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334" t="30387" r="37444" b="5670"/>
                    <a:stretch/>
                  </pic:blipFill>
                  <pic:spPr bwMode="auto">
                    <a:xfrm>
                      <a:off x="0" y="0"/>
                      <a:ext cx="4130040" cy="2613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A7C" w:rsidRDefault="00617A7C" w:rsidP="00617A7C">
      <w:pPr>
        <w:pStyle w:val="ListParagraph"/>
        <w:spacing w:after="0"/>
        <w:ind w:left="360"/>
      </w:pPr>
    </w:p>
    <w:p w:rsidR="00617A7C" w:rsidRPr="00213527" w:rsidRDefault="00213527" w:rsidP="00617A7C">
      <w:pPr>
        <w:pStyle w:val="ListParagraph"/>
        <w:spacing w:after="0"/>
        <w:ind w:left="360"/>
      </w:pPr>
      <w:r>
        <w:t xml:space="preserve">At this point, </w:t>
      </w:r>
      <w:r>
        <w:rPr>
          <w:i/>
        </w:rPr>
        <w:t xml:space="preserve">master </w:t>
      </w:r>
      <w:r>
        <w:t>is updated with working code. Now, let’s simulate Person 2 beginning their work on their own branch.</w:t>
      </w:r>
    </w:p>
    <w:p w:rsidR="00617A7C" w:rsidRDefault="00617A7C" w:rsidP="00617A7C">
      <w:pPr>
        <w:pStyle w:val="ListParagraph"/>
        <w:ind w:left="360"/>
      </w:pPr>
    </w:p>
    <w:p w:rsidR="008A5900" w:rsidRDefault="008A5900" w:rsidP="008A5900">
      <w:pPr>
        <w:pStyle w:val="Heading1"/>
      </w:pPr>
      <w:bookmarkStart w:id="10" w:name="_Toc112502958"/>
      <w:bookmarkStart w:id="11" w:name="_Hlk112405926"/>
      <w:r>
        <w:lastRenderedPageBreak/>
        <w:t xml:space="preserve">Person 2 – </w:t>
      </w:r>
      <w:r w:rsidR="008D3313">
        <w:t xml:space="preserve">Create Personal Branch &amp; </w:t>
      </w:r>
      <w:r>
        <w:t>Clone Remote Repo</w:t>
      </w:r>
      <w:bookmarkEnd w:id="10"/>
    </w:p>
    <w:p w:rsidR="00213527" w:rsidRDefault="00213527" w:rsidP="00213527">
      <w:pPr>
        <w:spacing w:after="0"/>
      </w:pPr>
      <w:r>
        <w:t>We are simulating what Person 2 will do to begin work. Even though you are doing this tutorial, you are playing the role of Person 2. So, you’ll create another Eclipse workspace, create a branch on GitHub, and then clone the repo to obtain your local copy.</w:t>
      </w:r>
    </w:p>
    <w:p w:rsidR="00213527" w:rsidRDefault="00213527" w:rsidP="00213527">
      <w:pPr>
        <w:spacing w:after="0"/>
      </w:pPr>
    </w:p>
    <w:p w:rsidR="00213527" w:rsidRPr="00213527" w:rsidRDefault="00213527" w:rsidP="008A5900">
      <w:pPr>
        <w:pStyle w:val="ListParagraph"/>
        <w:numPr>
          <w:ilvl w:val="0"/>
          <w:numId w:val="13"/>
        </w:numPr>
        <w:spacing w:after="0"/>
      </w:pPr>
      <w:r>
        <w:t xml:space="preserve">Create a branch on GitHub named </w:t>
      </w:r>
      <w:r>
        <w:rPr>
          <w:i/>
        </w:rPr>
        <w:t>person2</w:t>
      </w:r>
    </w:p>
    <w:p w:rsidR="00213527" w:rsidRDefault="00213527" w:rsidP="00213527">
      <w:pPr>
        <w:pStyle w:val="ListParagraph"/>
        <w:spacing w:after="0"/>
        <w:ind w:left="360"/>
      </w:pPr>
    </w:p>
    <w:p w:rsidR="008A5900" w:rsidRDefault="008A5900" w:rsidP="008A5900">
      <w:pPr>
        <w:pStyle w:val="ListParagraph"/>
        <w:numPr>
          <w:ilvl w:val="0"/>
          <w:numId w:val="13"/>
        </w:numPr>
        <w:spacing w:after="0"/>
      </w:pPr>
      <w:r>
        <w:t>Do the following:</w:t>
      </w:r>
    </w:p>
    <w:p w:rsidR="008A5900" w:rsidRDefault="008A5900" w:rsidP="008A5900">
      <w:pPr>
        <w:pStyle w:val="ListParagraph"/>
        <w:ind w:left="360"/>
      </w:pPr>
    </w:p>
    <w:p w:rsidR="008A5900" w:rsidRDefault="008A5900" w:rsidP="008A5900">
      <w:pPr>
        <w:pStyle w:val="ListParagraph"/>
        <w:numPr>
          <w:ilvl w:val="0"/>
          <w:numId w:val="24"/>
        </w:numPr>
        <w:spacing w:after="0"/>
      </w:pPr>
      <w:r>
        <w:t xml:space="preserve">Create a folder named </w:t>
      </w:r>
      <w:r w:rsidR="00213527" w:rsidRPr="00213527">
        <w:rPr>
          <w:i/>
        </w:rPr>
        <w:t>cs4321_sample_project2</w:t>
      </w:r>
      <w:r>
        <w:rPr>
          <w:i/>
        </w:rPr>
        <w:t xml:space="preserve"> </w:t>
      </w:r>
      <w:r>
        <w:t>on your local computer.</w:t>
      </w:r>
    </w:p>
    <w:p w:rsidR="008A5900" w:rsidRDefault="008A5900" w:rsidP="008A5900">
      <w:pPr>
        <w:pStyle w:val="ListParagraph"/>
        <w:numPr>
          <w:ilvl w:val="0"/>
          <w:numId w:val="24"/>
        </w:numPr>
        <w:spacing w:after="0"/>
      </w:pPr>
      <w:r>
        <w:t>Open Eclipse and set the workspace to this folder.</w:t>
      </w:r>
    </w:p>
    <w:p w:rsidR="008A5900" w:rsidRDefault="008A5900" w:rsidP="008A5900">
      <w:pPr>
        <w:pStyle w:val="ListParagraph"/>
      </w:pPr>
    </w:p>
    <w:p w:rsidR="008A5900" w:rsidRDefault="00213527" w:rsidP="008A5900">
      <w:pPr>
        <w:pStyle w:val="ListParagraph"/>
        <w:numPr>
          <w:ilvl w:val="0"/>
          <w:numId w:val="13"/>
        </w:numPr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02F98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666744" cy="2880360"/>
            <wp:effectExtent l="0" t="0" r="0" b="0"/>
            <wp:wrapTight wrapText="bothSides">
              <wp:wrapPolygon edited="0">
                <wp:start x="0" y="0"/>
                <wp:lineTo x="0" y="21429"/>
                <wp:lineTo x="21435" y="21429"/>
                <wp:lineTo x="2143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74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900">
        <w:t xml:space="preserve">Next, we will </w:t>
      </w:r>
      <w:r w:rsidR="008A5900" w:rsidRPr="00213527">
        <w:rPr>
          <w:i/>
        </w:rPr>
        <w:t>clone</w:t>
      </w:r>
      <w:r w:rsidR="008A5900">
        <w:t xml:space="preserve"> the </w:t>
      </w:r>
      <w:r w:rsidR="008A5900">
        <w:rPr>
          <w:i/>
        </w:rPr>
        <w:t xml:space="preserve">Acme-System </w:t>
      </w:r>
      <w:r w:rsidR="008A5900">
        <w:t xml:space="preserve">repository on GitHub to our local workspace, </w:t>
      </w:r>
      <w:r w:rsidRPr="00213527">
        <w:rPr>
          <w:i/>
        </w:rPr>
        <w:t>cs4321_sample_project2</w:t>
      </w:r>
      <w:r w:rsidR="008A5900">
        <w:rPr>
          <w:i/>
        </w:rPr>
        <w:t xml:space="preserve">. </w:t>
      </w:r>
      <w:r w:rsidR="008A5900">
        <w:t>Do the following:</w:t>
      </w:r>
    </w:p>
    <w:p w:rsidR="008A5900" w:rsidRDefault="008A5900" w:rsidP="008A5900">
      <w:pPr>
        <w:pStyle w:val="ListParagraph"/>
        <w:ind w:left="360"/>
      </w:pPr>
    </w:p>
    <w:p w:rsidR="008A5900" w:rsidRDefault="008A5900" w:rsidP="008A5900">
      <w:pPr>
        <w:pStyle w:val="ListParagraph"/>
        <w:numPr>
          <w:ilvl w:val="0"/>
          <w:numId w:val="23"/>
        </w:numPr>
        <w:spacing w:after="0"/>
      </w:pPr>
      <w:r>
        <w:t>Choose: File, Import, Git, Projects from Git</w:t>
      </w:r>
    </w:p>
    <w:p w:rsidR="008A5900" w:rsidRDefault="008A5900" w:rsidP="008A5900">
      <w:pPr>
        <w:pStyle w:val="ListParagraph"/>
        <w:ind w:left="360"/>
      </w:pPr>
    </w:p>
    <w:p w:rsidR="008A5900" w:rsidRDefault="008A5900" w:rsidP="008A5900">
      <w:pPr>
        <w:pStyle w:val="ListParagraph"/>
        <w:contextualSpacing w:val="0"/>
      </w:pPr>
    </w:p>
    <w:p w:rsidR="00213527" w:rsidRDefault="00213527" w:rsidP="008A5900">
      <w:pPr>
        <w:pStyle w:val="ListParagraph"/>
        <w:contextualSpacing w:val="0"/>
      </w:pPr>
    </w:p>
    <w:p w:rsidR="00213527" w:rsidRDefault="00213527" w:rsidP="008A5900">
      <w:pPr>
        <w:pStyle w:val="ListParagraph"/>
        <w:contextualSpacing w:val="0"/>
      </w:pPr>
    </w:p>
    <w:p w:rsidR="00213527" w:rsidRDefault="00213527" w:rsidP="008A5900">
      <w:pPr>
        <w:pStyle w:val="ListParagraph"/>
        <w:contextualSpacing w:val="0"/>
      </w:pPr>
    </w:p>
    <w:p w:rsidR="00213527" w:rsidRDefault="00213527" w:rsidP="008A5900">
      <w:pPr>
        <w:pStyle w:val="ListParagraph"/>
        <w:contextualSpacing w:val="0"/>
      </w:pPr>
    </w:p>
    <w:p w:rsidR="00213527" w:rsidRDefault="00213527" w:rsidP="008A5900">
      <w:pPr>
        <w:pStyle w:val="ListParagraph"/>
        <w:contextualSpacing w:val="0"/>
      </w:pPr>
    </w:p>
    <w:p w:rsidR="00213527" w:rsidRDefault="00213527" w:rsidP="008A5900">
      <w:pPr>
        <w:pStyle w:val="ListParagraph"/>
        <w:contextualSpacing w:val="0"/>
      </w:pPr>
    </w:p>
    <w:p w:rsidR="008A5900" w:rsidRDefault="008A5900" w:rsidP="00780A2B">
      <w:pPr>
        <w:pStyle w:val="ListParagraph"/>
        <w:numPr>
          <w:ilvl w:val="0"/>
          <w:numId w:val="23"/>
        </w:numPr>
        <w:spacing w:before="160"/>
        <w:contextualSpacing w:val="0"/>
      </w:pPr>
      <w:r>
        <w:t xml:space="preserve">Choose: Next, then </w:t>
      </w:r>
      <w:r w:rsidR="00FC01F8">
        <w:t xml:space="preserve">Select: </w:t>
      </w:r>
      <w:r>
        <w:t>Clone URI</w:t>
      </w:r>
    </w:p>
    <w:p w:rsidR="008A5900" w:rsidRDefault="008A5900" w:rsidP="008A5900">
      <w:pPr>
        <w:pStyle w:val="ListParagraph"/>
      </w:pPr>
      <w:r>
        <w:rPr>
          <w:noProof/>
        </w:rPr>
        <w:drawing>
          <wp:inline distT="0" distB="0" distL="0" distR="0" wp14:anchorId="7F5A8679" wp14:editId="4EE5BE2D">
            <wp:extent cx="3657600" cy="316582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74428" cy="318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00" w:rsidRDefault="008A5900" w:rsidP="008A5900">
      <w:pPr>
        <w:pStyle w:val="ListParagraph"/>
        <w:ind w:left="360"/>
      </w:pPr>
    </w:p>
    <w:p w:rsidR="008A5900" w:rsidRDefault="008A5900" w:rsidP="008A5900">
      <w:pPr>
        <w:pStyle w:val="ListParagraph"/>
        <w:numPr>
          <w:ilvl w:val="0"/>
          <w:numId w:val="23"/>
        </w:numPr>
        <w:spacing w:after="0"/>
      </w:pPr>
      <w:r>
        <w:lastRenderedPageBreak/>
        <w:t>Choose: Next, and then supply the URI for the repository</w:t>
      </w:r>
      <w:r w:rsidR="00BD34E4">
        <w:t xml:space="preserve">, and supply your </w:t>
      </w:r>
      <w:proofErr w:type="spellStart"/>
      <w:r w:rsidR="00BD34E4">
        <w:t>UserName</w:t>
      </w:r>
      <w:proofErr w:type="spellEnd"/>
      <w:r w:rsidR="00BD34E4">
        <w:t xml:space="preserve"> and PAT. Choose: Next</w:t>
      </w:r>
    </w:p>
    <w:p w:rsidR="008A5900" w:rsidRDefault="008A5900" w:rsidP="008A5900">
      <w:pPr>
        <w:pStyle w:val="ListParagraph"/>
        <w:ind w:left="360"/>
      </w:pPr>
    </w:p>
    <w:p w:rsidR="008A5900" w:rsidRDefault="00213527" w:rsidP="008A5900">
      <w:pPr>
        <w:pStyle w:val="ListParagraph"/>
        <w:contextualSpacing w:val="0"/>
      </w:pPr>
      <w:r>
        <w:rPr>
          <w:noProof/>
        </w:rPr>
        <w:drawing>
          <wp:inline distT="0" distB="0" distL="0" distR="0" wp14:anchorId="0A924AC3" wp14:editId="36EDBEAF">
            <wp:extent cx="4251960" cy="3785616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00" w:rsidRDefault="008A5900" w:rsidP="00780A2B">
      <w:pPr>
        <w:pStyle w:val="ListParagraph"/>
        <w:numPr>
          <w:ilvl w:val="0"/>
          <w:numId w:val="23"/>
        </w:numPr>
        <w:spacing w:before="160" w:after="0"/>
      </w:pPr>
      <w:r>
        <w:t>Choose: Next</w:t>
      </w:r>
    </w:p>
    <w:p w:rsidR="008A5900" w:rsidRDefault="008A5900" w:rsidP="008A5900">
      <w:pPr>
        <w:pStyle w:val="ListParagraph"/>
        <w:ind w:left="360"/>
      </w:pPr>
    </w:p>
    <w:p w:rsidR="008A5900" w:rsidRDefault="00597986" w:rsidP="008A5900">
      <w:pPr>
        <w:pStyle w:val="ListParagraph"/>
      </w:pPr>
      <w:r>
        <w:rPr>
          <w:noProof/>
        </w:rPr>
        <w:drawing>
          <wp:inline distT="0" distB="0" distL="0" distR="0" wp14:anchorId="4CABE229" wp14:editId="7C8B73B2">
            <wp:extent cx="4251960" cy="3785616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900" w:rsidRDefault="008A5900" w:rsidP="008A5900">
      <w:pPr>
        <w:pStyle w:val="ListParagraph"/>
        <w:ind w:left="360"/>
      </w:pPr>
    </w:p>
    <w:p w:rsidR="00780A2B" w:rsidRDefault="00780A2B">
      <w:pPr>
        <w:spacing w:line="259" w:lineRule="auto"/>
        <w:jc w:val="left"/>
      </w:pPr>
      <w:r>
        <w:br w:type="page"/>
      </w:r>
    </w:p>
    <w:p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lastRenderedPageBreak/>
        <w:t xml:space="preserve">Uncheck all branches except </w:t>
      </w:r>
      <w:r>
        <w:rPr>
          <w:i/>
        </w:rPr>
        <w:t>person2</w:t>
      </w:r>
    </w:p>
    <w:p w:rsidR="00597986" w:rsidRDefault="00597986" w:rsidP="00597986">
      <w:pPr>
        <w:pStyle w:val="ListParagraph"/>
        <w:spacing w:after="0"/>
      </w:pPr>
    </w:p>
    <w:p w:rsidR="00597986" w:rsidRDefault="00597986" w:rsidP="00597986">
      <w:pPr>
        <w:pStyle w:val="ListParagraph"/>
        <w:spacing w:after="0"/>
      </w:pPr>
      <w:r>
        <w:rPr>
          <w:noProof/>
        </w:rPr>
        <w:drawing>
          <wp:inline distT="0" distB="0" distL="0" distR="0" wp14:anchorId="32A2E75A" wp14:editId="3C2553BA">
            <wp:extent cx="4233672" cy="377647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t>Choose: Next. Note the location. I think this is where your files are stored.</w:t>
      </w:r>
    </w:p>
    <w:p w:rsidR="0044390C" w:rsidRDefault="0044390C" w:rsidP="0044390C">
      <w:pPr>
        <w:pStyle w:val="ListParagraph"/>
        <w:spacing w:after="0"/>
      </w:pPr>
    </w:p>
    <w:p w:rsidR="0044390C" w:rsidRPr="00C3779A" w:rsidRDefault="0044390C" w:rsidP="0044390C">
      <w:pPr>
        <w:pStyle w:val="ListParagraph"/>
        <w:spacing w:after="0"/>
        <w:rPr>
          <w:b/>
        </w:rPr>
      </w:pPr>
      <w:r w:rsidRPr="00C3779A">
        <w:rPr>
          <w:b/>
        </w:rPr>
        <w:t>Note: if you get an error at the top of this dialog that says: “C:\...\git\Acme-System is not an empty directory”, then just append a “2” on the end, so that the Directory says</w:t>
      </w:r>
    </w:p>
    <w:p w:rsidR="00597986" w:rsidRDefault="00597986" w:rsidP="00597986">
      <w:pPr>
        <w:pStyle w:val="ListParagraph"/>
        <w:spacing w:after="0"/>
      </w:pPr>
    </w:p>
    <w:p w:rsidR="00597986" w:rsidRDefault="00597986" w:rsidP="00597986">
      <w:pPr>
        <w:pStyle w:val="ListParagraph"/>
        <w:spacing w:after="0"/>
      </w:pPr>
      <w:r>
        <w:rPr>
          <w:noProof/>
        </w:rPr>
        <w:drawing>
          <wp:inline distT="0" distB="0" distL="0" distR="0" wp14:anchorId="276799BF" wp14:editId="2F3E543C">
            <wp:extent cx="4233672" cy="377647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lastRenderedPageBreak/>
        <w:t>Choose: Next</w:t>
      </w:r>
    </w:p>
    <w:p w:rsidR="00597986" w:rsidRDefault="00597986" w:rsidP="00597986">
      <w:pPr>
        <w:pStyle w:val="ListParagraph"/>
        <w:spacing w:after="0"/>
      </w:pPr>
    </w:p>
    <w:p w:rsidR="00597986" w:rsidRDefault="00597986" w:rsidP="00597986">
      <w:pPr>
        <w:pStyle w:val="ListParagraph"/>
        <w:spacing w:after="0"/>
      </w:pPr>
      <w:r>
        <w:rPr>
          <w:noProof/>
        </w:rPr>
        <w:drawing>
          <wp:inline distT="0" distB="0" distL="0" distR="0" wp14:anchorId="01E17FD1" wp14:editId="381AEF6E">
            <wp:extent cx="3904488" cy="2487168"/>
            <wp:effectExtent l="0" t="0" r="127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86" w:rsidRDefault="00597986" w:rsidP="00597986">
      <w:pPr>
        <w:pStyle w:val="ListParagraph"/>
        <w:spacing w:after="0"/>
      </w:pPr>
    </w:p>
    <w:p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t>Choose: Next</w:t>
      </w:r>
    </w:p>
    <w:p w:rsidR="00597986" w:rsidRDefault="00597986" w:rsidP="00597986">
      <w:pPr>
        <w:pStyle w:val="ListParagraph"/>
        <w:spacing w:after="0"/>
      </w:pPr>
    </w:p>
    <w:p w:rsidR="00597986" w:rsidRDefault="00597986" w:rsidP="00597986">
      <w:pPr>
        <w:pStyle w:val="ListParagraph"/>
        <w:spacing w:after="0"/>
      </w:pPr>
      <w:r>
        <w:rPr>
          <w:noProof/>
        </w:rPr>
        <w:drawing>
          <wp:inline distT="0" distB="0" distL="0" distR="0" wp14:anchorId="26431FF0" wp14:editId="03F73745">
            <wp:extent cx="3913632" cy="309067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86" w:rsidRDefault="00597986" w:rsidP="00597986">
      <w:pPr>
        <w:pStyle w:val="ListParagraph"/>
        <w:spacing w:after="0"/>
      </w:pPr>
    </w:p>
    <w:p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t xml:space="preserve">Choose: Finish. </w:t>
      </w:r>
    </w:p>
    <w:p w:rsidR="00740C64" w:rsidRDefault="00740C64" w:rsidP="00740C64">
      <w:pPr>
        <w:pStyle w:val="ListParagraph"/>
        <w:spacing w:after="0"/>
      </w:pPr>
    </w:p>
    <w:p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t>The code should be displayed in the package explorer now. Verify that the contents are:</w:t>
      </w:r>
    </w:p>
    <w:p w:rsidR="00994ECD" w:rsidRDefault="00994ECD" w:rsidP="00597986">
      <w:pPr>
        <w:pStyle w:val="ListParagraph"/>
        <w:spacing w:after="0"/>
        <w:rPr>
          <w:noProof/>
        </w:rPr>
      </w:pPr>
    </w:p>
    <w:p w:rsidR="00597986" w:rsidRDefault="00994ECD" w:rsidP="00597986">
      <w:pPr>
        <w:pStyle w:val="ListParagraph"/>
        <w:spacing w:after="0"/>
      </w:pPr>
      <w:r>
        <w:rPr>
          <w:noProof/>
        </w:rPr>
        <w:drawing>
          <wp:inline distT="0" distB="0" distL="0" distR="0" wp14:anchorId="34BEB427" wp14:editId="6DC3AB90">
            <wp:extent cx="4928616" cy="1463040"/>
            <wp:effectExtent l="19050" t="19050" r="24765" b="2286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7307" r="21333" b="47746"/>
                    <a:stretch/>
                  </pic:blipFill>
                  <pic:spPr bwMode="auto">
                    <a:xfrm>
                      <a:off x="0" y="0"/>
                      <a:ext cx="4928616" cy="146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ECD" w:rsidRDefault="00994ECD" w:rsidP="00994ECD">
      <w:pPr>
        <w:pStyle w:val="Heading1"/>
      </w:pPr>
      <w:bookmarkStart w:id="12" w:name="_Toc112502959"/>
      <w:r>
        <w:lastRenderedPageBreak/>
        <w:t>Person 2 – Write Code</w:t>
      </w:r>
      <w:bookmarkEnd w:id="12"/>
    </w:p>
    <w:p w:rsidR="008A5900" w:rsidRDefault="008A5900" w:rsidP="008A5900">
      <w:pPr>
        <w:pStyle w:val="ListParagraph"/>
        <w:numPr>
          <w:ilvl w:val="0"/>
          <w:numId w:val="13"/>
        </w:numPr>
        <w:spacing w:after="0"/>
      </w:pPr>
      <w:r>
        <w:t>Do the following in Eclipse:</w:t>
      </w:r>
    </w:p>
    <w:p w:rsidR="008A5900" w:rsidRDefault="008A5900" w:rsidP="008A5900">
      <w:pPr>
        <w:pStyle w:val="ListParagraph"/>
        <w:ind w:left="360"/>
      </w:pPr>
    </w:p>
    <w:p w:rsidR="008A5900" w:rsidRDefault="00994ECD" w:rsidP="001109D7">
      <w:pPr>
        <w:pStyle w:val="ListParagraph"/>
        <w:numPr>
          <w:ilvl w:val="0"/>
          <w:numId w:val="22"/>
        </w:numPr>
        <w:contextualSpacing w:val="0"/>
      </w:pPr>
      <w:r>
        <w:t>Add a class named</w:t>
      </w:r>
      <w:r w:rsidR="008A5900">
        <w:t xml:space="preserve"> </w:t>
      </w:r>
      <w:proofErr w:type="spellStart"/>
      <w:r w:rsidR="008A5900">
        <w:rPr>
          <w:i/>
        </w:rPr>
        <w:t>HelloDolly</w:t>
      </w:r>
      <w:proofErr w:type="spellEnd"/>
      <w:r>
        <w:t xml:space="preserve"> with a </w:t>
      </w:r>
      <w:r>
        <w:rPr>
          <w:i/>
        </w:rPr>
        <w:t xml:space="preserve">main </w:t>
      </w:r>
      <w:r>
        <w:t>and add this line of code below and save.</w:t>
      </w:r>
    </w:p>
    <w:p w:rsidR="008A5900" w:rsidRDefault="008A5900" w:rsidP="008A5900">
      <w:pPr>
        <w:autoSpaceDE w:val="0"/>
        <w:autoSpaceDN w:val="0"/>
        <w:adjustRightInd w:val="0"/>
        <w:ind w:firstLine="720"/>
        <w:jc w:val="left"/>
        <w:rPr>
          <w:rFonts w:ascii="Consolas" w:hAnsi="Consolas" w:cs="Consolas"/>
          <w:color w:val="000000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color w:val="2A00FF"/>
          <w:sz w:val="20"/>
          <w:szCs w:val="20"/>
        </w:rPr>
        <w:t>"</w:t>
      </w:r>
      <w:r w:rsidR="00994ECD">
        <w:rPr>
          <w:rFonts w:ascii="Consolas" w:hAnsi="Consolas" w:cs="Consolas"/>
          <w:color w:val="2A00FF"/>
          <w:sz w:val="20"/>
          <w:szCs w:val="20"/>
        </w:rPr>
        <w:t>Person 2 is at work!</w:t>
      </w:r>
      <w:r>
        <w:rPr>
          <w:rFonts w:ascii="Consolas" w:hAnsi="Consolas" w:cs="Consolas"/>
          <w:color w:val="2A00FF"/>
          <w:sz w:val="20"/>
          <w:szCs w:val="20"/>
        </w:rPr>
        <w:t>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994ECD" w:rsidRPr="00C933B6" w:rsidRDefault="00994ECD" w:rsidP="00C933B6">
      <w:pPr>
        <w:autoSpaceDE w:val="0"/>
        <w:autoSpaceDN w:val="0"/>
        <w:adjustRightInd w:val="0"/>
        <w:ind w:left="720"/>
        <w:jc w:val="left"/>
        <w:rPr>
          <w:rFonts w:cstheme="minorHAnsi"/>
          <w:b/>
          <w:sz w:val="20"/>
          <w:szCs w:val="20"/>
        </w:rPr>
      </w:pPr>
      <w:r w:rsidRPr="00C933B6">
        <w:rPr>
          <w:rFonts w:cstheme="minorHAnsi"/>
          <w:b/>
          <w:sz w:val="20"/>
          <w:szCs w:val="20"/>
        </w:rPr>
        <w:t xml:space="preserve">Note: </w:t>
      </w:r>
      <w:r w:rsidR="00C933B6">
        <w:rPr>
          <w:rFonts w:cstheme="minorHAnsi"/>
          <w:b/>
          <w:sz w:val="20"/>
          <w:szCs w:val="20"/>
        </w:rPr>
        <w:t xml:space="preserve">In the following steps, you will add this file to the index and then commit. If you do this, as shown below, while </w:t>
      </w:r>
      <w:r w:rsidR="00C3779A">
        <w:rPr>
          <w:rFonts w:cstheme="minorHAnsi"/>
          <w:b/>
          <w:sz w:val="20"/>
          <w:szCs w:val="20"/>
        </w:rPr>
        <w:t>t</w:t>
      </w:r>
      <w:r w:rsidR="00C933B6">
        <w:rPr>
          <w:rFonts w:cstheme="minorHAnsi"/>
          <w:b/>
          <w:sz w:val="20"/>
          <w:szCs w:val="20"/>
        </w:rPr>
        <w:t xml:space="preserve">he file is not saved (note the * on the file name at the top), the Commit button (lower right) will be grayed out. To fix this, save the file, and </w:t>
      </w:r>
      <w:r w:rsidR="00C933B6">
        <w:rPr>
          <w:rFonts w:cstheme="minorHAnsi"/>
          <w:b/>
          <w:i/>
          <w:sz w:val="20"/>
          <w:szCs w:val="20"/>
        </w:rPr>
        <w:t xml:space="preserve">HelloDolly.java </w:t>
      </w:r>
      <w:r w:rsidR="00C933B6">
        <w:rPr>
          <w:rFonts w:cstheme="minorHAnsi"/>
          <w:b/>
          <w:sz w:val="20"/>
          <w:szCs w:val="20"/>
        </w:rPr>
        <w:t xml:space="preserve">will be moved to the </w:t>
      </w:r>
      <w:r w:rsidR="00C933B6">
        <w:rPr>
          <w:rFonts w:cstheme="minorHAnsi"/>
          <w:b/>
          <w:i/>
          <w:sz w:val="20"/>
          <w:szCs w:val="20"/>
        </w:rPr>
        <w:t xml:space="preserve">Stage </w:t>
      </w:r>
      <w:r w:rsidR="00C933B6">
        <w:rPr>
          <w:rFonts w:cstheme="minorHAnsi"/>
          <w:b/>
          <w:sz w:val="20"/>
          <w:szCs w:val="20"/>
        </w:rPr>
        <w:t xml:space="preserve">are and the Commit button will be </w:t>
      </w:r>
      <w:proofErr w:type="spellStart"/>
      <w:r w:rsidR="00C933B6">
        <w:rPr>
          <w:rFonts w:cstheme="minorHAnsi"/>
          <w:b/>
          <w:sz w:val="20"/>
          <w:szCs w:val="20"/>
        </w:rPr>
        <w:t>enablved</w:t>
      </w:r>
      <w:proofErr w:type="spellEnd"/>
      <w:r w:rsidR="00C933B6">
        <w:rPr>
          <w:rFonts w:cstheme="minorHAnsi"/>
          <w:b/>
          <w:sz w:val="20"/>
          <w:szCs w:val="20"/>
        </w:rPr>
        <w:t>.</w:t>
      </w:r>
      <w:r w:rsidRPr="00C933B6">
        <w:rPr>
          <w:rFonts w:cstheme="minorHAnsi"/>
          <w:b/>
          <w:sz w:val="20"/>
          <w:szCs w:val="20"/>
        </w:rPr>
        <w:t xml:space="preserve"> </w:t>
      </w:r>
    </w:p>
    <w:p w:rsidR="00C933B6" w:rsidRPr="00994ECD" w:rsidRDefault="00C933B6" w:rsidP="008A5900">
      <w:pPr>
        <w:autoSpaceDE w:val="0"/>
        <w:autoSpaceDN w:val="0"/>
        <w:adjustRightInd w:val="0"/>
        <w:ind w:firstLine="720"/>
        <w:jc w:val="left"/>
        <w:rPr>
          <w:rFonts w:ascii="Consolas" w:hAnsi="Consolas" w:cs="Consolas"/>
          <w:b/>
          <w:sz w:val="20"/>
          <w:szCs w:val="20"/>
        </w:rPr>
      </w:pPr>
      <w:r>
        <w:rPr>
          <w:noProof/>
        </w:rPr>
        <w:drawing>
          <wp:inline distT="0" distB="0" distL="0" distR="0" wp14:anchorId="370DE213" wp14:editId="1B592A85">
            <wp:extent cx="5285232" cy="2788920"/>
            <wp:effectExtent l="19050" t="19050" r="10795" b="1143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17485" r="333" b="4495"/>
                    <a:stretch/>
                  </pic:blipFill>
                  <pic:spPr bwMode="auto">
                    <a:xfrm>
                      <a:off x="0" y="0"/>
                      <a:ext cx="5285232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900" w:rsidRDefault="00994ECD" w:rsidP="008A5900">
      <w:pPr>
        <w:pStyle w:val="ListParagraph"/>
        <w:numPr>
          <w:ilvl w:val="0"/>
          <w:numId w:val="22"/>
        </w:numPr>
        <w:spacing w:after="0"/>
      </w:pPr>
      <w:r>
        <w:t>Add this file to the index (Team, Add to index)</w:t>
      </w:r>
    </w:p>
    <w:p w:rsidR="00994ECD" w:rsidRDefault="00994ECD" w:rsidP="008A5900">
      <w:pPr>
        <w:pStyle w:val="ListParagraph"/>
        <w:numPr>
          <w:ilvl w:val="0"/>
          <w:numId w:val="22"/>
        </w:numPr>
        <w:spacing w:after="0"/>
      </w:pPr>
      <w:r>
        <w:t xml:space="preserve">Commit the change (Team, Commit, </w:t>
      </w:r>
      <w:r w:rsidR="00C933B6">
        <w:t>type message, then press: Commit)</w:t>
      </w:r>
    </w:p>
    <w:p w:rsidR="00C933B6" w:rsidRDefault="00C933B6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:rsidR="00C933B6" w:rsidRDefault="00C933B6" w:rsidP="00C933B6">
      <w:pPr>
        <w:pStyle w:val="Heading1"/>
      </w:pPr>
      <w:bookmarkStart w:id="13" w:name="_Toc112502960"/>
      <w:r>
        <w:lastRenderedPageBreak/>
        <w:t xml:space="preserve">Person 2 – Push to </w:t>
      </w:r>
      <w:r w:rsidR="008D3313">
        <w:t xml:space="preserve">Personal </w:t>
      </w:r>
      <w:r>
        <w:t>Branch</w:t>
      </w:r>
      <w:bookmarkEnd w:id="13"/>
    </w:p>
    <w:p w:rsidR="00C933B6" w:rsidRDefault="00C933B6" w:rsidP="00C933B6">
      <w:pPr>
        <w:pStyle w:val="ListParagraph"/>
        <w:numPr>
          <w:ilvl w:val="0"/>
          <w:numId w:val="13"/>
        </w:numPr>
        <w:spacing w:after="0"/>
      </w:pPr>
      <w:r>
        <w:t>Right-click the project node in the Package Explorer and choose: Team, Push Branch ‘person2’</w:t>
      </w:r>
    </w:p>
    <w:p w:rsidR="00C933B6" w:rsidRDefault="00C933B6" w:rsidP="00C933B6">
      <w:pPr>
        <w:pStyle w:val="ListParagraph"/>
        <w:spacing w:after="0"/>
        <w:ind w:left="360"/>
      </w:pPr>
    </w:p>
    <w:p w:rsidR="00C933B6" w:rsidRDefault="00C933B6" w:rsidP="00C933B6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3C5E00E1" wp14:editId="7301756A">
            <wp:extent cx="4233672" cy="3767328"/>
            <wp:effectExtent l="0" t="0" r="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3B6" w:rsidRDefault="00C933B6" w:rsidP="00C933B6">
      <w:pPr>
        <w:pStyle w:val="ListParagraph"/>
        <w:spacing w:after="0"/>
        <w:ind w:left="360"/>
      </w:pPr>
    </w:p>
    <w:p w:rsidR="00C933B6" w:rsidRDefault="00C933B6" w:rsidP="00C933B6">
      <w:pPr>
        <w:pStyle w:val="ListParagraph"/>
        <w:numPr>
          <w:ilvl w:val="0"/>
          <w:numId w:val="13"/>
        </w:numPr>
        <w:spacing w:after="0"/>
      </w:pPr>
      <w:r>
        <w:t>Choose: Preview</w:t>
      </w:r>
    </w:p>
    <w:p w:rsidR="00C933B6" w:rsidRDefault="00C933B6" w:rsidP="00C933B6">
      <w:pPr>
        <w:pStyle w:val="ListParagraph"/>
        <w:spacing w:after="0"/>
        <w:ind w:left="360"/>
      </w:pPr>
    </w:p>
    <w:p w:rsidR="00C933B6" w:rsidRDefault="00C933B6" w:rsidP="00C933B6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1975EEB7" wp14:editId="57887490">
            <wp:extent cx="4233672" cy="3767328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3B6" w:rsidRDefault="00C933B6" w:rsidP="00C933B6">
      <w:pPr>
        <w:pStyle w:val="ListParagraph"/>
        <w:spacing w:after="0"/>
        <w:ind w:left="360"/>
      </w:pPr>
    </w:p>
    <w:p w:rsidR="00C933B6" w:rsidRDefault="00C933B6" w:rsidP="00C933B6">
      <w:pPr>
        <w:pStyle w:val="ListParagraph"/>
        <w:numPr>
          <w:ilvl w:val="0"/>
          <w:numId w:val="13"/>
        </w:numPr>
        <w:spacing w:after="0"/>
      </w:pPr>
      <w:r>
        <w:t>Choose: Push and then Close.</w:t>
      </w:r>
    </w:p>
    <w:p w:rsidR="00C933B6" w:rsidRDefault="00C933B6" w:rsidP="00C933B6">
      <w:pPr>
        <w:pStyle w:val="ListParagraph"/>
        <w:spacing w:after="0"/>
        <w:ind w:left="360"/>
      </w:pPr>
    </w:p>
    <w:p w:rsidR="00C933B6" w:rsidRDefault="00C933B6" w:rsidP="00C933B6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07AE72D4" wp14:editId="77B88173">
            <wp:extent cx="4233672" cy="29260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3B6" w:rsidRDefault="00C933B6" w:rsidP="00C933B6">
      <w:pPr>
        <w:pStyle w:val="ListParagraph"/>
        <w:spacing w:after="0"/>
        <w:ind w:left="360"/>
      </w:pPr>
    </w:p>
    <w:p w:rsidR="00C933B6" w:rsidRDefault="00BD64D1" w:rsidP="00C933B6">
      <w:pPr>
        <w:pStyle w:val="ListParagraph"/>
        <w:numPr>
          <w:ilvl w:val="0"/>
          <w:numId w:val="13"/>
        </w:numPr>
        <w:spacing w:after="0"/>
      </w:pPr>
      <w:r>
        <w:t>Verify the new class is in GitHub.</w:t>
      </w:r>
    </w:p>
    <w:p w:rsidR="00BD64D1" w:rsidRDefault="00BD64D1" w:rsidP="00BD64D1">
      <w:pPr>
        <w:pStyle w:val="ListParagraph"/>
        <w:spacing w:after="0"/>
        <w:ind w:left="360"/>
      </w:pPr>
    </w:p>
    <w:p w:rsidR="00BD64D1" w:rsidRDefault="00BD64D1" w:rsidP="00BD64D1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3C1208B9" wp14:editId="18752A86">
            <wp:extent cx="4046220" cy="2491740"/>
            <wp:effectExtent l="19050" t="19050" r="11430" b="2286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333" t="14541" r="38667" b="24499"/>
                    <a:stretch/>
                  </pic:blipFill>
                  <pic:spPr bwMode="auto">
                    <a:xfrm>
                      <a:off x="0" y="0"/>
                      <a:ext cx="4046220" cy="2491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4D1" w:rsidRDefault="00BD64D1" w:rsidP="00BD64D1">
      <w:pPr>
        <w:pStyle w:val="ListParagraph"/>
        <w:spacing w:after="0"/>
        <w:ind w:left="360"/>
      </w:pPr>
    </w:p>
    <w:p w:rsidR="00F87C2F" w:rsidRDefault="00F87C2F">
      <w:pPr>
        <w:spacing w:line="259" w:lineRule="auto"/>
        <w:jc w:val="left"/>
      </w:pPr>
      <w:r>
        <w:br w:type="page"/>
      </w:r>
    </w:p>
    <w:p w:rsidR="00D9221E" w:rsidRDefault="00D9221E" w:rsidP="00D9221E">
      <w:pPr>
        <w:pStyle w:val="Heading1"/>
      </w:pPr>
      <w:bookmarkStart w:id="14" w:name="_Toc112502961"/>
      <w:bookmarkEnd w:id="11"/>
      <w:r>
        <w:lastRenderedPageBreak/>
        <w:t>Person 2 – Delete a File</w:t>
      </w:r>
      <w:bookmarkEnd w:id="14"/>
    </w:p>
    <w:p w:rsidR="00D9221E" w:rsidRDefault="00D9221E" w:rsidP="00D9221E">
      <w:pPr>
        <w:spacing w:after="0"/>
      </w:pPr>
      <w:r>
        <w:t>Deleting a file caused me some confusion. This is what I figured out. First, we will add a file locally, push to GitHub, verify it is there. Then, we will delete the same file locally and push to GitHub, then verify it is deleted.</w:t>
      </w:r>
    </w:p>
    <w:p w:rsidR="00D9221E" w:rsidRDefault="00D9221E" w:rsidP="00D9221E">
      <w:pPr>
        <w:spacing w:after="0"/>
      </w:pPr>
    </w:p>
    <w:p w:rsidR="00D9221E" w:rsidRDefault="000F6C4F" w:rsidP="00D9221E">
      <w:pPr>
        <w:pStyle w:val="ListParagraph"/>
        <w:numPr>
          <w:ilvl w:val="0"/>
          <w:numId w:val="13"/>
        </w:numPr>
        <w:spacing w:after="0"/>
      </w:pPr>
      <w:r>
        <w:t>In Eclipse, a</w:t>
      </w:r>
      <w:r w:rsidR="00D9221E">
        <w:t xml:space="preserve">dd a class named </w:t>
      </w:r>
      <w:r w:rsidR="00D9221E">
        <w:rPr>
          <w:i/>
        </w:rPr>
        <w:t xml:space="preserve">Foo </w:t>
      </w:r>
      <w:r w:rsidR="00D9221E">
        <w:t>(don’t need to add any code)</w:t>
      </w:r>
    </w:p>
    <w:p w:rsidR="00D9221E" w:rsidRDefault="00D9221E" w:rsidP="00D9221E">
      <w:pPr>
        <w:pStyle w:val="ListParagraph"/>
        <w:numPr>
          <w:ilvl w:val="0"/>
          <w:numId w:val="13"/>
        </w:numPr>
        <w:spacing w:after="0"/>
      </w:pPr>
      <w:r>
        <w:t xml:space="preserve">Display the </w:t>
      </w:r>
      <w:r>
        <w:rPr>
          <w:i/>
        </w:rPr>
        <w:t xml:space="preserve">Git Staging </w:t>
      </w:r>
      <w:r>
        <w:t>window by choosing: Window, Show View, Other, Git, Git Staging</w:t>
      </w:r>
    </w:p>
    <w:p w:rsidR="00D9221E" w:rsidRDefault="00D9221E" w:rsidP="00D9221E">
      <w:pPr>
        <w:pStyle w:val="ListParagraph"/>
        <w:spacing w:after="0"/>
        <w:ind w:left="360"/>
      </w:pPr>
    </w:p>
    <w:p w:rsidR="00D9221E" w:rsidRPr="00D9221E" w:rsidRDefault="00D9221E" w:rsidP="00D9221E">
      <w:pPr>
        <w:pStyle w:val="ListParagraph"/>
        <w:spacing w:after="0"/>
        <w:ind w:left="360"/>
      </w:pPr>
      <w:r>
        <w:t xml:space="preserve">As shown below, it appears in </w:t>
      </w:r>
      <w:proofErr w:type="spellStart"/>
      <w:r>
        <w:rPr>
          <w:i/>
        </w:rPr>
        <w:t>Unstage</w:t>
      </w:r>
      <w:proofErr w:type="spellEnd"/>
      <w:r>
        <w:rPr>
          <w:i/>
        </w:rPr>
        <w:t xml:space="preserve"> Changes.</w:t>
      </w:r>
      <w:r>
        <w:t xml:space="preserve"> You can add it to the </w:t>
      </w:r>
      <w:r>
        <w:rPr>
          <w:i/>
        </w:rPr>
        <w:t xml:space="preserve">Staged Changes </w:t>
      </w:r>
      <w:r>
        <w:t>by either: (a) Team, Commit, or (b) press the green “+”.</w:t>
      </w:r>
    </w:p>
    <w:p w:rsidR="00D9221E" w:rsidRDefault="00D9221E" w:rsidP="00D9221E">
      <w:pPr>
        <w:pStyle w:val="ListParagraph"/>
        <w:spacing w:after="0"/>
        <w:ind w:left="360"/>
      </w:pPr>
    </w:p>
    <w:p w:rsidR="00D9221E" w:rsidRDefault="00D9221E" w:rsidP="00D9221E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126A9693" wp14:editId="642838F0">
            <wp:extent cx="4892040" cy="1591056"/>
            <wp:effectExtent l="19050" t="19050" r="22860" b="285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4889" t="68641"/>
                    <a:stretch/>
                  </pic:blipFill>
                  <pic:spPr bwMode="auto">
                    <a:xfrm>
                      <a:off x="0" y="0"/>
                      <a:ext cx="4892040" cy="15910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21E" w:rsidRDefault="00D9221E" w:rsidP="00D9221E">
      <w:pPr>
        <w:pStyle w:val="ListParagraph"/>
        <w:spacing w:after="0"/>
        <w:ind w:left="360"/>
      </w:pPr>
    </w:p>
    <w:p w:rsidR="00D9221E" w:rsidRDefault="00D9221E" w:rsidP="00D9221E">
      <w:pPr>
        <w:pStyle w:val="ListParagraph"/>
        <w:numPr>
          <w:ilvl w:val="0"/>
          <w:numId w:val="13"/>
        </w:numPr>
        <w:spacing w:after="0"/>
      </w:pPr>
      <w:r>
        <w:t>Commit the file with either of the methods above. Notice that the Commit button is enabled now.</w:t>
      </w:r>
    </w:p>
    <w:p w:rsidR="00D9221E" w:rsidRDefault="00D9221E" w:rsidP="00D9221E">
      <w:pPr>
        <w:pStyle w:val="ListParagraph"/>
        <w:spacing w:after="0"/>
        <w:ind w:left="360"/>
        <w:rPr>
          <w:noProof/>
        </w:rPr>
      </w:pPr>
    </w:p>
    <w:p w:rsidR="00D9221E" w:rsidRDefault="00D9221E" w:rsidP="00D9221E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4035C2B1" wp14:editId="124AF774">
            <wp:extent cx="5128260" cy="1712595"/>
            <wp:effectExtent l="19050" t="19050" r="15240" b="209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5222" t="67927"/>
                    <a:stretch/>
                  </pic:blipFill>
                  <pic:spPr bwMode="auto">
                    <a:xfrm>
                      <a:off x="0" y="0"/>
                      <a:ext cx="5128260" cy="1712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21E" w:rsidRDefault="00D9221E" w:rsidP="00D9221E">
      <w:pPr>
        <w:pStyle w:val="ListParagraph"/>
        <w:spacing w:after="0"/>
        <w:ind w:left="360"/>
      </w:pPr>
    </w:p>
    <w:p w:rsidR="00D9221E" w:rsidRDefault="0066449A" w:rsidP="00D9221E">
      <w:pPr>
        <w:pStyle w:val="ListParagraph"/>
        <w:numPr>
          <w:ilvl w:val="0"/>
          <w:numId w:val="13"/>
        </w:numPr>
        <w:spacing w:after="0"/>
      </w:pPr>
      <w:r>
        <w:t>Type a commit message and choose: Commit</w:t>
      </w:r>
    </w:p>
    <w:p w:rsidR="0066449A" w:rsidRDefault="0066449A" w:rsidP="00D9221E">
      <w:pPr>
        <w:pStyle w:val="ListParagraph"/>
        <w:numPr>
          <w:ilvl w:val="0"/>
          <w:numId w:val="13"/>
        </w:numPr>
        <w:spacing w:after="0"/>
      </w:pPr>
      <w:r>
        <w:t>Push to GitHub</w:t>
      </w:r>
    </w:p>
    <w:p w:rsidR="0066449A" w:rsidRDefault="0066449A" w:rsidP="00D9221E">
      <w:pPr>
        <w:pStyle w:val="ListParagraph"/>
        <w:numPr>
          <w:ilvl w:val="0"/>
          <w:numId w:val="13"/>
        </w:numPr>
        <w:spacing w:after="0"/>
      </w:pPr>
      <w:r>
        <w:t xml:space="preserve">Verify that </w:t>
      </w:r>
      <w:r>
        <w:rPr>
          <w:i/>
        </w:rPr>
        <w:t xml:space="preserve">Foo </w:t>
      </w:r>
      <w:r>
        <w:t>is in GitHub</w:t>
      </w:r>
    </w:p>
    <w:p w:rsidR="0066449A" w:rsidRDefault="0066449A" w:rsidP="00D9221E">
      <w:pPr>
        <w:pStyle w:val="ListParagraph"/>
        <w:numPr>
          <w:ilvl w:val="0"/>
          <w:numId w:val="13"/>
        </w:numPr>
        <w:spacing w:after="0"/>
      </w:pPr>
      <w:r>
        <w:t xml:space="preserve">In Eclipse, select </w:t>
      </w:r>
      <w:r>
        <w:rPr>
          <w:i/>
        </w:rPr>
        <w:t xml:space="preserve">Foo </w:t>
      </w:r>
      <w:r>
        <w:t>in the Package Explorer and press Delete</w:t>
      </w:r>
    </w:p>
    <w:p w:rsidR="0066449A" w:rsidRDefault="0066449A" w:rsidP="0066449A">
      <w:pPr>
        <w:pStyle w:val="ListParagraph"/>
        <w:spacing w:after="0"/>
        <w:ind w:left="360"/>
      </w:pPr>
    </w:p>
    <w:p w:rsidR="0066449A" w:rsidRPr="0066449A" w:rsidRDefault="0066449A" w:rsidP="0066449A">
      <w:pPr>
        <w:pStyle w:val="ListParagraph"/>
        <w:spacing w:after="0"/>
        <w:ind w:left="360"/>
      </w:pPr>
      <w:r>
        <w:t xml:space="preserve">Note that it is now in </w:t>
      </w:r>
      <w:proofErr w:type="spellStart"/>
      <w:r>
        <w:rPr>
          <w:i/>
        </w:rPr>
        <w:t>Unstaged</w:t>
      </w:r>
      <w:proofErr w:type="spellEnd"/>
      <w:r>
        <w:rPr>
          <w:i/>
        </w:rPr>
        <w:t xml:space="preserve"> Changes</w:t>
      </w:r>
      <w:r>
        <w:t xml:space="preserve">. </w:t>
      </w:r>
    </w:p>
    <w:p w:rsidR="0066449A" w:rsidRDefault="0066449A" w:rsidP="0066449A">
      <w:pPr>
        <w:pStyle w:val="ListParagraph"/>
        <w:spacing w:after="0"/>
        <w:ind w:left="360"/>
      </w:pPr>
    </w:p>
    <w:p w:rsidR="0066449A" w:rsidRDefault="0066449A" w:rsidP="0066449A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36B5B2D6" wp14:editId="28A3F8F3">
            <wp:extent cx="5135880" cy="1531620"/>
            <wp:effectExtent l="19050" t="19050" r="26670" b="1143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5111" t="67927" b="3390"/>
                    <a:stretch/>
                  </pic:blipFill>
                  <pic:spPr bwMode="auto">
                    <a:xfrm>
                      <a:off x="0" y="0"/>
                      <a:ext cx="5135880" cy="1531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49A" w:rsidRDefault="0066449A" w:rsidP="0066449A">
      <w:pPr>
        <w:pStyle w:val="ListParagraph"/>
        <w:spacing w:after="0"/>
        <w:ind w:left="360"/>
      </w:pPr>
    </w:p>
    <w:p w:rsidR="00D9221E" w:rsidRDefault="0066449A" w:rsidP="00D9221E">
      <w:pPr>
        <w:pStyle w:val="ListParagraph"/>
        <w:numPr>
          <w:ilvl w:val="0"/>
          <w:numId w:val="13"/>
        </w:numPr>
        <w:spacing w:after="0"/>
      </w:pPr>
      <w:r>
        <w:lastRenderedPageBreak/>
        <w:t>The only way to stage it is to choose the green “+”. Do this now, type a commit message, then choose: Commit and Push (or Commit and then Team, Push branch ‘person2’)</w:t>
      </w:r>
    </w:p>
    <w:p w:rsidR="0066449A" w:rsidRDefault="0066449A" w:rsidP="0066449A">
      <w:pPr>
        <w:pStyle w:val="ListParagraph"/>
        <w:spacing w:after="0"/>
        <w:ind w:left="360"/>
      </w:pPr>
    </w:p>
    <w:p w:rsidR="0066449A" w:rsidRDefault="0066449A" w:rsidP="0066449A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4BBEC8E9" wp14:editId="65F43291">
            <wp:extent cx="5212080" cy="1562100"/>
            <wp:effectExtent l="19050" t="19050" r="26670" b="190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4000" t="67927" b="2819"/>
                    <a:stretch/>
                  </pic:blipFill>
                  <pic:spPr bwMode="auto">
                    <a:xfrm>
                      <a:off x="0" y="0"/>
                      <a:ext cx="5212080" cy="156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49A" w:rsidRDefault="0066449A" w:rsidP="0066449A">
      <w:pPr>
        <w:pStyle w:val="ListParagraph"/>
        <w:spacing w:after="0"/>
        <w:ind w:left="360"/>
      </w:pPr>
    </w:p>
    <w:p w:rsidR="00D9221E" w:rsidRDefault="0066449A" w:rsidP="00D9221E">
      <w:pPr>
        <w:pStyle w:val="ListParagraph"/>
        <w:numPr>
          <w:ilvl w:val="0"/>
          <w:numId w:val="13"/>
        </w:numPr>
        <w:spacing w:after="0"/>
      </w:pPr>
      <w:r>
        <w:t xml:space="preserve">Verify that </w:t>
      </w:r>
      <w:r>
        <w:rPr>
          <w:i/>
        </w:rPr>
        <w:t xml:space="preserve">Foo </w:t>
      </w:r>
      <w:r>
        <w:t>is now removed from GitHub.</w:t>
      </w:r>
    </w:p>
    <w:p w:rsidR="00D9221E" w:rsidRDefault="00D9221E" w:rsidP="0066449A">
      <w:pPr>
        <w:spacing w:after="0"/>
      </w:pPr>
    </w:p>
    <w:p w:rsidR="00244BFF" w:rsidRDefault="00244BFF" w:rsidP="00244BFF">
      <w:pPr>
        <w:pStyle w:val="Heading1"/>
      </w:pPr>
      <w:bookmarkStart w:id="15" w:name="_Toc112502962"/>
      <w:r>
        <w:t xml:space="preserve">Person 2 – Pull Request – Merge </w:t>
      </w:r>
      <w:r w:rsidR="008D3313">
        <w:t xml:space="preserve">Personal </w:t>
      </w:r>
      <w:r>
        <w:t xml:space="preserve">Branch to </w:t>
      </w:r>
      <w:r>
        <w:rPr>
          <w:i/>
        </w:rPr>
        <w:t>master</w:t>
      </w:r>
      <w:bookmarkEnd w:id="15"/>
    </w:p>
    <w:p w:rsidR="00244BFF" w:rsidRDefault="00244BFF" w:rsidP="00244BFF">
      <w:pPr>
        <w:pStyle w:val="ListParagraph"/>
        <w:numPr>
          <w:ilvl w:val="0"/>
          <w:numId w:val="13"/>
        </w:numPr>
        <w:spacing w:after="0"/>
      </w:pPr>
      <w:r>
        <w:t xml:space="preserve">Follow the steps in </w:t>
      </w:r>
      <w:hyperlink w:anchor="_Person_1_–" w:history="1">
        <w:r w:rsidRPr="00244BFF">
          <w:rPr>
            <w:rStyle w:val="Hyperlink"/>
          </w:rPr>
          <w:t>Sect</w:t>
        </w:r>
        <w:r w:rsidRPr="00244BFF">
          <w:rPr>
            <w:rStyle w:val="Hyperlink"/>
          </w:rPr>
          <w:t>i</w:t>
        </w:r>
        <w:r w:rsidRPr="00244BFF">
          <w:rPr>
            <w:rStyle w:val="Hyperlink"/>
          </w:rPr>
          <w:t xml:space="preserve">on </w:t>
        </w:r>
        <w:r w:rsidR="00E945F0">
          <w:rPr>
            <w:rStyle w:val="Hyperlink"/>
          </w:rPr>
          <w:t>7</w:t>
        </w:r>
      </w:hyperlink>
      <w:r>
        <w:t xml:space="preserve"> to do a pull request.</w:t>
      </w:r>
    </w:p>
    <w:p w:rsidR="00740C64" w:rsidRDefault="00740C64" w:rsidP="00740C64">
      <w:pPr>
        <w:pStyle w:val="ListParagraph"/>
        <w:spacing w:after="0"/>
        <w:ind w:left="360"/>
      </w:pPr>
    </w:p>
    <w:p w:rsidR="00FC0F57" w:rsidRDefault="00FC0F57" w:rsidP="00FC0F57">
      <w:pPr>
        <w:pStyle w:val="Heading1"/>
      </w:pPr>
      <w:bookmarkStart w:id="16" w:name="_Toc112502963"/>
      <w:r>
        <w:t>Submission</w:t>
      </w:r>
      <w:bookmarkEnd w:id="16"/>
    </w:p>
    <w:p w:rsidR="00FC0F57" w:rsidRPr="00DD30A1" w:rsidRDefault="00FC0F57" w:rsidP="00FC0F57">
      <w:pPr>
        <w:pStyle w:val="ListParagraph"/>
        <w:numPr>
          <w:ilvl w:val="0"/>
          <w:numId w:val="13"/>
        </w:numPr>
        <w:spacing w:after="0"/>
        <w:rPr>
          <w:b/>
        </w:rPr>
      </w:pPr>
      <w:r w:rsidRPr="00DD30A1">
        <w:rPr>
          <w:b/>
        </w:rPr>
        <w:t>Do the following:</w:t>
      </w:r>
    </w:p>
    <w:p w:rsidR="00FC0F57" w:rsidRDefault="00FC0F57" w:rsidP="00FC0F57">
      <w:pPr>
        <w:pStyle w:val="ListParagraph"/>
        <w:ind w:left="360"/>
      </w:pPr>
    </w:p>
    <w:p w:rsidR="00FC0F57" w:rsidRDefault="00FC0F57" w:rsidP="001109D7">
      <w:pPr>
        <w:pStyle w:val="ListParagraph"/>
        <w:numPr>
          <w:ilvl w:val="0"/>
          <w:numId w:val="25"/>
        </w:numPr>
        <w:spacing w:after="0"/>
      </w:pPr>
      <w:r>
        <w:t xml:space="preserve">Make a screen shot similar to </w:t>
      </w:r>
      <w:r w:rsidR="00740C64">
        <w:t>step 28</w:t>
      </w:r>
      <w:r>
        <w:t xml:space="preserve"> above.</w:t>
      </w:r>
    </w:p>
    <w:p w:rsidR="00FC0F57" w:rsidRDefault="00FC0F57" w:rsidP="001109D7">
      <w:pPr>
        <w:pStyle w:val="ListParagraph"/>
        <w:numPr>
          <w:ilvl w:val="0"/>
          <w:numId w:val="25"/>
        </w:numPr>
        <w:spacing w:after="0"/>
      </w:pPr>
      <w:r>
        <w:t xml:space="preserve">Place the image in the </w:t>
      </w:r>
      <w:r>
        <w:rPr>
          <w:i/>
        </w:rPr>
        <w:t xml:space="preserve">HW VCS </w:t>
      </w:r>
      <w:r>
        <w:t>document in the appropriate place.</w:t>
      </w:r>
    </w:p>
    <w:p w:rsidR="00FC0F57" w:rsidRDefault="00FC0F57" w:rsidP="001109D7">
      <w:pPr>
        <w:pStyle w:val="ListParagraph"/>
        <w:numPr>
          <w:ilvl w:val="0"/>
          <w:numId w:val="25"/>
        </w:numPr>
        <w:spacing w:after="0"/>
      </w:pPr>
      <w:r>
        <w:t>The image should easily readable without zooming in or out.</w:t>
      </w:r>
    </w:p>
    <w:p w:rsidR="00FC0F57" w:rsidRDefault="00FC0F57" w:rsidP="00FC0F57">
      <w:pPr>
        <w:pStyle w:val="ListParagraph"/>
      </w:pPr>
    </w:p>
    <w:p w:rsidR="00FC0F57" w:rsidRPr="00FC0F57" w:rsidRDefault="00FC0F57" w:rsidP="00FC0F57"/>
    <w:sectPr w:rsidR="00FC0F57" w:rsidRPr="00FC0F57" w:rsidSect="00C447F7">
      <w:footerReference w:type="default" r:id="rId55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54E8" w:rsidRDefault="00DC54E8" w:rsidP="00A069F4">
      <w:pPr>
        <w:spacing w:after="0"/>
      </w:pPr>
      <w:r>
        <w:separator/>
      </w:r>
    </w:p>
  </w:endnote>
  <w:endnote w:type="continuationSeparator" w:id="0">
    <w:p w:rsidR="00DC54E8" w:rsidRDefault="00DC54E8" w:rsidP="00A06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1050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40A5E" w:rsidRDefault="00C40A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54E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40A5E" w:rsidRDefault="00C40A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54E8" w:rsidRDefault="00DC54E8" w:rsidP="00A069F4">
      <w:pPr>
        <w:spacing w:after="0"/>
      </w:pPr>
      <w:r>
        <w:separator/>
      </w:r>
    </w:p>
  </w:footnote>
  <w:footnote w:type="continuationSeparator" w:id="0">
    <w:p w:rsidR="00DC54E8" w:rsidRDefault="00DC54E8" w:rsidP="00A069F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16ED9"/>
    <w:multiLevelType w:val="hybridMultilevel"/>
    <w:tmpl w:val="95101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42650"/>
    <w:multiLevelType w:val="hybridMultilevel"/>
    <w:tmpl w:val="0ABAEC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7545D"/>
    <w:multiLevelType w:val="hybridMultilevel"/>
    <w:tmpl w:val="545016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F0857"/>
    <w:multiLevelType w:val="hybridMultilevel"/>
    <w:tmpl w:val="D20A46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51361"/>
    <w:multiLevelType w:val="hybridMultilevel"/>
    <w:tmpl w:val="6C66F8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259AC"/>
    <w:multiLevelType w:val="hybridMultilevel"/>
    <w:tmpl w:val="6906A82A"/>
    <w:lvl w:ilvl="0" w:tplc="D9227E6E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A004ED"/>
    <w:multiLevelType w:val="hybridMultilevel"/>
    <w:tmpl w:val="76C86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D3302"/>
    <w:multiLevelType w:val="hybridMultilevel"/>
    <w:tmpl w:val="86E8D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B41218"/>
    <w:multiLevelType w:val="hybridMultilevel"/>
    <w:tmpl w:val="D20A46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4042E"/>
    <w:multiLevelType w:val="hybridMultilevel"/>
    <w:tmpl w:val="1958A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6D23DA"/>
    <w:multiLevelType w:val="hybridMultilevel"/>
    <w:tmpl w:val="545016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91042"/>
    <w:multiLevelType w:val="hybridMultilevel"/>
    <w:tmpl w:val="CAF836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7F4724"/>
    <w:multiLevelType w:val="hybridMultilevel"/>
    <w:tmpl w:val="2318953A"/>
    <w:lvl w:ilvl="0" w:tplc="7B06341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82343"/>
    <w:multiLevelType w:val="hybridMultilevel"/>
    <w:tmpl w:val="1930C3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B2C43"/>
    <w:multiLevelType w:val="hybridMultilevel"/>
    <w:tmpl w:val="88FCC2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EB6D5E"/>
    <w:multiLevelType w:val="hybridMultilevel"/>
    <w:tmpl w:val="01A0C5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AB43F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668B2007"/>
    <w:multiLevelType w:val="hybridMultilevel"/>
    <w:tmpl w:val="2318953A"/>
    <w:lvl w:ilvl="0" w:tplc="7B06341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977F4D"/>
    <w:multiLevelType w:val="hybridMultilevel"/>
    <w:tmpl w:val="0E0AEA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517B71"/>
    <w:multiLevelType w:val="hybridMultilevel"/>
    <w:tmpl w:val="6624FE8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F236CA4"/>
    <w:multiLevelType w:val="multilevel"/>
    <w:tmpl w:val="FD72ABA0"/>
    <w:lvl w:ilvl="0">
      <w:start w:val="1"/>
      <w:numFmt w:val="decimal"/>
      <w:pStyle w:val="AppendixStyle"/>
      <w:lvlText w:val="Appendix %1"/>
      <w:lvlJc w:val="left"/>
      <w:pPr>
        <w:ind w:left="432" w:hanging="432"/>
      </w:pPr>
      <w:rPr>
        <w:rFonts w:ascii="Calibri Light" w:hAnsi="Calibri Light" w:hint="default"/>
        <w:b/>
        <w:i w:val="0"/>
        <w:sz w:val="26"/>
      </w:rPr>
    </w:lvl>
    <w:lvl w:ilvl="1">
      <w:start w:val="1"/>
      <w:numFmt w:val="decimal"/>
      <w:lvlText w:val="Appendix 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0F94211"/>
    <w:multiLevelType w:val="hybridMultilevel"/>
    <w:tmpl w:val="1930C3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556A71"/>
    <w:multiLevelType w:val="hybridMultilevel"/>
    <w:tmpl w:val="6C66F8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E44B1B"/>
    <w:multiLevelType w:val="hybridMultilevel"/>
    <w:tmpl w:val="03681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0B3A83"/>
    <w:multiLevelType w:val="hybridMultilevel"/>
    <w:tmpl w:val="E01C3B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890D96"/>
    <w:multiLevelType w:val="hybridMultilevel"/>
    <w:tmpl w:val="C0A88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D6072C"/>
    <w:multiLevelType w:val="hybridMultilevel"/>
    <w:tmpl w:val="6C66F8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D970F0"/>
    <w:multiLevelType w:val="hybridMultilevel"/>
    <w:tmpl w:val="E5AEC6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055634"/>
    <w:multiLevelType w:val="hybridMultilevel"/>
    <w:tmpl w:val="B3684C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17"/>
  </w:num>
  <w:num w:numId="4">
    <w:abstractNumId w:val="12"/>
  </w:num>
  <w:num w:numId="5">
    <w:abstractNumId w:val="13"/>
  </w:num>
  <w:num w:numId="6">
    <w:abstractNumId w:val="11"/>
  </w:num>
  <w:num w:numId="7">
    <w:abstractNumId w:val="21"/>
  </w:num>
  <w:num w:numId="8">
    <w:abstractNumId w:val="5"/>
  </w:num>
  <w:num w:numId="9">
    <w:abstractNumId w:val="23"/>
  </w:num>
  <w:num w:numId="10">
    <w:abstractNumId w:val="0"/>
  </w:num>
  <w:num w:numId="11">
    <w:abstractNumId w:val="6"/>
  </w:num>
  <w:num w:numId="12">
    <w:abstractNumId w:val="9"/>
  </w:num>
  <w:num w:numId="13">
    <w:abstractNumId w:val="7"/>
  </w:num>
  <w:num w:numId="14">
    <w:abstractNumId w:val="22"/>
  </w:num>
  <w:num w:numId="15">
    <w:abstractNumId w:val="4"/>
  </w:num>
  <w:num w:numId="16">
    <w:abstractNumId w:val="2"/>
  </w:num>
  <w:num w:numId="17">
    <w:abstractNumId w:val="10"/>
  </w:num>
  <w:num w:numId="18">
    <w:abstractNumId w:val="18"/>
  </w:num>
  <w:num w:numId="19">
    <w:abstractNumId w:val="14"/>
  </w:num>
  <w:num w:numId="20">
    <w:abstractNumId w:val="1"/>
  </w:num>
  <w:num w:numId="21">
    <w:abstractNumId w:val="8"/>
  </w:num>
  <w:num w:numId="22">
    <w:abstractNumId w:val="27"/>
  </w:num>
  <w:num w:numId="23">
    <w:abstractNumId w:val="15"/>
  </w:num>
  <w:num w:numId="24">
    <w:abstractNumId w:val="26"/>
  </w:num>
  <w:num w:numId="25">
    <w:abstractNumId w:val="3"/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24"/>
  </w:num>
  <w:num w:numId="29">
    <w:abstractNumId w:val="2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431"/>
    <w:rsid w:val="0001584D"/>
    <w:rsid w:val="00020964"/>
    <w:rsid w:val="00023C2C"/>
    <w:rsid w:val="00024B75"/>
    <w:rsid w:val="000369E8"/>
    <w:rsid w:val="000429B6"/>
    <w:rsid w:val="00044C8C"/>
    <w:rsid w:val="00054407"/>
    <w:rsid w:val="0005720D"/>
    <w:rsid w:val="0006466E"/>
    <w:rsid w:val="00074D09"/>
    <w:rsid w:val="00080BF6"/>
    <w:rsid w:val="000837F1"/>
    <w:rsid w:val="00086022"/>
    <w:rsid w:val="000A0747"/>
    <w:rsid w:val="000B28FD"/>
    <w:rsid w:val="000B2F97"/>
    <w:rsid w:val="000B6C4D"/>
    <w:rsid w:val="000C1F9D"/>
    <w:rsid w:val="000D3396"/>
    <w:rsid w:val="000D7BDD"/>
    <w:rsid w:val="000E0214"/>
    <w:rsid w:val="000E1749"/>
    <w:rsid w:val="000F6C4F"/>
    <w:rsid w:val="00101114"/>
    <w:rsid w:val="0010241E"/>
    <w:rsid w:val="001109D7"/>
    <w:rsid w:val="00110BB5"/>
    <w:rsid w:val="0011397C"/>
    <w:rsid w:val="00130728"/>
    <w:rsid w:val="00134E63"/>
    <w:rsid w:val="00137863"/>
    <w:rsid w:val="00140301"/>
    <w:rsid w:val="00142729"/>
    <w:rsid w:val="001653A5"/>
    <w:rsid w:val="00181EE0"/>
    <w:rsid w:val="00183A2B"/>
    <w:rsid w:val="0018672D"/>
    <w:rsid w:val="0018705A"/>
    <w:rsid w:val="001B1571"/>
    <w:rsid w:val="001C1F13"/>
    <w:rsid w:val="001D6597"/>
    <w:rsid w:val="001D7E3D"/>
    <w:rsid w:val="001E3901"/>
    <w:rsid w:val="001E4C38"/>
    <w:rsid w:val="001F2FFE"/>
    <w:rsid w:val="0021091A"/>
    <w:rsid w:val="00210B7A"/>
    <w:rsid w:val="00213527"/>
    <w:rsid w:val="002152B2"/>
    <w:rsid w:val="00244BFF"/>
    <w:rsid w:val="002477CD"/>
    <w:rsid w:val="0025534D"/>
    <w:rsid w:val="00257DC9"/>
    <w:rsid w:val="00262F54"/>
    <w:rsid w:val="00266923"/>
    <w:rsid w:val="002729BE"/>
    <w:rsid w:val="00273DE2"/>
    <w:rsid w:val="002771D1"/>
    <w:rsid w:val="002802AE"/>
    <w:rsid w:val="00281239"/>
    <w:rsid w:val="0028194A"/>
    <w:rsid w:val="002B0DC0"/>
    <w:rsid w:val="002B6F13"/>
    <w:rsid w:val="002B7D9A"/>
    <w:rsid w:val="002C3431"/>
    <w:rsid w:val="002E172E"/>
    <w:rsid w:val="002F5709"/>
    <w:rsid w:val="00303E56"/>
    <w:rsid w:val="00312CB2"/>
    <w:rsid w:val="00353A02"/>
    <w:rsid w:val="00357AC7"/>
    <w:rsid w:val="003A0D9A"/>
    <w:rsid w:val="003B28DF"/>
    <w:rsid w:val="003B391C"/>
    <w:rsid w:val="003B4F7D"/>
    <w:rsid w:val="003C08C6"/>
    <w:rsid w:val="003C5BD2"/>
    <w:rsid w:val="003D154E"/>
    <w:rsid w:val="003D3764"/>
    <w:rsid w:val="003D3B78"/>
    <w:rsid w:val="003E626E"/>
    <w:rsid w:val="003E764F"/>
    <w:rsid w:val="004040CE"/>
    <w:rsid w:val="0040417C"/>
    <w:rsid w:val="004045F7"/>
    <w:rsid w:val="004329F0"/>
    <w:rsid w:val="004409FD"/>
    <w:rsid w:val="0044390C"/>
    <w:rsid w:val="00454559"/>
    <w:rsid w:val="00454FBD"/>
    <w:rsid w:val="00471A83"/>
    <w:rsid w:val="004764AE"/>
    <w:rsid w:val="004843AF"/>
    <w:rsid w:val="004A3B8D"/>
    <w:rsid w:val="004A47D7"/>
    <w:rsid w:val="004A65B2"/>
    <w:rsid w:val="004B0BB9"/>
    <w:rsid w:val="004B18FB"/>
    <w:rsid w:val="004B4A49"/>
    <w:rsid w:val="004D1535"/>
    <w:rsid w:val="004D6D7C"/>
    <w:rsid w:val="00503529"/>
    <w:rsid w:val="00503B73"/>
    <w:rsid w:val="00520075"/>
    <w:rsid w:val="00523FBA"/>
    <w:rsid w:val="00526975"/>
    <w:rsid w:val="00541B6A"/>
    <w:rsid w:val="00547430"/>
    <w:rsid w:val="005515BE"/>
    <w:rsid w:val="005541F1"/>
    <w:rsid w:val="00576E41"/>
    <w:rsid w:val="0057781C"/>
    <w:rsid w:val="00581339"/>
    <w:rsid w:val="0058515D"/>
    <w:rsid w:val="00592A67"/>
    <w:rsid w:val="00593D97"/>
    <w:rsid w:val="00597986"/>
    <w:rsid w:val="005A26B0"/>
    <w:rsid w:val="005A47F5"/>
    <w:rsid w:val="005A5E48"/>
    <w:rsid w:val="005B05C4"/>
    <w:rsid w:val="005C2055"/>
    <w:rsid w:val="005E7EFE"/>
    <w:rsid w:val="005F19EF"/>
    <w:rsid w:val="005F623A"/>
    <w:rsid w:val="00615FDF"/>
    <w:rsid w:val="00617A7C"/>
    <w:rsid w:val="00631BFB"/>
    <w:rsid w:val="00636356"/>
    <w:rsid w:val="00646601"/>
    <w:rsid w:val="00662252"/>
    <w:rsid w:val="0066449A"/>
    <w:rsid w:val="0066538E"/>
    <w:rsid w:val="00671108"/>
    <w:rsid w:val="00674F0F"/>
    <w:rsid w:val="0069348E"/>
    <w:rsid w:val="006946B2"/>
    <w:rsid w:val="006A41E7"/>
    <w:rsid w:val="006B1995"/>
    <w:rsid w:val="006B1BBB"/>
    <w:rsid w:val="006B5AC4"/>
    <w:rsid w:val="006B7FB9"/>
    <w:rsid w:val="006C1D52"/>
    <w:rsid w:val="006C20C4"/>
    <w:rsid w:val="006C6B0F"/>
    <w:rsid w:val="006D2728"/>
    <w:rsid w:val="006E3BCB"/>
    <w:rsid w:val="006E4126"/>
    <w:rsid w:val="006E4661"/>
    <w:rsid w:val="00715E7C"/>
    <w:rsid w:val="00731CE8"/>
    <w:rsid w:val="00740C64"/>
    <w:rsid w:val="007575C7"/>
    <w:rsid w:val="00764324"/>
    <w:rsid w:val="00780A2B"/>
    <w:rsid w:val="00781B10"/>
    <w:rsid w:val="007927F0"/>
    <w:rsid w:val="00797C8E"/>
    <w:rsid w:val="007A185C"/>
    <w:rsid w:val="007A1D8F"/>
    <w:rsid w:val="007B2359"/>
    <w:rsid w:val="007C2990"/>
    <w:rsid w:val="007C59C9"/>
    <w:rsid w:val="007C72C0"/>
    <w:rsid w:val="007D2452"/>
    <w:rsid w:val="007E0C96"/>
    <w:rsid w:val="008110CF"/>
    <w:rsid w:val="0082065B"/>
    <w:rsid w:val="00821ABE"/>
    <w:rsid w:val="0083198C"/>
    <w:rsid w:val="00832636"/>
    <w:rsid w:val="00832AFA"/>
    <w:rsid w:val="00833DAB"/>
    <w:rsid w:val="008354AF"/>
    <w:rsid w:val="00850E12"/>
    <w:rsid w:val="0087487C"/>
    <w:rsid w:val="00892EA8"/>
    <w:rsid w:val="0089540C"/>
    <w:rsid w:val="008A5900"/>
    <w:rsid w:val="008B00D9"/>
    <w:rsid w:val="008B07C0"/>
    <w:rsid w:val="008B20DB"/>
    <w:rsid w:val="008B22B5"/>
    <w:rsid w:val="008B648E"/>
    <w:rsid w:val="008C4F73"/>
    <w:rsid w:val="008D1080"/>
    <w:rsid w:val="008D3313"/>
    <w:rsid w:val="008F68CB"/>
    <w:rsid w:val="008F69B6"/>
    <w:rsid w:val="009016D2"/>
    <w:rsid w:val="00902D2B"/>
    <w:rsid w:val="00905509"/>
    <w:rsid w:val="009077E7"/>
    <w:rsid w:val="009106B4"/>
    <w:rsid w:val="009116E0"/>
    <w:rsid w:val="00913363"/>
    <w:rsid w:val="00930697"/>
    <w:rsid w:val="009341E9"/>
    <w:rsid w:val="009439AD"/>
    <w:rsid w:val="00953233"/>
    <w:rsid w:val="0096719F"/>
    <w:rsid w:val="009716CD"/>
    <w:rsid w:val="00977F23"/>
    <w:rsid w:val="009840ED"/>
    <w:rsid w:val="009876B4"/>
    <w:rsid w:val="00987971"/>
    <w:rsid w:val="00994ECD"/>
    <w:rsid w:val="009B1CB2"/>
    <w:rsid w:val="009C5DA8"/>
    <w:rsid w:val="009C6771"/>
    <w:rsid w:val="009D4354"/>
    <w:rsid w:val="009D6DFF"/>
    <w:rsid w:val="009E1E55"/>
    <w:rsid w:val="009E288D"/>
    <w:rsid w:val="00A01046"/>
    <w:rsid w:val="00A069F4"/>
    <w:rsid w:val="00A15A54"/>
    <w:rsid w:val="00A16F74"/>
    <w:rsid w:val="00A17B44"/>
    <w:rsid w:val="00A22636"/>
    <w:rsid w:val="00A275F9"/>
    <w:rsid w:val="00A31AE4"/>
    <w:rsid w:val="00A5639E"/>
    <w:rsid w:val="00A56586"/>
    <w:rsid w:val="00A607AF"/>
    <w:rsid w:val="00A813E5"/>
    <w:rsid w:val="00A82453"/>
    <w:rsid w:val="00AB2028"/>
    <w:rsid w:val="00AB2AF6"/>
    <w:rsid w:val="00AD5B3D"/>
    <w:rsid w:val="00AE5665"/>
    <w:rsid w:val="00B17010"/>
    <w:rsid w:val="00B17668"/>
    <w:rsid w:val="00B212D6"/>
    <w:rsid w:val="00B2412A"/>
    <w:rsid w:val="00B32284"/>
    <w:rsid w:val="00B33827"/>
    <w:rsid w:val="00B3720B"/>
    <w:rsid w:val="00B527BA"/>
    <w:rsid w:val="00B529F3"/>
    <w:rsid w:val="00B62867"/>
    <w:rsid w:val="00B63BEB"/>
    <w:rsid w:val="00B67BD3"/>
    <w:rsid w:val="00B7071E"/>
    <w:rsid w:val="00B83760"/>
    <w:rsid w:val="00B85F39"/>
    <w:rsid w:val="00B86BBB"/>
    <w:rsid w:val="00B95084"/>
    <w:rsid w:val="00BA0A21"/>
    <w:rsid w:val="00BB5837"/>
    <w:rsid w:val="00BC2885"/>
    <w:rsid w:val="00BC751B"/>
    <w:rsid w:val="00BD34E4"/>
    <w:rsid w:val="00BD64D1"/>
    <w:rsid w:val="00BF2F61"/>
    <w:rsid w:val="00C042E5"/>
    <w:rsid w:val="00C05767"/>
    <w:rsid w:val="00C11B34"/>
    <w:rsid w:val="00C12CC2"/>
    <w:rsid w:val="00C13222"/>
    <w:rsid w:val="00C13532"/>
    <w:rsid w:val="00C2097B"/>
    <w:rsid w:val="00C25DD3"/>
    <w:rsid w:val="00C32B39"/>
    <w:rsid w:val="00C351FF"/>
    <w:rsid w:val="00C3779A"/>
    <w:rsid w:val="00C37BF1"/>
    <w:rsid w:val="00C40A5E"/>
    <w:rsid w:val="00C447F7"/>
    <w:rsid w:val="00C510E0"/>
    <w:rsid w:val="00C73711"/>
    <w:rsid w:val="00C7515B"/>
    <w:rsid w:val="00C933B6"/>
    <w:rsid w:val="00C95F9C"/>
    <w:rsid w:val="00CA02B1"/>
    <w:rsid w:val="00CA46F9"/>
    <w:rsid w:val="00CB41E6"/>
    <w:rsid w:val="00CB54E9"/>
    <w:rsid w:val="00CD2C63"/>
    <w:rsid w:val="00CE61EC"/>
    <w:rsid w:val="00CE7340"/>
    <w:rsid w:val="00CF1772"/>
    <w:rsid w:val="00CF2855"/>
    <w:rsid w:val="00CF4156"/>
    <w:rsid w:val="00D01299"/>
    <w:rsid w:val="00D1340C"/>
    <w:rsid w:val="00D245B6"/>
    <w:rsid w:val="00D319BF"/>
    <w:rsid w:val="00D344A1"/>
    <w:rsid w:val="00D3533E"/>
    <w:rsid w:val="00D370AC"/>
    <w:rsid w:val="00D50BE5"/>
    <w:rsid w:val="00D551E6"/>
    <w:rsid w:val="00D60169"/>
    <w:rsid w:val="00D7548A"/>
    <w:rsid w:val="00D77E2F"/>
    <w:rsid w:val="00D81DC4"/>
    <w:rsid w:val="00D9221E"/>
    <w:rsid w:val="00DA7111"/>
    <w:rsid w:val="00DA7B3A"/>
    <w:rsid w:val="00DB096F"/>
    <w:rsid w:val="00DB6497"/>
    <w:rsid w:val="00DB718D"/>
    <w:rsid w:val="00DC2848"/>
    <w:rsid w:val="00DC54E8"/>
    <w:rsid w:val="00DC691E"/>
    <w:rsid w:val="00DD4C82"/>
    <w:rsid w:val="00DD54C3"/>
    <w:rsid w:val="00DE666F"/>
    <w:rsid w:val="00DF4DC4"/>
    <w:rsid w:val="00DF5BD1"/>
    <w:rsid w:val="00E01CDE"/>
    <w:rsid w:val="00E1283B"/>
    <w:rsid w:val="00E23246"/>
    <w:rsid w:val="00E30712"/>
    <w:rsid w:val="00E310A0"/>
    <w:rsid w:val="00E3739B"/>
    <w:rsid w:val="00E42767"/>
    <w:rsid w:val="00E42F82"/>
    <w:rsid w:val="00E44457"/>
    <w:rsid w:val="00E500FE"/>
    <w:rsid w:val="00E6093B"/>
    <w:rsid w:val="00E64D7D"/>
    <w:rsid w:val="00E67377"/>
    <w:rsid w:val="00E73D00"/>
    <w:rsid w:val="00E90181"/>
    <w:rsid w:val="00E945F0"/>
    <w:rsid w:val="00E961EA"/>
    <w:rsid w:val="00E96864"/>
    <w:rsid w:val="00E9731C"/>
    <w:rsid w:val="00EA0916"/>
    <w:rsid w:val="00EB2561"/>
    <w:rsid w:val="00EC4A22"/>
    <w:rsid w:val="00ED0C03"/>
    <w:rsid w:val="00ED21F3"/>
    <w:rsid w:val="00EE3AA0"/>
    <w:rsid w:val="00EE41E1"/>
    <w:rsid w:val="00EE465F"/>
    <w:rsid w:val="00EE7040"/>
    <w:rsid w:val="00EF7FBE"/>
    <w:rsid w:val="00F12095"/>
    <w:rsid w:val="00F16267"/>
    <w:rsid w:val="00F16877"/>
    <w:rsid w:val="00F22D13"/>
    <w:rsid w:val="00F254A4"/>
    <w:rsid w:val="00F34BC7"/>
    <w:rsid w:val="00F45880"/>
    <w:rsid w:val="00F5209E"/>
    <w:rsid w:val="00F544AC"/>
    <w:rsid w:val="00F67F84"/>
    <w:rsid w:val="00F861D9"/>
    <w:rsid w:val="00F87C2F"/>
    <w:rsid w:val="00F97BDB"/>
    <w:rsid w:val="00FB178F"/>
    <w:rsid w:val="00FC01F8"/>
    <w:rsid w:val="00FC0F57"/>
    <w:rsid w:val="00FD0AAA"/>
    <w:rsid w:val="00FE2E12"/>
    <w:rsid w:val="00FE4BBA"/>
    <w:rsid w:val="00FE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D6287"/>
  <w15:chartTrackingRefBased/>
  <w15:docId w15:val="{E26DE4E3-C783-4940-8894-AEBDBE718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4F73"/>
    <w:pPr>
      <w:spacing w:line="24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C4F73"/>
    <w:pPr>
      <w:keepNext/>
      <w:keepLines/>
      <w:numPr>
        <w:numId w:val="1"/>
      </w:numPr>
      <w:shd w:val="clear" w:color="auto" w:fill="C5E0B3" w:themeFill="accent6" w:themeFillTint="66"/>
      <w:spacing w:before="120" w:after="12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4F73"/>
    <w:pPr>
      <w:keepNext/>
      <w:keepLines/>
      <w:numPr>
        <w:ilvl w:val="1"/>
        <w:numId w:val="1"/>
      </w:numPr>
      <w:shd w:val="clear" w:color="auto" w:fill="C5E0B3" w:themeFill="accent6" w:themeFillTint="66"/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4F73"/>
    <w:pPr>
      <w:keepNext/>
      <w:keepLines/>
      <w:numPr>
        <w:ilvl w:val="2"/>
        <w:numId w:val="1"/>
      </w:numPr>
      <w:shd w:val="clear" w:color="auto" w:fill="C5E0B3" w:themeFill="accent6" w:themeFillTint="66"/>
      <w:spacing w:before="120" w:after="1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4F73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4F73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4F7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4F7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4F7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4F7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  <w:rsid w:val="008C4F7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C4F73"/>
  </w:style>
  <w:style w:type="table" w:styleId="TableGrid">
    <w:name w:val="Table Grid"/>
    <w:basedOn w:val="TableNormal"/>
    <w:uiPriority w:val="39"/>
    <w:rsid w:val="008C4F73"/>
    <w:pPr>
      <w:spacing w:after="0" w:line="240" w:lineRule="auto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C4F73"/>
    <w:rPr>
      <w:rFonts w:asciiTheme="majorHAnsi" w:eastAsiaTheme="majorEastAsia" w:hAnsiTheme="majorHAnsi" w:cstheme="majorBidi"/>
      <w:b/>
      <w:sz w:val="26"/>
      <w:szCs w:val="32"/>
      <w:shd w:val="clear" w:color="auto" w:fill="C5E0B3" w:themeFill="accent6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8C4F73"/>
    <w:rPr>
      <w:rFonts w:asciiTheme="majorHAnsi" w:eastAsiaTheme="majorEastAsia" w:hAnsiTheme="majorHAnsi" w:cstheme="majorBidi"/>
      <w:b/>
      <w:sz w:val="26"/>
      <w:szCs w:val="26"/>
      <w:shd w:val="clear" w:color="auto" w:fill="C5E0B3" w:themeFill="accent6" w:themeFillTint="66"/>
    </w:rPr>
  </w:style>
  <w:style w:type="character" w:customStyle="1" w:styleId="Heading3Char">
    <w:name w:val="Heading 3 Char"/>
    <w:basedOn w:val="DefaultParagraphFont"/>
    <w:link w:val="Heading3"/>
    <w:uiPriority w:val="9"/>
    <w:rsid w:val="008C4F73"/>
    <w:rPr>
      <w:rFonts w:asciiTheme="majorHAnsi" w:eastAsiaTheme="majorEastAsia" w:hAnsiTheme="majorHAnsi" w:cstheme="majorBidi"/>
      <w:b/>
      <w:sz w:val="24"/>
      <w:szCs w:val="24"/>
      <w:shd w:val="clear" w:color="auto" w:fill="C5E0B3" w:themeFill="accent6" w:themeFillTint="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4F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4F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4F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4F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4F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4F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8C4F73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4F73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4F7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4F73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8C4F7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4F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Normal"/>
    <w:next w:val="Normal"/>
    <w:uiPriority w:val="39"/>
    <w:unhideWhenUsed/>
    <w:qFormat/>
    <w:rsid w:val="008C4F73"/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8C4F7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C4F7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C4F73"/>
    <w:pPr>
      <w:spacing w:after="100"/>
      <w:ind w:left="440"/>
    </w:pPr>
  </w:style>
  <w:style w:type="paragraph" w:styleId="ListParagraph">
    <w:name w:val="List Paragraph"/>
    <w:basedOn w:val="Normal"/>
    <w:uiPriority w:val="34"/>
    <w:qFormat/>
    <w:rsid w:val="008C4F73"/>
    <w:pPr>
      <w:ind w:left="720"/>
      <w:contextualSpacing/>
    </w:pPr>
  </w:style>
  <w:style w:type="paragraph" w:styleId="NoSpacing">
    <w:name w:val="No Spacing"/>
    <w:uiPriority w:val="1"/>
    <w:qFormat/>
    <w:rsid w:val="00FE4BBA"/>
    <w:pPr>
      <w:spacing w:after="0" w:line="240" w:lineRule="auto"/>
      <w:jc w:val="both"/>
    </w:pPr>
  </w:style>
  <w:style w:type="paragraph" w:styleId="Header">
    <w:name w:val="header"/>
    <w:basedOn w:val="Normal"/>
    <w:link w:val="HeaderChar"/>
    <w:uiPriority w:val="99"/>
    <w:unhideWhenUsed/>
    <w:rsid w:val="008C4F7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C4F73"/>
  </w:style>
  <w:style w:type="paragraph" w:styleId="Footer">
    <w:name w:val="footer"/>
    <w:basedOn w:val="Normal"/>
    <w:link w:val="FooterChar"/>
    <w:autoRedefine/>
    <w:uiPriority w:val="99"/>
    <w:unhideWhenUsed/>
    <w:rsid w:val="008C4F73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8C4F73"/>
    <w:rPr>
      <w:sz w:val="20"/>
    </w:rPr>
  </w:style>
  <w:style w:type="paragraph" w:customStyle="1" w:styleId="Code">
    <w:name w:val="Code"/>
    <w:autoRedefine/>
    <w:qFormat/>
    <w:rsid w:val="008C4F73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5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15BE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F68CB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ppendixStyle">
    <w:name w:val="Appendix Style"/>
    <w:basedOn w:val="Heading1"/>
    <w:next w:val="Normal"/>
    <w:autoRedefine/>
    <w:qFormat/>
    <w:rsid w:val="008C4F73"/>
    <w:pPr>
      <w:numPr>
        <w:numId w:val="2"/>
      </w:numPr>
      <w:spacing w:before="160"/>
    </w:pPr>
    <w:rPr>
      <w:rFonts w:ascii="Calibri Light" w:hAnsi="Calibri Light"/>
    </w:rPr>
  </w:style>
  <w:style w:type="paragraph" w:styleId="TableofFigures">
    <w:name w:val="table of figures"/>
    <w:basedOn w:val="Normal"/>
    <w:next w:val="Normal"/>
    <w:uiPriority w:val="99"/>
    <w:unhideWhenUsed/>
    <w:rsid w:val="008C4F73"/>
    <w:pPr>
      <w:spacing w:after="0"/>
    </w:pPr>
  </w:style>
  <w:style w:type="character" w:customStyle="1" w:styleId="pl-smi">
    <w:name w:val="pl-smi"/>
    <w:basedOn w:val="DefaultParagraphFont"/>
    <w:rsid w:val="00FC0F57"/>
  </w:style>
  <w:style w:type="character" w:customStyle="1" w:styleId="pl-k">
    <w:name w:val="pl-k"/>
    <w:basedOn w:val="DefaultParagraphFont"/>
    <w:rsid w:val="00FC0F57"/>
  </w:style>
  <w:style w:type="character" w:customStyle="1" w:styleId="pl-s">
    <w:name w:val="pl-s"/>
    <w:basedOn w:val="DefaultParagraphFont"/>
    <w:rsid w:val="00FC0F57"/>
  </w:style>
  <w:style w:type="character" w:customStyle="1" w:styleId="pl-pds">
    <w:name w:val="pl-pds"/>
    <w:basedOn w:val="DefaultParagraphFont"/>
    <w:rsid w:val="00FC0F57"/>
  </w:style>
  <w:style w:type="character" w:styleId="UnresolvedMention">
    <w:name w:val="Unresolved Mention"/>
    <w:basedOn w:val="DefaultParagraphFont"/>
    <w:uiPriority w:val="99"/>
    <w:semiHidden/>
    <w:unhideWhenUsed/>
    <w:rsid w:val="00244B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68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hyperlink" Target="https://eclipsesource.com/blogs/tutorials/egit-tutorial/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clipsesource.com/blogs/tutorials/egit-tutorial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ibson\Documents\Custom%20Office%20Templates\1302_book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D3EFC-E8D6-4C7B-8C3D-2FCE2F683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1302_book5.dotx</Template>
  <TotalTime>1507</TotalTime>
  <Pages>26</Pages>
  <Words>2074</Words>
  <Characters>11826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12</cp:revision>
  <dcterms:created xsi:type="dcterms:W3CDTF">2022-08-26T17:59:00Z</dcterms:created>
  <dcterms:modified xsi:type="dcterms:W3CDTF">2025-06-25T16:37:00Z</dcterms:modified>
</cp:coreProperties>
</file>