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271951" w:rsidP="006A702E">
      <w:pPr>
        <w:pStyle w:val="Title"/>
        <w:jc w:val="center"/>
      </w:pPr>
      <w:bookmarkStart w:id="0" w:name="_Hlk110931391"/>
      <w:bookmarkStart w:id="1" w:name="_GoBack"/>
      <w:bookmarkEnd w:id="1"/>
      <w:r>
        <w:t>Lab 1</w:t>
      </w:r>
      <w:r w:rsidR="005F0690">
        <w:t>5a</w:t>
      </w:r>
      <w:r>
        <w:t xml:space="preserve"> –</w:t>
      </w:r>
      <w:r w:rsidR="004301E4">
        <w:t xml:space="preserve"> </w:t>
      </w:r>
      <w:r>
        <w:t>JavaFX</w:t>
      </w:r>
      <w:r w:rsidR="00B0369C">
        <w:t xml:space="preserve"> Setup</w:t>
      </w:r>
      <w:r w:rsidR="00AD0EC1">
        <w:t xml:space="preserve"> in Eclipse</w:t>
      </w:r>
    </w:p>
    <w:p w:rsidR="0001719B" w:rsidRPr="00B247F9" w:rsidRDefault="00B247F9" w:rsidP="00B247F9">
      <w:pPr>
        <w:jc w:val="center"/>
        <w:rPr>
          <w:sz w:val="28"/>
        </w:rPr>
      </w:pPr>
      <w:r w:rsidRPr="00B247F9">
        <w:rPr>
          <w:sz w:val="28"/>
        </w:rPr>
        <w:t>Working in the CS Open Lab (2111 Nevins)</w:t>
      </w:r>
    </w:p>
    <w:p w:rsidR="00732AB7" w:rsidRDefault="00732AB7" w:rsidP="00732AB7">
      <w:pPr>
        <w:jc w:val="center"/>
        <w:rPr>
          <w:i/>
          <w:sz w:val="18"/>
        </w:rPr>
      </w:pPr>
      <w:r w:rsidRPr="00732AB7">
        <w:rPr>
          <w:i/>
          <w:sz w:val="18"/>
        </w:rPr>
        <w:t xml:space="preserve">Last updated: </w:t>
      </w:r>
      <w:r w:rsidR="00367275">
        <w:rPr>
          <w:i/>
          <w:sz w:val="18"/>
        </w:rPr>
        <w:t>2</w:t>
      </w:r>
      <w:r w:rsidR="00B0369C">
        <w:rPr>
          <w:i/>
          <w:sz w:val="18"/>
        </w:rPr>
        <w:t>.</w:t>
      </w:r>
      <w:r w:rsidR="00160B6D">
        <w:rPr>
          <w:i/>
          <w:sz w:val="18"/>
        </w:rPr>
        <w:t>2</w:t>
      </w:r>
      <w:r w:rsidR="00367275">
        <w:rPr>
          <w:i/>
          <w:sz w:val="18"/>
        </w:rPr>
        <w:t>7</w:t>
      </w:r>
      <w:r w:rsidR="00B0369C">
        <w:rPr>
          <w:i/>
          <w:sz w:val="18"/>
        </w:rPr>
        <w:t>.202</w:t>
      </w:r>
      <w:r w:rsidR="00367275">
        <w:rPr>
          <w:i/>
          <w:sz w:val="18"/>
        </w:rPr>
        <w:t>5</w:t>
      </w:r>
    </w:p>
    <w:p w:rsidR="00AF4CC3" w:rsidRPr="00AF4CC3" w:rsidRDefault="00AF4CC3" w:rsidP="000E3418">
      <w:pPr>
        <w:pStyle w:val="ListParagraph"/>
        <w:numPr>
          <w:ilvl w:val="0"/>
          <w:numId w:val="14"/>
        </w:numPr>
        <w:spacing w:before="160" w:after="120"/>
        <w:contextualSpacing w:val="0"/>
        <w:rPr>
          <w:b/>
          <w:sz w:val="24"/>
        </w:rPr>
      </w:pPr>
      <w:r w:rsidRPr="00AF4CC3">
        <w:rPr>
          <w:b/>
          <w:sz w:val="24"/>
        </w:rPr>
        <w:t xml:space="preserve">This </w:t>
      </w:r>
      <w:r w:rsidR="000E3418">
        <w:rPr>
          <w:b/>
          <w:sz w:val="24"/>
        </w:rPr>
        <w:t>lab</w:t>
      </w:r>
      <w:r w:rsidRPr="00AF4CC3">
        <w:rPr>
          <w:b/>
          <w:sz w:val="24"/>
        </w:rPr>
        <w:t xml:space="preserve"> is a brief tutorial on how to use JavaFX in the CS Open Lab (2111 Nevins). </w:t>
      </w:r>
    </w:p>
    <w:p w:rsidR="00AF4CC3" w:rsidRPr="00AF4CC3" w:rsidRDefault="00AF4CC3" w:rsidP="000E3418">
      <w:pPr>
        <w:pStyle w:val="ListParagraph"/>
        <w:numPr>
          <w:ilvl w:val="0"/>
          <w:numId w:val="14"/>
        </w:numPr>
        <w:spacing w:before="160" w:after="120"/>
        <w:contextualSpacing w:val="0"/>
        <w:rPr>
          <w:b/>
          <w:sz w:val="24"/>
        </w:rPr>
      </w:pPr>
      <w:r w:rsidRPr="00AF4CC3">
        <w:rPr>
          <w:b/>
          <w:sz w:val="24"/>
        </w:rPr>
        <w:t>If you are working on a personal device, see Lab 15b for additional steps necessary to setup the appropriate libraries</w:t>
      </w:r>
      <w:r w:rsidR="00AA08FB">
        <w:rPr>
          <w:b/>
          <w:sz w:val="24"/>
        </w:rPr>
        <w:t>.</w:t>
      </w:r>
    </w:p>
    <w:p w:rsidR="00AF4CC3" w:rsidRPr="00AF4CC3" w:rsidRDefault="00AF4CC3" w:rsidP="000E3418">
      <w:pPr>
        <w:pStyle w:val="ListParagraph"/>
        <w:numPr>
          <w:ilvl w:val="0"/>
          <w:numId w:val="14"/>
        </w:numPr>
        <w:spacing w:before="160" w:after="120"/>
        <w:contextualSpacing w:val="0"/>
        <w:rPr>
          <w:b/>
          <w:sz w:val="24"/>
        </w:rPr>
      </w:pPr>
      <w:bookmarkStart w:id="2" w:name="_Hlk191555687"/>
      <w:r w:rsidRPr="00AF4CC3">
        <w:rPr>
          <w:b/>
          <w:sz w:val="24"/>
        </w:rPr>
        <w:t>This Lab is not graded – there is nothing to turn in. You will do this lab in class and show me when you have completed it.</w:t>
      </w:r>
    </w:p>
    <w:bookmarkEnd w:id="2"/>
    <w:p w:rsidR="00AF4CC3" w:rsidRPr="00AF4CC3" w:rsidRDefault="00AF4CC3" w:rsidP="000E3418">
      <w:pPr>
        <w:pStyle w:val="ListParagraph"/>
        <w:numPr>
          <w:ilvl w:val="0"/>
          <w:numId w:val="14"/>
        </w:numPr>
        <w:spacing w:before="160" w:after="120"/>
        <w:contextualSpacing w:val="0"/>
        <w:rPr>
          <w:b/>
          <w:sz w:val="24"/>
        </w:rPr>
      </w:pPr>
      <w:r w:rsidRPr="00AF4CC3">
        <w:rPr>
          <w:b/>
          <w:sz w:val="24"/>
        </w:rPr>
        <w:t>There are two graded Labs that follow this: Lab 15 &amp; Lab 16</w:t>
      </w:r>
    </w:p>
    <w:p w:rsidR="00AF4CC3" w:rsidRDefault="00AF4CC3" w:rsidP="00AF4CC3">
      <w:pPr>
        <w:jc w:val="left"/>
        <w:rPr>
          <w:sz w:val="18"/>
        </w:rPr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9B1F53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982803" w:history="1">
            <w:r w:rsidR="009B1F53" w:rsidRPr="00F956D9">
              <w:rPr>
                <w:rStyle w:val="Hyperlink"/>
                <w:noProof/>
              </w:rPr>
              <w:t>1</w:t>
            </w:r>
            <w:r w:rsidR="009B1F53">
              <w:rPr>
                <w:rFonts w:eastAsiaTheme="minorEastAsia"/>
                <w:noProof/>
              </w:rPr>
              <w:tab/>
            </w:r>
            <w:r w:rsidR="009B1F53" w:rsidRPr="00F956D9">
              <w:rPr>
                <w:rStyle w:val="Hyperlink"/>
                <w:noProof/>
              </w:rPr>
              <w:t>Introduction</w:t>
            </w:r>
            <w:r w:rsidR="009B1F53">
              <w:rPr>
                <w:noProof/>
                <w:webHidden/>
              </w:rPr>
              <w:tab/>
            </w:r>
            <w:r w:rsidR="009B1F53">
              <w:rPr>
                <w:noProof/>
                <w:webHidden/>
              </w:rPr>
              <w:fldChar w:fldCharType="begin"/>
            </w:r>
            <w:r w:rsidR="009B1F53">
              <w:rPr>
                <w:noProof/>
                <w:webHidden/>
              </w:rPr>
              <w:instrText xml:space="preserve"> PAGEREF _Toc191982803 \h </w:instrText>
            </w:r>
            <w:r w:rsidR="009B1F53">
              <w:rPr>
                <w:noProof/>
                <w:webHidden/>
              </w:rPr>
            </w:r>
            <w:r w:rsidR="009B1F53">
              <w:rPr>
                <w:noProof/>
                <w:webHidden/>
              </w:rPr>
              <w:fldChar w:fldCharType="separate"/>
            </w:r>
            <w:r w:rsidR="009B1F53">
              <w:rPr>
                <w:noProof/>
                <w:webHidden/>
              </w:rPr>
              <w:t>1</w:t>
            </w:r>
            <w:r w:rsidR="009B1F53"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04" w:history="1">
            <w:r w:rsidRPr="00F956D9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Create a JavaFX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05" w:history="1">
            <w:r w:rsidRPr="00F956D9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Build User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06" w:history="1">
            <w:r w:rsidRPr="00F956D9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Attach JavaFX Libraries to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07" w:history="1">
            <w:r w:rsidRPr="00F956D9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Some Possible Errors &amp; how to Fix them: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08" w:history="1">
            <w:r w:rsidRPr="00F956D9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Customize the GUI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09" w:history="1">
            <w:r w:rsidRPr="00F956D9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Attach JavaFX Libraries to Subsequent Projects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10" w:history="1">
            <w:r w:rsidRPr="00F956D9">
              <w:rPr>
                <w:rStyle w:val="Hyperlink"/>
                <w:noProof/>
              </w:rPr>
              <w:t>8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Use Downloaded Packages with JavaFX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F53" w:rsidRDefault="009B1F5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91982811" w:history="1">
            <w:r w:rsidRPr="00F956D9">
              <w:rPr>
                <w:rStyle w:val="Hyperlink"/>
                <w:noProof/>
              </w:rPr>
              <w:t>9</w:t>
            </w:r>
            <w:r>
              <w:rPr>
                <w:rFonts w:eastAsiaTheme="minorEastAsia"/>
                <w:noProof/>
              </w:rPr>
              <w:tab/>
            </w:r>
            <w:r w:rsidRPr="00F956D9">
              <w:rPr>
                <w:rStyle w:val="Hyperlink"/>
                <w:noProof/>
              </w:rPr>
              <w:t>Use Jar File with JavaFX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_Toc191982811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B646BE">
          <w:pPr>
            <w:tabs>
              <w:tab w:val="left" w:pos="923"/>
            </w:tabs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B646BE">
            <w:rPr>
              <w:b/>
              <w:bCs/>
              <w:noProof/>
            </w:rPr>
            <w:tab/>
          </w:r>
        </w:p>
      </w:sdtContent>
    </w:sdt>
    <w:p w:rsidR="00732AB7" w:rsidRPr="008F3180" w:rsidRDefault="00732AB7" w:rsidP="00732AB7">
      <w:pPr>
        <w:pStyle w:val="Heading1"/>
      </w:pPr>
      <w:bookmarkStart w:id="3" w:name="_Introduction"/>
      <w:bookmarkStart w:id="4" w:name="_Toc191982803"/>
      <w:bookmarkEnd w:id="3"/>
      <w:r>
        <w:t>Introduction</w:t>
      </w:r>
      <w:bookmarkEnd w:id="4"/>
    </w:p>
    <w:p w:rsidR="00AF4CC3" w:rsidRDefault="00AD0EC1" w:rsidP="00F26ACB">
      <w:pPr>
        <w:spacing w:before="160"/>
      </w:pPr>
      <w:r>
        <w:t xml:space="preserve">To create Graphical User Interfaces (GUI) </w:t>
      </w:r>
      <w:r w:rsidR="00AF4CC3">
        <w:t xml:space="preserve">in Java, </w:t>
      </w:r>
      <w:r>
        <w:t>we will use the JavaFX libraries</w:t>
      </w:r>
      <w:r w:rsidR="00AF4CC3">
        <w:t xml:space="preserve"> that support this</w:t>
      </w:r>
      <w:r>
        <w:t>.</w:t>
      </w:r>
      <w:r w:rsidR="00AF4CC3">
        <w:t xml:space="preserve"> The computers in the CS Open Lab (2111 Nevins) have the proper libraries installed and plugin configured. The objectives of this lab are:</w:t>
      </w:r>
    </w:p>
    <w:p w:rsidR="00AF4CC3" w:rsidRDefault="00AF4CC3" w:rsidP="00DC729E">
      <w:pPr>
        <w:pStyle w:val="ListParagraph"/>
        <w:numPr>
          <w:ilvl w:val="0"/>
          <w:numId w:val="15"/>
        </w:numPr>
        <w:spacing w:before="160"/>
      </w:pPr>
      <w:r>
        <w:t>Create a JavaFX project</w:t>
      </w:r>
    </w:p>
    <w:p w:rsidR="00AF4CC3" w:rsidRDefault="00AF4CC3" w:rsidP="00DC729E">
      <w:pPr>
        <w:pStyle w:val="ListParagraph"/>
        <w:numPr>
          <w:ilvl w:val="0"/>
          <w:numId w:val="15"/>
        </w:numPr>
        <w:spacing w:before="160"/>
      </w:pPr>
      <w:r>
        <w:t>Attach the JavaFX libraries to the project</w:t>
      </w:r>
    </w:p>
    <w:p w:rsidR="00AF4CC3" w:rsidRDefault="00AF4CC3" w:rsidP="00DC729E">
      <w:pPr>
        <w:pStyle w:val="ListParagraph"/>
        <w:numPr>
          <w:ilvl w:val="0"/>
          <w:numId w:val="15"/>
        </w:numPr>
        <w:spacing w:before="160"/>
      </w:pPr>
      <w:r>
        <w:t>Add preexisting code to a JavaFX project</w:t>
      </w:r>
    </w:p>
    <w:p w:rsidR="00AF4CC3" w:rsidRDefault="00AF4CC3" w:rsidP="00DC729E">
      <w:pPr>
        <w:pStyle w:val="ListParagraph"/>
        <w:numPr>
          <w:ilvl w:val="0"/>
          <w:numId w:val="15"/>
        </w:numPr>
        <w:spacing w:before="160"/>
      </w:pPr>
      <w:r>
        <w:t>Use a Jar file with a JavaFX project</w:t>
      </w:r>
    </w:p>
    <w:p w:rsidR="00732AB7" w:rsidRDefault="00F26ACB" w:rsidP="00F26ACB">
      <w:pPr>
        <w:spacing w:before="160"/>
      </w:pPr>
      <w:r>
        <w:t xml:space="preserve"> </w:t>
      </w:r>
    </w:p>
    <w:p w:rsidR="00B247F9" w:rsidRDefault="00B247F9" w:rsidP="00F26ACB">
      <w:pPr>
        <w:spacing w:before="160"/>
      </w:pPr>
    </w:p>
    <w:p w:rsidR="00B247F9" w:rsidRDefault="00B247F9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5" w:name="_Create_a_JavaFX"/>
      <w:bookmarkEnd w:id="5"/>
      <w:r>
        <w:br w:type="page"/>
      </w:r>
    </w:p>
    <w:p w:rsidR="00221471" w:rsidRPr="00B35A00" w:rsidRDefault="00221471" w:rsidP="004301E4">
      <w:pPr>
        <w:pStyle w:val="Heading1"/>
      </w:pPr>
      <w:bookmarkStart w:id="6" w:name="_Toc191982804"/>
      <w:r>
        <w:lastRenderedPageBreak/>
        <w:t>Create a JavaFX Application</w:t>
      </w:r>
      <w:bookmarkEnd w:id="6"/>
    </w:p>
    <w:p w:rsidR="00B37CF3" w:rsidRDefault="00AA08FB" w:rsidP="007732AF">
      <w:pPr>
        <w:spacing w:before="160" w:after="80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76434EB" wp14:editId="3A4EFD74">
            <wp:simplePos x="0" y="0"/>
            <wp:positionH relativeFrom="margin">
              <wp:posOffset>2970068</wp:posOffset>
            </wp:positionH>
            <wp:positionV relativeFrom="paragraph">
              <wp:posOffset>52705</wp:posOffset>
            </wp:positionV>
            <wp:extent cx="1791335" cy="1104900"/>
            <wp:effectExtent l="19050" t="19050" r="18415" b="19050"/>
            <wp:wrapTight wrapText="bothSides">
              <wp:wrapPolygon edited="0">
                <wp:start x="-230" y="-372"/>
                <wp:lineTo x="-230" y="21600"/>
                <wp:lineTo x="21592" y="21600"/>
                <wp:lineTo x="21592" y="-372"/>
                <wp:lineTo x="-230" y="-37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73"/>
                    <a:stretch/>
                  </pic:blipFill>
                  <pic:spPr bwMode="auto">
                    <a:xfrm>
                      <a:off x="0" y="0"/>
                      <a:ext cx="1791335" cy="110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B36915" wp14:editId="1FD31017">
            <wp:simplePos x="0" y="0"/>
            <wp:positionH relativeFrom="margin">
              <wp:align>right</wp:align>
            </wp:positionH>
            <wp:positionV relativeFrom="paragraph">
              <wp:posOffset>50396</wp:posOffset>
            </wp:positionV>
            <wp:extent cx="1920240" cy="2404110"/>
            <wp:effectExtent l="19050" t="19050" r="22860" b="15240"/>
            <wp:wrapTight wrapText="bothSides">
              <wp:wrapPolygon edited="0">
                <wp:start x="-214" y="-171"/>
                <wp:lineTo x="-214" y="21566"/>
                <wp:lineTo x="21643" y="21566"/>
                <wp:lineTo x="21643" y="-171"/>
                <wp:lineTo x="-214" y="-17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18"/>
                    <a:stretch/>
                  </pic:blipFill>
                  <pic:spPr bwMode="auto">
                    <a:xfrm>
                      <a:off x="0" y="0"/>
                      <a:ext cx="1920240" cy="2404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this section, and continuing through Section 4</w:t>
      </w:r>
      <w:r w:rsidR="00B37CF3">
        <w:t>, we create a JavaFX project which allows us to create a GUI (Graphical User Interface) application.</w:t>
      </w:r>
      <w:r w:rsidR="00B37CF3" w:rsidRPr="00B37CF3">
        <w:t xml:space="preserve"> </w:t>
      </w:r>
      <w:r w:rsidR="00B37CF3">
        <w:t xml:space="preserve">When you create a JavaFX project, it automatically </w:t>
      </w:r>
      <w:r>
        <w:t xml:space="preserve">provides sample </w:t>
      </w:r>
      <w:r w:rsidR="00B37CF3">
        <w:t>code that displays a GUI consisting only of an empty window</w:t>
      </w:r>
      <w:r>
        <w:t xml:space="preserve"> as shown on the right</w:t>
      </w:r>
      <w:r w:rsidR="00B37CF3">
        <w:t xml:space="preserve">. </w:t>
      </w:r>
    </w:p>
    <w:p w:rsidR="00221471" w:rsidRDefault="00C451F5" w:rsidP="00DC729E">
      <w:pPr>
        <w:pStyle w:val="ListParagraph"/>
        <w:numPr>
          <w:ilvl w:val="0"/>
          <w:numId w:val="3"/>
        </w:numPr>
        <w:spacing w:before="160" w:after="80"/>
        <w:contextualSpacing w:val="0"/>
      </w:pPr>
      <w:r>
        <w:t>Do the following: i</w:t>
      </w:r>
      <w:r w:rsidR="00DA09EE">
        <w:t xml:space="preserve">n Eclipse, </w:t>
      </w:r>
      <w:r w:rsidR="007835AF">
        <w:t>a</w:t>
      </w:r>
      <w:r w:rsidR="00221471">
        <w:t xml:space="preserve">s shown on the right, </w:t>
      </w:r>
      <w:bookmarkStart w:id="7" w:name="_Hlk110936063"/>
      <w:r w:rsidR="00221471">
        <w:t xml:space="preserve">choose: File, New, </w:t>
      </w:r>
      <w:r w:rsidR="005728F0">
        <w:t>Other</w:t>
      </w:r>
      <w:r w:rsidR="00AA08FB">
        <w:t xml:space="preserve"> (or Project)</w:t>
      </w:r>
      <w:r w:rsidR="005728F0">
        <w:t xml:space="preserve">, </w:t>
      </w:r>
      <w:r w:rsidR="00221471">
        <w:t>JavaFX, JavaFX Project</w:t>
      </w:r>
      <w:bookmarkEnd w:id="7"/>
      <w:r w:rsidR="00221471">
        <w:t>, Next</w:t>
      </w:r>
    </w:p>
    <w:p w:rsidR="00221471" w:rsidRDefault="00221471" w:rsidP="007732AF">
      <w:pPr>
        <w:pStyle w:val="ListParagraph"/>
        <w:spacing w:after="80"/>
        <w:ind w:left="360"/>
        <w:contextualSpacing w:val="0"/>
      </w:pPr>
    </w:p>
    <w:p w:rsidR="00B76386" w:rsidRDefault="00B76386" w:rsidP="00DC729E">
      <w:pPr>
        <w:pStyle w:val="ListParagraph"/>
        <w:numPr>
          <w:ilvl w:val="0"/>
          <w:numId w:val="3"/>
        </w:numPr>
        <w:spacing w:after="80"/>
        <w:contextualSpacing w:val="0"/>
      </w:pPr>
      <w:r>
        <w:t>Do the following:</w:t>
      </w:r>
    </w:p>
    <w:p w:rsidR="00FD4FB8" w:rsidRDefault="00221471" w:rsidP="00DC729E">
      <w:pPr>
        <w:pStyle w:val="ListParagraph"/>
        <w:numPr>
          <w:ilvl w:val="0"/>
          <w:numId w:val="13"/>
        </w:numPr>
        <w:spacing w:after="80"/>
        <w:contextualSpacing w:val="0"/>
      </w:pPr>
      <w:r>
        <w:t xml:space="preserve">Provide a </w:t>
      </w:r>
      <w:r>
        <w:rPr>
          <w:i/>
        </w:rPr>
        <w:t>Project name</w:t>
      </w:r>
      <w:r w:rsidR="005144F9">
        <w:t xml:space="preserve">: </w:t>
      </w:r>
      <w:proofErr w:type="spellStart"/>
      <w:r w:rsidR="005144F9">
        <w:rPr>
          <w:i/>
        </w:rPr>
        <w:t>samplegui</w:t>
      </w:r>
      <w:proofErr w:type="spellEnd"/>
      <w:r w:rsidR="00442EAA">
        <w:t xml:space="preserve"> </w:t>
      </w:r>
    </w:p>
    <w:p w:rsidR="00B76386" w:rsidRDefault="00B76386" w:rsidP="007732AF">
      <w:pPr>
        <w:pStyle w:val="ListParagraph"/>
        <w:spacing w:after="80"/>
        <w:ind w:left="1080"/>
        <w:contextualSpacing w:val="0"/>
      </w:pPr>
      <w:r>
        <w:rPr>
          <w:b/>
        </w:rPr>
        <w:t xml:space="preserve">Warning: </w:t>
      </w:r>
      <w:r w:rsidRPr="002F1F85">
        <w:rPr>
          <w:b/>
        </w:rPr>
        <w:t>The name cannot have any spaces or special characters and should be lower-case</w:t>
      </w:r>
    </w:p>
    <w:p w:rsidR="00B76386" w:rsidRPr="007732AF" w:rsidRDefault="00B76386" w:rsidP="00DC729E">
      <w:pPr>
        <w:pStyle w:val="ListParagraph"/>
        <w:numPr>
          <w:ilvl w:val="0"/>
          <w:numId w:val="13"/>
        </w:numPr>
        <w:spacing w:after="80"/>
        <w:contextualSpacing w:val="0"/>
        <w:rPr>
          <w:u w:val="single"/>
        </w:rPr>
      </w:pPr>
      <w:r w:rsidRPr="007732AF">
        <w:rPr>
          <w:u w:val="single"/>
        </w:rPr>
        <w:t xml:space="preserve">CHECK: </w:t>
      </w:r>
      <w:r w:rsidRPr="007732AF">
        <w:rPr>
          <w:i/>
          <w:u w:val="single"/>
        </w:rPr>
        <w:t xml:space="preserve">Create module-info.java </w:t>
      </w:r>
      <w:r w:rsidRPr="007732AF">
        <w:rPr>
          <w:u w:val="single"/>
        </w:rPr>
        <w:t>at the bottom</w:t>
      </w:r>
    </w:p>
    <w:p w:rsidR="00B76386" w:rsidRDefault="00B76386" w:rsidP="00DC729E">
      <w:pPr>
        <w:pStyle w:val="ListParagraph"/>
        <w:numPr>
          <w:ilvl w:val="0"/>
          <w:numId w:val="13"/>
        </w:numPr>
        <w:spacing w:after="80"/>
        <w:contextualSpacing w:val="0"/>
      </w:pPr>
      <w:r>
        <w:t>Choose: Finish</w:t>
      </w:r>
    </w:p>
    <w:p w:rsidR="005144F9" w:rsidRPr="00245A16" w:rsidRDefault="007732AF" w:rsidP="007732AF">
      <w:pPr>
        <w:pStyle w:val="ListParagraph"/>
        <w:ind w:left="1080"/>
        <w:contextualSpacing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5C7F9B" wp14:editId="53981EDF">
                <wp:simplePos x="0" y="0"/>
                <wp:positionH relativeFrom="column">
                  <wp:posOffset>665017</wp:posOffset>
                </wp:positionH>
                <wp:positionV relativeFrom="paragraph">
                  <wp:posOffset>3431655</wp:posOffset>
                </wp:positionV>
                <wp:extent cx="1406237" cy="401494"/>
                <wp:effectExtent l="0" t="0" r="22860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37" cy="40149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2612D" id="Oval 7" o:spid="_x0000_s1026" style="position:absolute;margin-left:52.35pt;margin-top:270.2pt;width:110.75pt;height:3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678873</wp:posOffset>
                </wp:positionH>
                <wp:positionV relativeFrom="paragraph">
                  <wp:posOffset>681528</wp:posOffset>
                </wp:positionV>
                <wp:extent cx="1330036" cy="346364"/>
                <wp:effectExtent l="0" t="0" r="22860" b="158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6" cy="34636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4C345" id="Oval 5" o:spid="_x0000_s1026" style="position:absolute;margin-left:53.45pt;margin-top:53.65pt;width:104.75pt;height:2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B76386">
        <w:rPr>
          <w:noProof/>
        </w:rPr>
        <w:drawing>
          <wp:inline distT="0" distB="0" distL="0" distR="0">
            <wp:extent cx="4300677" cy="4889811"/>
            <wp:effectExtent l="0" t="0" r="508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85" cy="48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71" w:rsidRDefault="00221471" w:rsidP="00221471">
      <w:pPr>
        <w:pStyle w:val="ListParagraph"/>
      </w:pPr>
    </w:p>
    <w:p w:rsidR="007732AF" w:rsidRDefault="007732AF" w:rsidP="007732AF">
      <w:pPr>
        <w:pStyle w:val="ListParagraph"/>
        <w:spacing w:after="80"/>
        <w:ind w:left="360"/>
        <w:contextualSpacing w:val="0"/>
      </w:pPr>
    </w:p>
    <w:p w:rsidR="00221471" w:rsidRDefault="00221471" w:rsidP="00DC729E">
      <w:pPr>
        <w:pStyle w:val="ListParagraph"/>
        <w:numPr>
          <w:ilvl w:val="0"/>
          <w:numId w:val="3"/>
        </w:numPr>
        <w:spacing w:after="80"/>
        <w:contextualSpacing w:val="0"/>
      </w:pPr>
      <w:r>
        <w:lastRenderedPageBreak/>
        <w:t xml:space="preserve">Reference the figure below. </w:t>
      </w:r>
    </w:p>
    <w:p w:rsidR="00221471" w:rsidRDefault="00221471" w:rsidP="00DC729E">
      <w:pPr>
        <w:pStyle w:val="ListParagraph"/>
        <w:numPr>
          <w:ilvl w:val="0"/>
          <w:numId w:val="4"/>
        </w:numPr>
        <w:spacing w:after="0"/>
      </w:pPr>
      <w:r>
        <w:t xml:space="preserve">An </w:t>
      </w:r>
      <w:r>
        <w:rPr>
          <w:i/>
        </w:rPr>
        <w:t xml:space="preserve">application </w:t>
      </w:r>
      <w:r>
        <w:t xml:space="preserve">package was created. Inside this package is a class, </w:t>
      </w:r>
      <w:r>
        <w:rPr>
          <w:i/>
        </w:rPr>
        <w:t>Main.</w:t>
      </w:r>
      <w:r w:rsidRPr="00BE5F4B">
        <w:t>java</w:t>
      </w:r>
      <w:r>
        <w:t xml:space="preserve"> that contains a very simple </w:t>
      </w:r>
      <w:proofErr w:type="spellStart"/>
      <w:r>
        <w:t>Gui</w:t>
      </w:r>
      <w:proofErr w:type="spellEnd"/>
      <w:r>
        <w:t>.</w:t>
      </w:r>
    </w:p>
    <w:p w:rsidR="00221471" w:rsidRDefault="00221471" w:rsidP="00DC729E">
      <w:pPr>
        <w:pStyle w:val="ListParagraph"/>
        <w:numPr>
          <w:ilvl w:val="0"/>
          <w:numId w:val="4"/>
        </w:numPr>
        <w:spacing w:after="0"/>
      </w:pPr>
      <w:r>
        <w:t xml:space="preserve">Double-click </w:t>
      </w:r>
      <w:r>
        <w:rPr>
          <w:i/>
        </w:rPr>
        <w:t xml:space="preserve">Main.java </w:t>
      </w:r>
      <w:r>
        <w:t>to open it as shown below on the right.</w:t>
      </w:r>
    </w:p>
    <w:p w:rsidR="00221471" w:rsidRPr="009F3618" w:rsidRDefault="00196732" w:rsidP="00DC729E">
      <w:pPr>
        <w:pStyle w:val="ListParagraph"/>
        <w:numPr>
          <w:ilvl w:val="0"/>
          <w:numId w:val="4"/>
        </w:numPr>
        <w:contextualSpacing w:val="0"/>
      </w:pPr>
      <w:r>
        <w:t>Notice the red “</w:t>
      </w:r>
      <w:proofErr w:type="spellStart"/>
      <w:r>
        <w:t>x”’s</w:t>
      </w:r>
      <w:proofErr w:type="spellEnd"/>
      <w:r>
        <w:t xml:space="preserve"> – that means there are </w:t>
      </w:r>
      <w:r w:rsidR="00DA09EE">
        <w:t>compilation errors. We’ll resolve those next.</w:t>
      </w:r>
      <w:r w:rsidR="00221471">
        <w:t xml:space="preserve"> </w:t>
      </w:r>
    </w:p>
    <w:p w:rsidR="00221471" w:rsidRDefault="007732AF" w:rsidP="00DA09EE">
      <w:pPr>
        <w:pStyle w:val="ListParagraph"/>
        <w:ind w:left="108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1766455</wp:posOffset>
                </wp:positionH>
                <wp:positionV relativeFrom="paragraph">
                  <wp:posOffset>508058</wp:posOffset>
                </wp:positionV>
                <wp:extent cx="284018" cy="173182"/>
                <wp:effectExtent l="38100" t="19050" r="20955" b="558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018" cy="1731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CC39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9.1pt;margin-top:40pt;width:22.35pt;height:13.6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334587</wp:posOffset>
                </wp:positionV>
                <wp:extent cx="297873" cy="193963"/>
                <wp:effectExtent l="38100" t="19050" r="26035" b="539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873" cy="1939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387BF" id="Straight Arrow Connector 8" o:spid="_x0000_s1026" type="#_x0000_t32" style="position:absolute;margin-left:135.8pt;margin-top:26.35pt;width:23.45pt;height:15.2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" strokecolor="red" strokeweight="2.25pt">
                <v:stroke endarrow="open" joinstyle="miter"/>
              </v:shape>
            </w:pict>
          </mc:Fallback>
        </mc:AlternateContent>
      </w:r>
      <w:r w:rsidR="00DA09EE">
        <w:rPr>
          <w:noProof/>
        </w:rPr>
        <w:drawing>
          <wp:inline distT="0" distB="0" distL="0" distR="0" wp14:anchorId="149D77E5" wp14:editId="64892F9C">
            <wp:extent cx="5074127" cy="1894114"/>
            <wp:effectExtent l="19050" t="19050" r="1270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969" b="43168"/>
                    <a:stretch/>
                  </pic:blipFill>
                  <pic:spPr bwMode="auto">
                    <a:xfrm>
                      <a:off x="0" y="0"/>
                      <a:ext cx="5074920" cy="1894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68E" w:rsidRPr="00B35A00" w:rsidRDefault="002623AE" w:rsidP="00F26ACB">
      <w:pPr>
        <w:pStyle w:val="Heading1"/>
      </w:pPr>
      <w:bookmarkStart w:id="8" w:name="_Build_User_Library"/>
      <w:bookmarkStart w:id="9" w:name="_Toc191982805"/>
      <w:bookmarkEnd w:id="8"/>
      <w:r>
        <w:t>Build User Library</w:t>
      </w:r>
      <w:bookmarkEnd w:id="9"/>
    </w:p>
    <w:p w:rsidR="00744102" w:rsidRDefault="00744102" w:rsidP="007732AF">
      <w:pPr>
        <w:spacing w:after="80"/>
      </w:pPr>
      <w:r>
        <w:t xml:space="preserve">In this section you will </w:t>
      </w:r>
      <w:r w:rsidR="002623AE">
        <w:t xml:space="preserve">build a </w:t>
      </w:r>
      <w:r w:rsidR="002623AE">
        <w:rPr>
          <w:i/>
        </w:rPr>
        <w:t xml:space="preserve">User Library </w:t>
      </w:r>
      <w:r w:rsidR="002623AE">
        <w:t>that contains the JavaFX libraries.</w:t>
      </w:r>
      <w:r w:rsidR="000A2241">
        <w:t xml:space="preserve"> </w:t>
      </w:r>
      <w:r w:rsidR="002623AE">
        <w:t xml:space="preserve">In the </w:t>
      </w:r>
      <w:hyperlink w:anchor="_Attach_JavaFX_Libraries" w:history="1">
        <w:r w:rsidR="002623AE" w:rsidRPr="00EC283D">
          <w:rPr>
            <w:rStyle w:val="Hyperlink"/>
          </w:rPr>
          <w:t>next section</w:t>
        </w:r>
      </w:hyperlink>
      <w:r w:rsidR="002623AE">
        <w:t xml:space="preserve">, </w:t>
      </w:r>
      <w:r w:rsidR="000A2241">
        <w:t>you</w:t>
      </w:r>
      <w:r w:rsidR="002623AE">
        <w:t xml:space="preserve"> will attach this </w:t>
      </w:r>
      <w:r w:rsidR="000A2241">
        <w:t>U</w:t>
      </w:r>
      <w:r w:rsidR="002623AE">
        <w:t xml:space="preserve">ser </w:t>
      </w:r>
      <w:r w:rsidR="000A2241">
        <w:t>L</w:t>
      </w:r>
      <w:r w:rsidR="002623AE">
        <w:t xml:space="preserve">ibrary to </w:t>
      </w:r>
      <w:r w:rsidR="000A2241">
        <w:t>your</w:t>
      </w:r>
      <w:r w:rsidR="002623AE">
        <w:t xml:space="preserve"> JavaFX project.</w:t>
      </w:r>
      <w:r w:rsidR="000A2241">
        <w:t xml:space="preserve"> You’ll need to create this library each time you use a new workspace. Probably, you’ll just have a single workspace for working on JavaFX projects and they can all use this User Library.</w:t>
      </w:r>
    </w:p>
    <w:p w:rsidR="002A469B" w:rsidRDefault="002A469B" w:rsidP="00DC729E">
      <w:pPr>
        <w:pStyle w:val="ListParagraph"/>
        <w:numPr>
          <w:ilvl w:val="0"/>
          <w:numId w:val="7"/>
        </w:numPr>
        <w:spacing w:after="80"/>
        <w:contextualSpacing w:val="0"/>
      </w:pPr>
      <w:r>
        <w:t>In Eclipse, choose: Window, Preferences. Then, from the tree on the left, choose: Java, Build Path, User Libraries</w:t>
      </w:r>
      <w:r w:rsidR="000A2241">
        <w:t>, and then New (on the right)</w:t>
      </w:r>
    </w:p>
    <w:p w:rsidR="002A469B" w:rsidRDefault="003A1715" w:rsidP="003A1715">
      <w:pPr>
        <w:pStyle w:val="ListParagraph"/>
        <w:spacing w:before="160" w:after="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924CC3" wp14:editId="34979E0C">
                <wp:simplePos x="0" y="0"/>
                <wp:positionH relativeFrom="margin">
                  <wp:posOffset>3325091</wp:posOffset>
                </wp:positionH>
                <wp:positionV relativeFrom="paragraph">
                  <wp:posOffset>1052657</wp:posOffset>
                </wp:positionV>
                <wp:extent cx="588818" cy="124979"/>
                <wp:effectExtent l="19050" t="95250" r="0" b="469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818" cy="12497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13B0" id="Straight Arrow Connector 12" o:spid="_x0000_s1026" type="#_x0000_t32" style="position:absolute;margin-left:261.8pt;margin-top:82.9pt;width:46.35pt;height:9.8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" strokecolor="red" strokeweight="2.25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1129145</wp:posOffset>
                </wp:positionH>
                <wp:positionV relativeFrom="paragraph">
                  <wp:posOffset>1378527</wp:posOffset>
                </wp:positionV>
                <wp:extent cx="491837" cy="346364"/>
                <wp:effectExtent l="38100" t="19050" r="22860" b="539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837" cy="3463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35A99" id="Straight Arrow Connector 11" o:spid="_x0000_s1026" type="#_x0000_t32" style="position:absolute;margin-left:88.9pt;margin-top:108.55pt;width:38.75pt;height:27.2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" strokecolor="red" strokeweight="2.25pt">
                <v:stroke endarrow="open" joinstyle="miter"/>
              </v:shape>
            </w:pict>
          </mc:Fallback>
        </mc:AlternateContent>
      </w:r>
      <w:r w:rsidR="002A469B">
        <w:rPr>
          <w:noProof/>
        </w:rPr>
        <w:drawing>
          <wp:inline distT="0" distB="0" distL="0" distR="0" wp14:anchorId="06390A00" wp14:editId="37D03253">
            <wp:extent cx="4425696" cy="3319272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CD" w:rsidRDefault="006B38CD">
      <w:pPr>
        <w:spacing w:line="259" w:lineRule="auto"/>
        <w:jc w:val="left"/>
      </w:pPr>
      <w:r>
        <w:br w:type="page"/>
      </w:r>
    </w:p>
    <w:p w:rsidR="003A1715" w:rsidRDefault="002A469B" w:rsidP="00DC729E">
      <w:pPr>
        <w:pStyle w:val="ListParagraph"/>
        <w:numPr>
          <w:ilvl w:val="0"/>
          <w:numId w:val="7"/>
        </w:numPr>
        <w:spacing w:before="80" w:after="80"/>
        <w:contextualSpacing w:val="0"/>
      </w:pPr>
      <w:r>
        <w:lastRenderedPageBreak/>
        <w:t>Choose: New, and then provide the name: JavaFX</w:t>
      </w:r>
      <w:r w:rsidR="00B247F9">
        <w:t>2</w:t>
      </w:r>
      <w:r w:rsidR="000A2241">
        <w:t xml:space="preserve"> (name doesn’t matter)</w:t>
      </w:r>
      <w:r>
        <w:t xml:space="preserve"> and then OK</w:t>
      </w:r>
      <w:r w:rsidR="00B247F9">
        <w:t xml:space="preserve">. </w:t>
      </w:r>
    </w:p>
    <w:p w:rsidR="002A469B" w:rsidRPr="003A1715" w:rsidRDefault="00B247F9" w:rsidP="003A1715">
      <w:pPr>
        <w:pStyle w:val="ListParagraph"/>
        <w:spacing w:after="80"/>
        <w:contextualSpacing w:val="0"/>
        <w:rPr>
          <w:b/>
          <w:i/>
        </w:rPr>
      </w:pPr>
      <w:r w:rsidRPr="003A1715">
        <w:rPr>
          <w:b/>
          <w:i/>
        </w:rPr>
        <w:t>The figure below shows the name as JavaFX – don’t use that, put a 2 or something on the end. There already exists one with the name, JavaFX, but it doesn’t work.</w:t>
      </w:r>
    </w:p>
    <w:p w:rsidR="002A469B" w:rsidRDefault="002A469B" w:rsidP="003A1715">
      <w:pPr>
        <w:pStyle w:val="ListParagraph"/>
        <w:spacing w:after="0"/>
        <w:contextualSpacing w:val="0"/>
      </w:pPr>
      <w:r>
        <w:rPr>
          <w:noProof/>
        </w:rPr>
        <w:drawing>
          <wp:inline distT="0" distB="0" distL="0" distR="0" wp14:anchorId="5CED1400" wp14:editId="45EFF97C">
            <wp:extent cx="2011680" cy="1472184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9B" w:rsidRDefault="002A469B" w:rsidP="00DC729E">
      <w:pPr>
        <w:pStyle w:val="ListParagraph"/>
        <w:numPr>
          <w:ilvl w:val="0"/>
          <w:numId w:val="7"/>
        </w:numPr>
        <w:spacing w:before="80" w:after="80"/>
        <w:contextualSpacing w:val="0"/>
      </w:pPr>
      <w:r>
        <w:t>Choose: Add External Jars</w:t>
      </w:r>
      <w:r w:rsidR="000A2241">
        <w:t xml:space="preserve"> (on the right)</w:t>
      </w:r>
    </w:p>
    <w:p w:rsidR="002A469B" w:rsidRDefault="002A469B" w:rsidP="003A1715">
      <w:pPr>
        <w:pStyle w:val="ListParagraph"/>
        <w:spacing w:after="0"/>
        <w:contextualSpacing w:val="0"/>
      </w:pPr>
      <w:r>
        <w:rPr>
          <w:noProof/>
        </w:rPr>
        <w:drawing>
          <wp:inline distT="0" distB="0" distL="0" distR="0" wp14:anchorId="5FBA40C0" wp14:editId="3CA9397C">
            <wp:extent cx="4425696" cy="331927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CB" w:rsidRDefault="00F26ACB">
      <w:pPr>
        <w:spacing w:line="259" w:lineRule="auto"/>
        <w:jc w:val="left"/>
      </w:pPr>
      <w:r>
        <w:br w:type="page"/>
      </w:r>
    </w:p>
    <w:p w:rsidR="002A469B" w:rsidRDefault="002A469B" w:rsidP="00DC729E">
      <w:pPr>
        <w:pStyle w:val="ListParagraph"/>
        <w:numPr>
          <w:ilvl w:val="0"/>
          <w:numId w:val="7"/>
        </w:numPr>
        <w:spacing w:before="160" w:after="80"/>
        <w:contextualSpacing w:val="0"/>
      </w:pPr>
      <w:r>
        <w:lastRenderedPageBreak/>
        <w:t>Navigate to the JavaFX jar files, select them, and choose: Open</w:t>
      </w:r>
    </w:p>
    <w:p w:rsidR="00091FFA" w:rsidRPr="00091FFA" w:rsidRDefault="00091FFA" w:rsidP="00FE076C">
      <w:pPr>
        <w:pStyle w:val="ListParagraph"/>
        <w:spacing w:after="80"/>
        <w:ind w:left="360"/>
        <w:contextualSpacing w:val="0"/>
        <w:rPr>
          <w:b/>
        </w:rPr>
      </w:pPr>
      <w:r w:rsidRPr="00091FFA">
        <w:rPr>
          <w:b/>
        </w:rPr>
        <w:t xml:space="preserve">Note: if working in the CS </w:t>
      </w:r>
      <w:r w:rsidR="003A1715">
        <w:rPr>
          <w:b/>
        </w:rPr>
        <w:t xml:space="preserve">Open </w:t>
      </w:r>
      <w:r w:rsidRPr="00091FFA">
        <w:rPr>
          <w:b/>
        </w:rPr>
        <w:t>Lab</w:t>
      </w:r>
      <w:r w:rsidR="003A1715">
        <w:rPr>
          <w:b/>
        </w:rPr>
        <w:t xml:space="preserve"> (2111 Nevins)</w:t>
      </w:r>
      <w:r w:rsidRPr="00091FFA">
        <w:rPr>
          <w:b/>
        </w:rPr>
        <w:t xml:space="preserve">, the location of the JAR files is: </w:t>
      </w:r>
      <w:r w:rsidRPr="00091FFA">
        <w:rPr>
          <w:rFonts w:ascii="Consolas" w:hAnsi="Consolas"/>
          <w:b/>
          <w:sz w:val="20"/>
        </w:rPr>
        <w:t>C:\Eclipse\JavaFX\lib</w:t>
      </w:r>
    </w:p>
    <w:p w:rsidR="002A469B" w:rsidRDefault="002A469B" w:rsidP="003A1715">
      <w:pPr>
        <w:pStyle w:val="ListParagraph"/>
        <w:spacing w:before="160" w:after="0"/>
        <w:contextualSpacing w:val="0"/>
      </w:pPr>
      <w:r>
        <w:rPr>
          <w:noProof/>
        </w:rPr>
        <w:drawing>
          <wp:inline distT="0" distB="0" distL="0" distR="0" wp14:anchorId="7668DC0B" wp14:editId="180C6239">
            <wp:extent cx="5413248" cy="339242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84" w:rsidRDefault="00915784" w:rsidP="00DC729E">
      <w:pPr>
        <w:pStyle w:val="ListParagraph"/>
        <w:numPr>
          <w:ilvl w:val="0"/>
          <w:numId w:val="7"/>
        </w:numPr>
        <w:spacing w:after="80"/>
        <w:contextualSpacing w:val="0"/>
      </w:pPr>
      <w:r>
        <w:t>Choose: Apply and Close</w:t>
      </w:r>
    </w:p>
    <w:p w:rsidR="00915784" w:rsidRDefault="00915784" w:rsidP="00196732">
      <w:pPr>
        <w:pStyle w:val="ListParagraph"/>
        <w:spacing w:before="160" w:after="80"/>
        <w:contextualSpacing w:val="0"/>
      </w:pPr>
      <w:r>
        <w:rPr>
          <w:noProof/>
        </w:rPr>
        <w:drawing>
          <wp:inline distT="0" distB="0" distL="0" distR="0" wp14:anchorId="5E4125F5" wp14:editId="717DA4DB">
            <wp:extent cx="4425696" cy="331927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32" w:rsidRDefault="00196732" w:rsidP="00196732">
      <w:pPr>
        <w:pStyle w:val="ListParagraph"/>
        <w:numPr>
          <w:ilvl w:val="0"/>
          <w:numId w:val="7"/>
        </w:numPr>
        <w:spacing w:after="80"/>
        <w:contextualSpacing w:val="0"/>
      </w:pPr>
      <w:r>
        <w:t>The compilation errors are still there. We’ll fix that in the next section by attaching the User Library we just built to the project.</w:t>
      </w:r>
    </w:p>
    <w:p w:rsidR="002623AE" w:rsidRDefault="002623AE">
      <w:pPr>
        <w:spacing w:line="259" w:lineRule="auto"/>
        <w:jc w:val="left"/>
      </w:pPr>
      <w:r>
        <w:br w:type="page"/>
      </w:r>
    </w:p>
    <w:p w:rsidR="002623AE" w:rsidRPr="00B35A00" w:rsidRDefault="002623AE" w:rsidP="00F26ACB">
      <w:pPr>
        <w:pStyle w:val="Heading1"/>
      </w:pPr>
      <w:bookmarkStart w:id="10" w:name="_Attach_JavaFX_Libraries"/>
      <w:bookmarkStart w:id="11" w:name="_Toc191982806"/>
      <w:bookmarkEnd w:id="10"/>
      <w:r>
        <w:lastRenderedPageBreak/>
        <w:t>Attach JavaFX Libraries to Project</w:t>
      </w:r>
      <w:bookmarkEnd w:id="11"/>
    </w:p>
    <w:p w:rsidR="002623AE" w:rsidRDefault="002623AE" w:rsidP="00FE076C">
      <w:pPr>
        <w:spacing w:after="80"/>
      </w:pPr>
      <w:r>
        <w:t xml:space="preserve">In this section you will attach the JavaFX </w:t>
      </w:r>
      <w:r w:rsidR="000A2241">
        <w:t>U</w:t>
      </w:r>
      <w:r>
        <w:t xml:space="preserve">ser </w:t>
      </w:r>
      <w:r w:rsidR="000A2241">
        <w:t>L</w:t>
      </w:r>
      <w:r>
        <w:t xml:space="preserve">ibrary from the previous section to the JavaFX Project you created </w:t>
      </w:r>
      <w:r w:rsidR="000A2241">
        <w:t>earlier.</w:t>
      </w:r>
      <w:r>
        <w:t xml:space="preserve"> At the conclusion, the sample GUI will </w:t>
      </w:r>
      <w:r w:rsidR="00567CA2">
        <w:t>compile</w:t>
      </w:r>
      <w:r w:rsidR="00FE076C">
        <w:t xml:space="preserve">, </w:t>
      </w:r>
      <w:r w:rsidR="00567CA2">
        <w:t>run</w:t>
      </w:r>
      <w:r w:rsidR="00FE076C">
        <w:t>, and display</w:t>
      </w:r>
      <w:r w:rsidR="00567CA2">
        <w:t xml:space="preserve"> (hopefully!).</w:t>
      </w:r>
    </w:p>
    <w:p w:rsidR="00915784" w:rsidRDefault="00915784" w:rsidP="00DC729E">
      <w:pPr>
        <w:pStyle w:val="ListParagraph"/>
        <w:numPr>
          <w:ilvl w:val="0"/>
          <w:numId w:val="11"/>
        </w:numPr>
        <w:spacing w:after="80"/>
        <w:contextualSpacing w:val="0"/>
      </w:pPr>
      <w:r>
        <w:t xml:space="preserve">Next, we need to attach the JavaFX libraries to our project. </w:t>
      </w:r>
    </w:p>
    <w:p w:rsidR="003D4010" w:rsidRDefault="00915784" w:rsidP="00DC729E">
      <w:pPr>
        <w:pStyle w:val="ListParagraph"/>
        <w:numPr>
          <w:ilvl w:val="0"/>
          <w:numId w:val="10"/>
        </w:numPr>
        <w:spacing w:after="80"/>
        <w:contextualSpacing w:val="0"/>
      </w:pPr>
      <w:r>
        <w:t>S</w:t>
      </w:r>
      <w:r w:rsidR="00863825">
        <w:t xml:space="preserve">elect the </w:t>
      </w:r>
      <w:proofErr w:type="spellStart"/>
      <w:r w:rsidR="0022368E" w:rsidRPr="00915784">
        <w:rPr>
          <w:i/>
        </w:rPr>
        <w:t>SampleGui</w:t>
      </w:r>
      <w:proofErr w:type="spellEnd"/>
      <w:r w:rsidR="0022368E" w:rsidRPr="00915784">
        <w:rPr>
          <w:i/>
        </w:rPr>
        <w:t xml:space="preserve"> </w:t>
      </w:r>
      <w:r w:rsidR="00863825">
        <w:t>project node, right-click, and choose: Build Path, Configure Build Path</w:t>
      </w:r>
    </w:p>
    <w:p w:rsidR="00915784" w:rsidRDefault="00915784" w:rsidP="00DC729E">
      <w:pPr>
        <w:pStyle w:val="ListParagraph"/>
        <w:numPr>
          <w:ilvl w:val="0"/>
          <w:numId w:val="10"/>
        </w:numPr>
        <w:spacing w:after="80"/>
        <w:contextualSpacing w:val="0"/>
      </w:pPr>
      <w:r>
        <w:t xml:space="preserve">Choose the </w:t>
      </w:r>
      <w:r>
        <w:rPr>
          <w:i/>
        </w:rPr>
        <w:t xml:space="preserve">Libraries </w:t>
      </w:r>
      <w:r>
        <w:t xml:space="preserve">tab and the </w:t>
      </w:r>
      <w:proofErr w:type="spellStart"/>
      <w:r w:rsidR="002623AE">
        <w:rPr>
          <w:i/>
        </w:rPr>
        <w:t>Modulepath</w:t>
      </w:r>
      <w:proofErr w:type="spellEnd"/>
      <w:r>
        <w:rPr>
          <w:i/>
        </w:rPr>
        <w:t xml:space="preserve"> </w:t>
      </w:r>
      <w:r>
        <w:t>node.</w:t>
      </w:r>
      <w:r w:rsidR="002623AE">
        <w:t xml:space="preserve"> Then choose: Add Library</w:t>
      </w:r>
    </w:p>
    <w:p w:rsidR="002C24BB" w:rsidRDefault="002623AE" w:rsidP="00FE076C">
      <w:pPr>
        <w:pStyle w:val="ListParagraph"/>
        <w:spacing w:before="160" w:after="80"/>
        <w:contextualSpacing w:val="0"/>
      </w:pPr>
      <w:r>
        <w:rPr>
          <w:noProof/>
        </w:rPr>
        <w:drawing>
          <wp:inline distT="0" distB="0" distL="0" distR="0" wp14:anchorId="640975DC" wp14:editId="43D43CA0">
            <wp:extent cx="6537960" cy="352958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84" w:rsidRDefault="002623AE" w:rsidP="00DC729E">
      <w:pPr>
        <w:pStyle w:val="ListParagraph"/>
        <w:numPr>
          <w:ilvl w:val="0"/>
          <w:numId w:val="10"/>
        </w:numPr>
        <w:spacing w:before="160" w:after="80"/>
        <w:contextualSpacing w:val="0"/>
      </w:pPr>
      <w:r>
        <w:t>Choose</w:t>
      </w:r>
      <w:r w:rsidR="00915784">
        <w:t>:</w:t>
      </w:r>
      <w:r w:rsidR="00001A51">
        <w:t xml:space="preserve"> User Library, and then Next</w:t>
      </w:r>
    </w:p>
    <w:p w:rsidR="00001A51" w:rsidRDefault="00001A51" w:rsidP="00FE076C">
      <w:pPr>
        <w:pStyle w:val="ListParagraph"/>
        <w:spacing w:before="160" w:after="80"/>
        <w:contextualSpacing w:val="0"/>
      </w:pPr>
      <w:r>
        <w:rPr>
          <w:noProof/>
        </w:rPr>
        <w:drawing>
          <wp:inline distT="0" distB="0" distL="0" distR="0" wp14:anchorId="7A13603E" wp14:editId="1C32C18E">
            <wp:extent cx="3584448" cy="2249424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A2" w:rsidRDefault="00567CA2" w:rsidP="00FE076C">
      <w:pPr>
        <w:spacing w:after="80" w:line="259" w:lineRule="auto"/>
        <w:jc w:val="left"/>
      </w:pPr>
      <w:r>
        <w:br w:type="page"/>
      </w:r>
    </w:p>
    <w:p w:rsidR="00001A51" w:rsidRDefault="00001A51" w:rsidP="00DC729E">
      <w:pPr>
        <w:pStyle w:val="ListParagraph"/>
        <w:numPr>
          <w:ilvl w:val="0"/>
          <w:numId w:val="10"/>
        </w:numPr>
        <w:spacing w:before="160" w:after="80"/>
        <w:contextualSpacing w:val="0"/>
      </w:pPr>
      <w:r>
        <w:lastRenderedPageBreak/>
        <w:t>Select: JavaFX</w:t>
      </w:r>
      <w:r w:rsidR="00B247F9">
        <w:t>2</w:t>
      </w:r>
      <w:r>
        <w:t xml:space="preserve"> and Finish</w:t>
      </w:r>
      <w:r w:rsidR="00B247F9">
        <w:t xml:space="preserve"> (the figure shows JavaFX, on your screen, you’ll see: JavaFX (possibly)</w:t>
      </w:r>
      <w:r w:rsidR="007A4D4D">
        <w:t xml:space="preserve"> and JavaFX2 (the one you created)</w:t>
      </w:r>
    </w:p>
    <w:p w:rsidR="00001A51" w:rsidRDefault="00001A51" w:rsidP="00FE076C">
      <w:pPr>
        <w:pStyle w:val="ListParagraph"/>
        <w:spacing w:before="160" w:after="80"/>
        <w:contextualSpacing w:val="0"/>
      </w:pPr>
      <w:r>
        <w:rPr>
          <w:noProof/>
        </w:rPr>
        <w:drawing>
          <wp:inline distT="0" distB="0" distL="0" distR="0" wp14:anchorId="5B2FE633" wp14:editId="5344881D">
            <wp:extent cx="3584448" cy="224942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AE" w:rsidRDefault="00001A51" w:rsidP="00DC729E">
      <w:pPr>
        <w:pStyle w:val="ListParagraph"/>
        <w:numPr>
          <w:ilvl w:val="0"/>
          <w:numId w:val="10"/>
        </w:numPr>
        <w:spacing w:before="160" w:after="80"/>
        <w:contextualSpacing w:val="0"/>
      </w:pPr>
      <w:r>
        <w:t>Choose: Apply and Close</w:t>
      </w:r>
      <w:r w:rsidR="002623AE">
        <w:t xml:space="preserve">. </w:t>
      </w:r>
    </w:p>
    <w:p w:rsidR="002623AE" w:rsidRDefault="002623AE" w:rsidP="00DC729E">
      <w:pPr>
        <w:pStyle w:val="ListParagraph"/>
        <w:numPr>
          <w:ilvl w:val="0"/>
          <w:numId w:val="10"/>
        </w:numPr>
        <w:spacing w:before="160" w:after="80"/>
        <w:contextualSpacing w:val="0"/>
      </w:pPr>
      <w:r>
        <w:t xml:space="preserve">Open </w:t>
      </w:r>
      <w:r>
        <w:rPr>
          <w:i/>
        </w:rPr>
        <w:t xml:space="preserve">Main.java </w:t>
      </w:r>
      <w:r>
        <w:t>and the compile errors should be gone now:</w:t>
      </w:r>
    </w:p>
    <w:p w:rsidR="002623AE" w:rsidRDefault="002623AE" w:rsidP="00FE076C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36C087F5" wp14:editId="132C9B65">
            <wp:extent cx="4672584" cy="303580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CB" w:rsidRDefault="00F26ACB" w:rsidP="00FE076C">
      <w:pPr>
        <w:spacing w:after="80" w:line="259" w:lineRule="auto"/>
        <w:jc w:val="left"/>
      </w:pPr>
      <w:r>
        <w:br w:type="page"/>
      </w:r>
    </w:p>
    <w:p w:rsidR="00FE076C" w:rsidRDefault="00D3345D" w:rsidP="00DC729E">
      <w:pPr>
        <w:pStyle w:val="ListParagraph"/>
        <w:numPr>
          <w:ilvl w:val="0"/>
          <w:numId w:val="11"/>
        </w:numPr>
        <w:spacing w:after="8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023A60C6" wp14:editId="149F49AC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791335" cy="1104900"/>
            <wp:effectExtent l="19050" t="19050" r="18415" b="19050"/>
            <wp:wrapTight wrapText="bothSides">
              <wp:wrapPolygon edited="0">
                <wp:start x="-230" y="-372"/>
                <wp:lineTo x="-230" y="21600"/>
                <wp:lineTo x="21592" y="21600"/>
                <wp:lineTo x="21592" y="-372"/>
                <wp:lineTo x="-230" y="-37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73"/>
                    <a:stretch/>
                  </pic:blipFill>
                  <pic:spPr bwMode="auto">
                    <a:xfrm>
                      <a:off x="0" y="0"/>
                      <a:ext cx="1791335" cy="110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D4D">
        <w:t xml:space="preserve">In theory, this should run properly now. However, a strange error was occurring while I was testing (2.26.2025). So, run </w:t>
      </w:r>
      <w:r w:rsidR="007A4D4D">
        <w:rPr>
          <w:i/>
        </w:rPr>
        <w:t xml:space="preserve">Main </w:t>
      </w:r>
      <w:r w:rsidR="007A4D4D">
        <w:t xml:space="preserve">by choosing: Run, Run (or the Green arrow icon). </w:t>
      </w:r>
      <w:r>
        <w:t xml:space="preserve">If things are successful, you’ll see an empty </w:t>
      </w:r>
      <w:proofErr w:type="spellStart"/>
      <w:r>
        <w:t>Gui</w:t>
      </w:r>
      <w:proofErr w:type="spellEnd"/>
      <w:r>
        <w:t xml:space="preserve"> as shown on the right. If you are successful, move on to </w:t>
      </w:r>
      <w:hyperlink w:anchor="_Customize_the_GUI" w:history="1">
        <w:r w:rsidRPr="00D3345D">
          <w:rPr>
            <w:rStyle w:val="Hyperlink"/>
          </w:rPr>
          <w:t>sectio</w:t>
        </w:r>
        <w:r w:rsidR="002573C4">
          <w:rPr>
            <w:rStyle w:val="Hyperlink"/>
          </w:rPr>
          <w:t>n 6</w:t>
        </w:r>
      </w:hyperlink>
      <w:r>
        <w:t>.</w:t>
      </w:r>
    </w:p>
    <w:p w:rsidR="00752873" w:rsidRDefault="00752873" w:rsidP="00752873">
      <w:pPr>
        <w:pStyle w:val="ListParagraph"/>
        <w:spacing w:after="80"/>
        <w:ind w:left="360"/>
        <w:contextualSpacing w:val="0"/>
      </w:pPr>
    </w:p>
    <w:p w:rsidR="00196732" w:rsidRDefault="00196732" w:rsidP="00752873">
      <w:pPr>
        <w:pStyle w:val="ListParagraph"/>
        <w:spacing w:after="80"/>
        <w:ind w:left="360"/>
        <w:contextualSpacing w:val="0"/>
      </w:pPr>
    </w:p>
    <w:p w:rsidR="00196732" w:rsidRPr="00196732" w:rsidRDefault="00196732" w:rsidP="002573C4">
      <w:pPr>
        <w:pStyle w:val="Heading1"/>
        <w:rPr>
          <w:rFonts w:eastAsiaTheme="minorHAnsi" w:cstheme="minorBidi"/>
          <w:szCs w:val="22"/>
        </w:rPr>
      </w:pPr>
      <w:bookmarkStart w:id="12" w:name="_Toc191982807"/>
      <w:r w:rsidRPr="00196732">
        <w:t>Some Possible Errors &amp; how to Fix them</w:t>
      </w:r>
      <w:r w:rsidRPr="00196732">
        <w:t>:</w:t>
      </w:r>
      <w:bookmarkEnd w:id="12"/>
    </w:p>
    <w:p w:rsidR="002573C4" w:rsidRPr="002573C4" w:rsidRDefault="002573C4" w:rsidP="002573C4">
      <w:pPr>
        <w:spacing w:after="80"/>
      </w:pPr>
      <w:r w:rsidRPr="002573C4">
        <w:t>These are some possible errors you got from the previous step and their solution.</w:t>
      </w:r>
    </w:p>
    <w:p w:rsidR="00196732" w:rsidRPr="00196732" w:rsidRDefault="00196732" w:rsidP="002573C4">
      <w:pPr>
        <w:pStyle w:val="ListParagraph"/>
        <w:numPr>
          <w:ilvl w:val="0"/>
          <w:numId w:val="17"/>
        </w:numPr>
        <w:spacing w:after="80"/>
        <w:contextualSpacing w:val="0"/>
        <w:rPr>
          <w:b/>
        </w:rPr>
      </w:pPr>
      <w:r w:rsidRPr="00196732">
        <w:rPr>
          <w:b/>
        </w:rPr>
        <w:t>Error 1</w:t>
      </w:r>
    </w:p>
    <w:p w:rsidR="00196732" w:rsidRDefault="00196732" w:rsidP="002573C4">
      <w:pPr>
        <w:pStyle w:val="ListParagraph"/>
        <w:spacing w:after="80"/>
        <w:contextualSpacing w:val="0"/>
      </w:pPr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 wp14:anchorId="2251FE7B" wp14:editId="3E9C7905">
            <wp:extent cx="6103620" cy="1066800"/>
            <wp:effectExtent l="19050" t="19050" r="11430" b="19050"/>
            <wp:docPr id="9" name="Picture 9" descr="cid:25c71b53-46ee-449d-ac39-d896576d5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5c71b53-46ee-449d-ac39-d896576d5e8c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732" w:rsidRDefault="00196732" w:rsidP="002573C4">
      <w:pPr>
        <w:pStyle w:val="ListParagraph"/>
        <w:numPr>
          <w:ilvl w:val="0"/>
          <w:numId w:val="18"/>
        </w:numPr>
        <w:spacing w:after="80"/>
        <w:ind w:left="720"/>
        <w:contextualSpacing w:val="0"/>
      </w:pPr>
      <w:r>
        <w:t xml:space="preserve">DELETE </w:t>
      </w:r>
      <w:r>
        <w:rPr>
          <w:i/>
        </w:rPr>
        <w:t xml:space="preserve">module-info.java </w:t>
      </w:r>
      <w:r>
        <w:t>from the Package Explorer.</w:t>
      </w:r>
    </w:p>
    <w:p w:rsidR="00196732" w:rsidRPr="00752873" w:rsidRDefault="00196732" w:rsidP="002573C4">
      <w:pPr>
        <w:pStyle w:val="ListParagraph"/>
        <w:numPr>
          <w:ilvl w:val="0"/>
          <w:numId w:val="18"/>
        </w:numPr>
        <w:spacing w:after="80"/>
        <w:ind w:left="720"/>
        <w:contextualSpacing w:val="0"/>
      </w:pPr>
      <w:r>
        <w:t xml:space="preserve">Note: you are going to “undo” this delete a future step. On a Windows machine, I press: “Del” and it asks to confirm the delete. Then, in the future step, I use: </w:t>
      </w:r>
      <w:proofErr w:type="spellStart"/>
      <w:r>
        <w:t>Ctrl+z</w:t>
      </w:r>
      <w:proofErr w:type="spellEnd"/>
      <w:r>
        <w:t xml:space="preserve"> to undo the delete.</w:t>
      </w:r>
    </w:p>
    <w:p w:rsidR="00196732" w:rsidRDefault="00196732" w:rsidP="002573C4">
      <w:pPr>
        <w:pStyle w:val="ListParagraph"/>
        <w:numPr>
          <w:ilvl w:val="0"/>
          <w:numId w:val="18"/>
        </w:numPr>
        <w:spacing w:after="80"/>
        <w:ind w:left="720"/>
        <w:contextualSpacing w:val="0"/>
      </w:pPr>
      <w:r>
        <w:t>Rerun the program and you will probably get this error:</w:t>
      </w:r>
    </w:p>
    <w:p w:rsidR="00196732" w:rsidRDefault="00196732" w:rsidP="002573C4">
      <w:pPr>
        <w:pStyle w:val="ListParagraph"/>
        <w:spacing w:after="80"/>
        <w:contextualSpacing w:val="0"/>
      </w:pPr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 wp14:anchorId="13DB8179" wp14:editId="6702AB76">
            <wp:extent cx="5135880" cy="1089660"/>
            <wp:effectExtent l="19050" t="19050" r="26670" b="15240"/>
            <wp:docPr id="17" name="Picture 17" descr="cid:32859576-23b1-4241-9ae0-caf415806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2859576-23b1-4241-9ae0-caf41580685a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08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732" w:rsidRDefault="00196732" w:rsidP="002573C4">
      <w:pPr>
        <w:pStyle w:val="ListParagraph"/>
        <w:numPr>
          <w:ilvl w:val="1"/>
          <w:numId w:val="18"/>
        </w:numPr>
        <w:spacing w:after="80"/>
        <w:ind w:left="720"/>
        <w:contextualSpacing w:val="0"/>
      </w:pPr>
      <w:r>
        <w:t xml:space="preserve">Press: </w:t>
      </w:r>
      <w:proofErr w:type="spellStart"/>
      <w:r>
        <w:t>Ctrl+z</w:t>
      </w:r>
      <w:proofErr w:type="spellEnd"/>
      <w:r>
        <w:t xml:space="preserve"> (undo) and </w:t>
      </w:r>
      <w:r>
        <w:rPr>
          <w:i/>
        </w:rPr>
        <w:t xml:space="preserve">module-info.java </w:t>
      </w:r>
      <w:r>
        <w:t>should appear back in the Package Explorer.</w:t>
      </w:r>
    </w:p>
    <w:p w:rsidR="00196732" w:rsidRDefault="00196732" w:rsidP="002573C4">
      <w:pPr>
        <w:pStyle w:val="ListParagraph"/>
        <w:numPr>
          <w:ilvl w:val="1"/>
          <w:numId w:val="18"/>
        </w:numPr>
        <w:spacing w:after="80"/>
        <w:ind w:left="720"/>
        <w:contextualSpacing w:val="0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6C78CA05" wp14:editId="70EB213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91335" cy="1104900"/>
            <wp:effectExtent l="19050" t="19050" r="18415" b="19050"/>
            <wp:wrapTight wrapText="bothSides">
              <wp:wrapPolygon edited="0">
                <wp:start x="-230" y="-372"/>
                <wp:lineTo x="-230" y="21600"/>
                <wp:lineTo x="21592" y="21600"/>
                <wp:lineTo x="21592" y="-372"/>
                <wp:lineTo x="-230" y="-37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73"/>
                    <a:stretch/>
                  </pic:blipFill>
                  <pic:spPr bwMode="auto">
                    <a:xfrm>
                      <a:off x="0" y="0"/>
                      <a:ext cx="1792224" cy="110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Rerun </w:t>
      </w:r>
      <w:r>
        <w:rPr>
          <w:i/>
        </w:rPr>
        <w:t xml:space="preserve">Main </w:t>
      </w:r>
      <w:r>
        <w:t xml:space="preserve">by choosing: Run, </w:t>
      </w:r>
      <w:proofErr w:type="gramStart"/>
      <w:r>
        <w:t>Run</w:t>
      </w:r>
      <w:proofErr w:type="gramEnd"/>
      <w:r>
        <w:t xml:space="preserve"> (or the Green arrow icon) and it will display an empty </w:t>
      </w:r>
      <w:proofErr w:type="spellStart"/>
      <w:r>
        <w:t>Gui</w:t>
      </w:r>
      <w:proofErr w:type="spellEnd"/>
      <w:r>
        <w:t xml:space="preserve"> as shown on the right.</w:t>
      </w:r>
    </w:p>
    <w:p w:rsidR="00196732" w:rsidRDefault="00196732" w:rsidP="002573C4">
      <w:pPr>
        <w:pStyle w:val="ListParagraph"/>
        <w:spacing w:after="80"/>
        <w:ind w:left="0"/>
        <w:contextualSpacing w:val="0"/>
      </w:pPr>
    </w:p>
    <w:p w:rsidR="00196732" w:rsidRDefault="00196732" w:rsidP="002573C4">
      <w:pPr>
        <w:pStyle w:val="ListParagraph"/>
        <w:spacing w:after="80"/>
        <w:ind w:left="360"/>
        <w:contextualSpacing w:val="0"/>
      </w:pPr>
    </w:p>
    <w:p w:rsidR="00196732" w:rsidRDefault="00196732" w:rsidP="002573C4">
      <w:pPr>
        <w:pStyle w:val="ListParagraph"/>
        <w:spacing w:after="80"/>
        <w:ind w:left="360"/>
        <w:contextualSpacing w:val="0"/>
      </w:pPr>
    </w:p>
    <w:p w:rsidR="00196732" w:rsidRDefault="00196732" w:rsidP="002573C4">
      <w:pPr>
        <w:pStyle w:val="ListParagraph"/>
        <w:spacing w:after="80"/>
        <w:ind w:left="0"/>
        <w:contextualSpacing w:val="0"/>
      </w:pPr>
    </w:p>
    <w:p w:rsidR="00196732" w:rsidRDefault="00196732" w:rsidP="002573C4">
      <w:pPr>
        <w:pStyle w:val="ListParagraph"/>
        <w:spacing w:after="80"/>
        <w:ind w:left="0"/>
        <w:contextualSpacing w:val="0"/>
      </w:pPr>
    </w:p>
    <w:p w:rsidR="00196732" w:rsidRPr="005B52C9" w:rsidRDefault="00196732" w:rsidP="002573C4">
      <w:pPr>
        <w:pStyle w:val="ListParagraph"/>
        <w:numPr>
          <w:ilvl w:val="0"/>
          <w:numId w:val="17"/>
        </w:numPr>
        <w:spacing w:after="80"/>
        <w:contextualSpacing w:val="0"/>
      </w:pPr>
      <w:r w:rsidRPr="00196732">
        <w:rPr>
          <w:b/>
        </w:rPr>
        <w:t xml:space="preserve">Error </w:t>
      </w:r>
      <w:r>
        <w:rPr>
          <w:b/>
        </w:rPr>
        <w:t>2</w:t>
      </w:r>
      <w:r w:rsidR="005E40BF">
        <w:rPr>
          <w:b/>
        </w:rPr>
        <w:t xml:space="preserve"> – </w:t>
      </w:r>
      <w:r w:rsidR="005E40BF" w:rsidRPr="005B52C9">
        <w:t xml:space="preserve">This is probably related to the above error; however, I’ve seen this one without the earlier error above. In this case, I simply created a new </w:t>
      </w:r>
      <w:r w:rsidR="005B52C9" w:rsidRPr="005B52C9">
        <w:t>JavaFX project</w:t>
      </w:r>
      <w:r w:rsidR="005B52C9">
        <w:t xml:space="preserve"> (in the same workspace, perhaps named: samplegui2</w:t>
      </w:r>
      <w:r w:rsidR="005B52C9" w:rsidRPr="005B52C9">
        <w:t>, built the user library, attached it, and things worked.</w:t>
      </w:r>
    </w:p>
    <w:p w:rsidR="00196732" w:rsidRDefault="00196732" w:rsidP="002573C4">
      <w:pPr>
        <w:spacing w:after="80"/>
        <w:ind w:left="360"/>
      </w:pPr>
      <w:r>
        <w:rPr>
          <w:noProof/>
        </w:rPr>
        <w:drawing>
          <wp:inline distT="0" distB="0" distL="0" distR="0" wp14:anchorId="48CC795E" wp14:editId="6758EF8D">
            <wp:extent cx="5135880" cy="1089660"/>
            <wp:effectExtent l="19050" t="19050" r="26670" b="15240"/>
            <wp:docPr id="20" name="Picture 20" descr="cid:32859576-23b1-4241-9ae0-caf415806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2859576-23b1-4241-9ae0-caf41580685a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08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732" w:rsidRPr="00196732" w:rsidRDefault="00196732" w:rsidP="002573C4">
      <w:pPr>
        <w:pStyle w:val="ListParagraph"/>
        <w:spacing w:after="80"/>
        <w:ind w:left="360"/>
        <w:contextualSpacing w:val="0"/>
        <w:rPr>
          <w:b/>
        </w:rPr>
      </w:pPr>
    </w:p>
    <w:p w:rsidR="005B52C9" w:rsidRDefault="005B52C9" w:rsidP="002573C4">
      <w:pPr>
        <w:pStyle w:val="ListParagraph"/>
        <w:numPr>
          <w:ilvl w:val="0"/>
          <w:numId w:val="17"/>
        </w:numPr>
        <w:spacing w:after="80"/>
        <w:contextualSpacing w:val="0"/>
      </w:pPr>
      <w:r w:rsidRPr="00196732">
        <w:rPr>
          <w:b/>
        </w:rPr>
        <w:lastRenderedPageBreak/>
        <w:t xml:space="preserve">Error </w:t>
      </w:r>
      <w:r>
        <w:rPr>
          <w:b/>
        </w:rPr>
        <w:t>3</w:t>
      </w:r>
      <w:r>
        <w:rPr>
          <w:b/>
        </w:rPr>
        <w:t xml:space="preserve"> – </w:t>
      </w:r>
      <w:r>
        <w:t>The error message in the console refers to “Css2Bin”. It will look similar to:</w:t>
      </w:r>
    </w:p>
    <w:p w:rsidR="005B52C9" w:rsidRPr="005B52C9" w:rsidRDefault="005B52C9" w:rsidP="002573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jc w:val="left"/>
        <w:textAlignment w:val="baseline"/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</w:pPr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 xml:space="preserve">Exception in thread "main" </w:t>
      </w:r>
      <w:proofErr w:type="spellStart"/>
      <w:proofErr w:type="gramStart"/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>java.lang</w:t>
      </w:r>
      <w:proofErr w:type="gramEnd"/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>.IllegalArgumentException</w:t>
      </w:r>
      <w:proofErr w:type="spellEnd"/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>: expected file name as argument</w:t>
      </w:r>
    </w:p>
    <w:p w:rsidR="005B52C9" w:rsidRPr="005B52C9" w:rsidRDefault="005B52C9" w:rsidP="002573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720"/>
        <w:jc w:val="left"/>
        <w:textAlignment w:val="baseline"/>
        <w:rPr>
          <w:rFonts w:ascii="var(--ff-mono)" w:eastAsia="Times New Roman" w:hAnsi="var(--ff-mono)" w:cs="Courier New"/>
          <w:color w:val="0C0D0E"/>
          <w:sz w:val="20"/>
          <w:szCs w:val="20"/>
        </w:rPr>
      </w:pPr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 xml:space="preserve">at </w:t>
      </w:r>
      <w:proofErr w:type="gramStart"/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>com.sun.javafx.css.parser</w:t>
      </w:r>
      <w:proofErr w:type="gramEnd"/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>.Css2Bin.main(</w:t>
      </w:r>
      <w:r w:rsidRPr="005B52C9">
        <w:rPr>
          <w:rFonts w:ascii="Consolas" w:eastAsia="Times New Roman" w:hAnsi="Consolas" w:cs="Courier New"/>
          <w:color w:val="0C0D0E"/>
          <w:sz w:val="18"/>
          <w:szCs w:val="20"/>
          <w:highlight w:val="yellow"/>
          <w:bdr w:val="none" w:sz="0" w:space="0" w:color="auto" w:frame="1"/>
        </w:rPr>
        <w:t>Css2Bin</w:t>
      </w:r>
      <w:r w:rsidRPr="005B52C9">
        <w:rPr>
          <w:rFonts w:ascii="Consolas" w:eastAsia="Times New Roman" w:hAnsi="Consolas" w:cs="Courier New"/>
          <w:color w:val="0C0D0E"/>
          <w:sz w:val="18"/>
          <w:szCs w:val="20"/>
          <w:bdr w:val="none" w:sz="0" w:space="0" w:color="auto" w:frame="1"/>
        </w:rPr>
        <w:t>.java:44)</w:t>
      </w:r>
    </w:p>
    <w:p w:rsidR="005B52C9" w:rsidRPr="005B52C9" w:rsidRDefault="005B52C9" w:rsidP="002573C4">
      <w:pPr>
        <w:pStyle w:val="ListParagraph"/>
        <w:spacing w:after="80"/>
        <w:ind w:left="360"/>
        <w:contextualSpacing w:val="0"/>
      </w:pPr>
      <w:r>
        <w:t>The solution is to: right-click the project in the Package Explorer and choose: Run/Debug Settings. Then, select “Css2Bin” and choose: Delete (on the right).</w:t>
      </w:r>
    </w:p>
    <w:p w:rsidR="00CB1C46" w:rsidRPr="007A4D4D" w:rsidRDefault="00F53A57" w:rsidP="002573C4">
      <w:pPr>
        <w:pStyle w:val="ListParagraph"/>
        <w:spacing w:before="240" w:after="80"/>
        <w:ind w:left="0"/>
        <w:contextualSpacing w:val="0"/>
        <w:rPr>
          <w:b/>
        </w:rPr>
      </w:pPr>
      <w:r>
        <w:rPr>
          <w:b/>
        </w:rPr>
        <w:t>Remember to try creating a new JavaFX project if things go wrong.</w:t>
      </w:r>
    </w:p>
    <w:p w:rsidR="00567CA2" w:rsidRPr="00B35A00" w:rsidRDefault="00567CA2" w:rsidP="00F26ACB">
      <w:pPr>
        <w:pStyle w:val="Heading1"/>
      </w:pPr>
      <w:bookmarkStart w:id="13" w:name="_Customize_the_GUI"/>
      <w:bookmarkStart w:id="14" w:name="_Toc191982808"/>
      <w:bookmarkEnd w:id="13"/>
      <w:r>
        <w:t>Customize the GUI</w:t>
      </w:r>
      <w:bookmarkEnd w:id="14"/>
    </w:p>
    <w:p w:rsidR="00221471" w:rsidRDefault="00556C0E" w:rsidP="00DC729E">
      <w:pPr>
        <w:pStyle w:val="ListParagraph"/>
        <w:numPr>
          <w:ilvl w:val="0"/>
          <w:numId w:val="12"/>
        </w:numPr>
        <w:spacing w:after="80"/>
        <w:contextualSpacing w:val="0"/>
      </w:pPr>
      <w:r>
        <w:t xml:space="preserve">Next, we add some controls to the GUI as a very brief example of how to build a GUI. </w:t>
      </w:r>
      <w:r w:rsidR="00221471">
        <w:t>Do the following</w:t>
      </w:r>
    </w:p>
    <w:p w:rsidR="00442EAA" w:rsidRDefault="00442EAA" w:rsidP="00DC729E">
      <w:pPr>
        <w:pStyle w:val="ListParagraph"/>
        <w:numPr>
          <w:ilvl w:val="0"/>
          <w:numId w:val="5"/>
        </w:numPr>
        <w:spacing w:after="80"/>
        <w:ind w:left="720"/>
        <w:contextualSpacing w:val="0"/>
      </w:pPr>
      <w:r>
        <w:t xml:space="preserve">Close </w:t>
      </w:r>
      <w:r w:rsidR="00556C0E">
        <w:t xml:space="preserve">the </w:t>
      </w:r>
      <w:r>
        <w:t xml:space="preserve">empty </w:t>
      </w:r>
      <w:r w:rsidR="00567CA2">
        <w:t xml:space="preserve">GUI </w:t>
      </w:r>
      <w:r>
        <w:t>window</w:t>
      </w:r>
      <w:r w:rsidR="00556C0E">
        <w:t xml:space="preserve"> that you launched above.</w:t>
      </w:r>
    </w:p>
    <w:p w:rsidR="00221471" w:rsidRDefault="00221471" w:rsidP="00DC729E">
      <w:pPr>
        <w:pStyle w:val="ListParagraph"/>
        <w:numPr>
          <w:ilvl w:val="0"/>
          <w:numId w:val="5"/>
        </w:numPr>
        <w:spacing w:after="80"/>
        <w:ind w:left="720"/>
        <w:contextualSpacing w:val="0"/>
      </w:pPr>
      <w:r>
        <w:t>Identify this line in the code window:</w:t>
      </w:r>
    </w:p>
    <w:p w:rsidR="00221471" w:rsidRDefault="00221471" w:rsidP="00752873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sz w:val="28"/>
          <w:szCs w:val="28"/>
        </w:rPr>
      </w:pPr>
      <w:proofErr w:type="spellStart"/>
      <w:r w:rsidRPr="00BE5F4B">
        <w:rPr>
          <w:rFonts w:ascii="Consolas" w:hAnsi="Consolas" w:cs="Consolas"/>
          <w:color w:val="000000"/>
          <w:sz w:val="20"/>
          <w:szCs w:val="28"/>
        </w:rPr>
        <w:t>BorderPane</w:t>
      </w:r>
      <w:proofErr w:type="spellEnd"/>
      <w:r w:rsidRPr="00BE5F4B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BE5F4B">
        <w:rPr>
          <w:rFonts w:ascii="Consolas" w:hAnsi="Consolas" w:cs="Consolas"/>
          <w:color w:val="6A3E3E"/>
          <w:sz w:val="20"/>
          <w:szCs w:val="28"/>
        </w:rPr>
        <w:t>root</w:t>
      </w:r>
      <w:r w:rsidRPr="00BE5F4B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BE5F4B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BE5F4B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BE5F4B">
        <w:rPr>
          <w:rFonts w:ascii="Consolas" w:hAnsi="Consolas" w:cs="Consolas"/>
          <w:color w:val="000000"/>
          <w:sz w:val="20"/>
          <w:szCs w:val="28"/>
        </w:rPr>
        <w:t>BorderPane</w:t>
      </w:r>
      <w:proofErr w:type="spellEnd"/>
      <w:r w:rsidRPr="00BE5F4B">
        <w:rPr>
          <w:rFonts w:ascii="Consolas" w:hAnsi="Consolas" w:cs="Consolas"/>
          <w:color w:val="000000"/>
          <w:sz w:val="20"/>
          <w:szCs w:val="28"/>
        </w:rPr>
        <w:t>();</w:t>
      </w:r>
    </w:p>
    <w:p w:rsidR="00221471" w:rsidRDefault="00221471" w:rsidP="00DC729E">
      <w:pPr>
        <w:pStyle w:val="ListParagraph"/>
        <w:numPr>
          <w:ilvl w:val="0"/>
          <w:numId w:val="5"/>
        </w:numPr>
        <w:spacing w:after="80"/>
        <w:ind w:left="720"/>
        <w:contextualSpacing w:val="0"/>
      </w:pPr>
      <w:r>
        <w:t>Immediately after the line above, add these two lines (</w:t>
      </w:r>
      <w:r w:rsidRPr="0022368E">
        <w:rPr>
          <w:b/>
          <w:u w:val="single"/>
        </w:rPr>
        <w:t>use your name</w:t>
      </w:r>
      <w:r>
        <w:t>):</w:t>
      </w:r>
    </w:p>
    <w:p w:rsidR="00221471" w:rsidRPr="00CA65F0" w:rsidRDefault="00221471" w:rsidP="00752873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sz w:val="20"/>
          <w:szCs w:val="20"/>
        </w:rPr>
      </w:pPr>
      <w:r w:rsidRPr="00CA65F0">
        <w:rPr>
          <w:rFonts w:ascii="Consolas" w:hAnsi="Consolas" w:cs="Consolas"/>
          <w:color w:val="000000"/>
          <w:sz w:val="20"/>
          <w:szCs w:val="20"/>
        </w:rPr>
        <w:t xml:space="preserve">Label </w:t>
      </w:r>
      <w:proofErr w:type="spellStart"/>
      <w:r w:rsidRPr="00CA65F0">
        <w:rPr>
          <w:rFonts w:ascii="Consolas" w:hAnsi="Consolas" w:cs="Consolas"/>
          <w:color w:val="6A3E3E"/>
          <w:sz w:val="20"/>
          <w:szCs w:val="20"/>
        </w:rPr>
        <w:t>lbl</w:t>
      </w:r>
      <w:proofErr w:type="spellEnd"/>
      <w:r w:rsidRPr="00CA65F0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CA65F0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CA65F0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 w:rsidRPr="00CA65F0">
        <w:rPr>
          <w:rFonts w:ascii="Consolas" w:hAnsi="Consolas" w:cs="Consolas"/>
          <w:color w:val="000000"/>
          <w:sz w:val="20"/>
          <w:szCs w:val="20"/>
        </w:rPr>
        <w:t>Label(</w:t>
      </w:r>
      <w:proofErr w:type="gramEnd"/>
      <w:r w:rsidRPr="00CA65F0">
        <w:rPr>
          <w:rFonts w:ascii="Consolas" w:hAnsi="Consolas" w:cs="Consolas"/>
          <w:color w:val="2A00FF"/>
          <w:sz w:val="20"/>
          <w:szCs w:val="20"/>
        </w:rPr>
        <w:t>"Dave Gibson"</w:t>
      </w:r>
      <w:r w:rsidRPr="00CA65F0">
        <w:rPr>
          <w:rFonts w:ascii="Consolas" w:hAnsi="Consolas" w:cs="Consolas"/>
          <w:color w:val="000000"/>
          <w:sz w:val="20"/>
          <w:szCs w:val="20"/>
        </w:rPr>
        <w:t>);</w:t>
      </w:r>
    </w:p>
    <w:p w:rsidR="00221471" w:rsidRDefault="00221471" w:rsidP="00752873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sz w:val="20"/>
          <w:szCs w:val="20"/>
        </w:rPr>
      </w:pPr>
      <w:proofErr w:type="spellStart"/>
      <w:r w:rsidRPr="00CA65F0">
        <w:rPr>
          <w:rFonts w:ascii="Consolas" w:hAnsi="Consolas" w:cs="Consolas"/>
          <w:color w:val="6A3E3E"/>
          <w:sz w:val="20"/>
          <w:szCs w:val="20"/>
        </w:rPr>
        <w:t>root</w:t>
      </w:r>
      <w:r w:rsidRPr="00CA65F0">
        <w:rPr>
          <w:rFonts w:ascii="Consolas" w:hAnsi="Consolas" w:cs="Consolas"/>
          <w:color w:val="000000"/>
          <w:sz w:val="20"/>
          <w:szCs w:val="20"/>
        </w:rPr>
        <w:t>.setCenter</w:t>
      </w:r>
      <w:proofErr w:type="spellEnd"/>
      <w:r w:rsidRPr="00CA65F0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 w:rsidRPr="00CA65F0">
        <w:rPr>
          <w:rFonts w:ascii="Consolas" w:hAnsi="Consolas" w:cs="Consolas"/>
          <w:color w:val="6A3E3E"/>
          <w:sz w:val="20"/>
          <w:szCs w:val="20"/>
        </w:rPr>
        <w:t>lbl</w:t>
      </w:r>
      <w:proofErr w:type="spellEnd"/>
      <w:r w:rsidRPr="00CA65F0">
        <w:rPr>
          <w:rFonts w:ascii="Consolas" w:hAnsi="Consolas" w:cs="Consolas"/>
          <w:color w:val="000000"/>
          <w:sz w:val="20"/>
          <w:szCs w:val="20"/>
        </w:rPr>
        <w:t>);</w:t>
      </w:r>
    </w:p>
    <w:p w:rsidR="00221471" w:rsidRDefault="00221471" w:rsidP="00752873">
      <w:pPr>
        <w:pStyle w:val="ListParagraph"/>
        <w:spacing w:after="80"/>
        <w:contextualSpacing w:val="0"/>
      </w:pPr>
      <w:r>
        <w:t>The resulting code will appear as shown below:</w:t>
      </w:r>
    </w:p>
    <w:p w:rsidR="00221471" w:rsidRDefault="00221471" w:rsidP="00752873">
      <w:pPr>
        <w:pStyle w:val="ListParagraph"/>
        <w:spacing w:after="80"/>
        <w:ind w:left="1080"/>
        <w:contextualSpacing w:val="0"/>
        <w:rPr>
          <w:noProof/>
        </w:rPr>
      </w:pPr>
      <w:r>
        <w:rPr>
          <w:noProof/>
        </w:rPr>
        <w:drawing>
          <wp:inline distT="0" distB="0" distL="0" distR="0" wp14:anchorId="587C4F89" wp14:editId="34040DCB">
            <wp:extent cx="3484245" cy="2403764"/>
            <wp:effectExtent l="19050" t="19050" r="20955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6" t="10133" r="21730" b="48977"/>
                    <a:stretch/>
                  </pic:blipFill>
                  <pic:spPr bwMode="auto">
                    <a:xfrm>
                      <a:off x="0" y="0"/>
                      <a:ext cx="3484245" cy="24037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3C4" w:rsidRDefault="002573C4">
      <w:pPr>
        <w:spacing w:line="259" w:lineRule="auto"/>
        <w:jc w:val="left"/>
      </w:pPr>
      <w:r>
        <w:br w:type="page"/>
      </w:r>
    </w:p>
    <w:p w:rsidR="00221471" w:rsidRDefault="00221471" w:rsidP="00DC729E">
      <w:pPr>
        <w:pStyle w:val="ListParagraph"/>
        <w:numPr>
          <w:ilvl w:val="0"/>
          <w:numId w:val="5"/>
        </w:numPr>
        <w:spacing w:before="160" w:after="80"/>
        <w:ind w:left="720"/>
        <w:contextualSpacing w:val="0"/>
      </w:pPr>
      <w:r>
        <w:lastRenderedPageBreak/>
        <w:t xml:space="preserve">You’ll notice a red X in the left margin that indicates a compile error. You also see the red squiggly under the </w:t>
      </w:r>
      <w:r w:rsidRPr="008747A8">
        <w:rPr>
          <w:i/>
        </w:rPr>
        <w:t>Label</w:t>
      </w:r>
      <w:r>
        <w:t xml:space="preserve">. </w:t>
      </w:r>
      <w:r w:rsidR="000A2241">
        <w:t xml:space="preserve">This indicates </w:t>
      </w:r>
      <w:r w:rsidR="00752873">
        <w:t>where the</w:t>
      </w:r>
      <w:r w:rsidR="000A2241">
        <w:t xml:space="preserve"> compile error</w:t>
      </w:r>
      <w:r w:rsidR="00752873">
        <w:t xml:space="preserve"> is</w:t>
      </w:r>
      <w:r w:rsidR="000A2241">
        <w:t xml:space="preserve">. </w:t>
      </w:r>
      <w:r>
        <w:t xml:space="preserve">To resolve this compile error, we need to add in </w:t>
      </w:r>
      <w:r>
        <w:rPr>
          <w:i/>
        </w:rPr>
        <w:t xml:space="preserve">import </w:t>
      </w:r>
      <w:r>
        <w:t>statement. You can do this in one of three ways. Do one of the following:</w:t>
      </w:r>
    </w:p>
    <w:p w:rsidR="00752873" w:rsidRDefault="00752873" w:rsidP="00DC729E">
      <w:pPr>
        <w:pStyle w:val="ListParagraph"/>
        <w:numPr>
          <w:ilvl w:val="0"/>
          <w:numId w:val="6"/>
        </w:numPr>
        <w:spacing w:after="80"/>
        <w:contextualSpacing w:val="0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A91E21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355848" cy="2679192"/>
            <wp:effectExtent l="0" t="0" r="0" b="6985"/>
            <wp:wrapTight wrapText="bothSides">
              <wp:wrapPolygon edited="0">
                <wp:start x="0" y="0"/>
                <wp:lineTo x="0" y="21503"/>
                <wp:lineTo x="21461" y="21503"/>
                <wp:lineTo x="2146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051" t="28124" r="45249" b="32986"/>
                    <a:stretch/>
                  </pic:blipFill>
                  <pic:spPr bwMode="auto">
                    <a:xfrm>
                      <a:off x="0" y="0"/>
                      <a:ext cx="3355848" cy="267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3C4">
        <w:t>H</w:t>
      </w:r>
      <w:r w:rsidR="00221471">
        <w:t xml:space="preserve">over your mouse </w:t>
      </w:r>
      <w:r>
        <w:t>under the Label</w:t>
      </w:r>
      <w:r w:rsidR="00221471">
        <w:t xml:space="preserve"> and a context menu will appear as shown below</w:t>
      </w:r>
      <w:r w:rsidR="002573C4">
        <w:t xml:space="preserve"> (if necessary, click away from that line, and then move your mouse to hover over the Label)</w:t>
      </w:r>
      <w:r w:rsidR="00221471">
        <w:t xml:space="preserve">. Then, choose: </w:t>
      </w:r>
    </w:p>
    <w:p w:rsidR="00221471" w:rsidRDefault="00221471" w:rsidP="00752873">
      <w:pPr>
        <w:pStyle w:val="ListParagraph"/>
        <w:spacing w:after="80"/>
        <w:ind w:left="1800"/>
        <w:contextualSpacing w:val="0"/>
      </w:pPr>
      <w:r>
        <w:t>“Import ‘Label’ (</w:t>
      </w:r>
      <w:proofErr w:type="spellStart"/>
      <w:proofErr w:type="gramStart"/>
      <w:r w:rsidRPr="002573C4">
        <w:rPr>
          <w:highlight w:val="yellow"/>
        </w:rPr>
        <w:t>javafx.scene</w:t>
      </w:r>
      <w:proofErr w:type="gramEnd"/>
      <w:r w:rsidRPr="002573C4">
        <w:rPr>
          <w:highlight w:val="yellow"/>
        </w:rPr>
        <w:t>.control</w:t>
      </w:r>
      <w:proofErr w:type="spellEnd"/>
      <w:r>
        <w:t>)”</w:t>
      </w:r>
    </w:p>
    <w:p w:rsidR="00221471" w:rsidRPr="00752873" w:rsidRDefault="00221471" w:rsidP="00752873">
      <w:pPr>
        <w:pStyle w:val="ListParagraph"/>
        <w:spacing w:after="80"/>
        <w:ind w:left="1440"/>
        <w:contextualSpacing w:val="0"/>
        <w:rPr>
          <w:b/>
        </w:rPr>
      </w:pPr>
      <w:r>
        <w:t xml:space="preserve">Note: </w:t>
      </w:r>
      <w:r w:rsidR="00F26ACB">
        <w:t xml:space="preserve">In the figure </w:t>
      </w:r>
      <w:r w:rsidR="00752873">
        <w:t>on the right</w:t>
      </w:r>
      <w:r>
        <w:t xml:space="preserve">, it is the first item in the list, </w:t>
      </w:r>
      <w:r w:rsidRPr="00752873">
        <w:rPr>
          <w:b/>
        </w:rPr>
        <w:t>but might not be on your computer. Make sure you pick the correct one.</w:t>
      </w:r>
    </w:p>
    <w:p w:rsidR="00C538F3" w:rsidRDefault="00221471" w:rsidP="00DC729E">
      <w:pPr>
        <w:pStyle w:val="ListParagraph"/>
        <w:numPr>
          <w:ilvl w:val="0"/>
          <w:numId w:val="6"/>
        </w:numPr>
        <w:spacing w:after="80"/>
        <w:contextualSpacing w:val="0"/>
      </w:pPr>
      <w:r>
        <w:t xml:space="preserve">Or, similar to </w:t>
      </w:r>
      <w:r>
        <w:rPr>
          <w:i/>
        </w:rPr>
        <w:t xml:space="preserve">ii </w:t>
      </w:r>
      <w:r>
        <w:t>above, click the red X</w:t>
      </w:r>
      <w:r w:rsidR="00C538F3">
        <w:t xml:space="preserve"> in the margin</w:t>
      </w:r>
      <w:r>
        <w:t xml:space="preserve"> and then, choose: </w:t>
      </w:r>
    </w:p>
    <w:p w:rsidR="00221471" w:rsidRDefault="00221471" w:rsidP="00C538F3">
      <w:pPr>
        <w:pStyle w:val="ListParagraph"/>
        <w:spacing w:after="80"/>
        <w:ind w:left="1800"/>
        <w:contextualSpacing w:val="0"/>
      </w:pPr>
      <w:r>
        <w:t>“Import ‘Label’ (</w:t>
      </w:r>
      <w:proofErr w:type="spellStart"/>
      <w:proofErr w:type="gramStart"/>
      <w:r>
        <w:t>javafx.scene</w:t>
      </w:r>
      <w:proofErr w:type="gramEnd"/>
      <w:r>
        <w:t>.control</w:t>
      </w:r>
      <w:proofErr w:type="spellEnd"/>
      <w:r>
        <w:t>)”</w:t>
      </w:r>
    </w:p>
    <w:p w:rsidR="002573C4" w:rsidRDefault="002573C4" w:rsidP="002573C4">
      <w:pPr>
        <w:spacing w:after="80"/>
      </w:pPr>
    </w:p>
    <w:p w:rsidR="002573C4" w:rsidRDefault="002573C4" w:rsidP="002573C4">
      <w:pPr>
        <w:pStyle w:val="ListParagraph"/>
        <w:numPr>
          <w:ilvl w:val="0"/>
          <w:numId w:val="6"/>
        </w:numPr>
        <w:spacing w:after="80"/>
        <w:contextualSpacing w:val="0"/>
      </w:pPr>
      <w:r>
        <w:t>Add this in the import section at the top of the file:</w:t>
      </w:r>
    </w:p>
    <w:p w:rsidR="002573C4" w:rsidRDefault="002573C4" w:rsidP="002573C4">
      <w:pPr>
        <w:autoSpaceDE w:val="0"/>
        <w:autoSpaceDN w:val="0"/>
        <w:adjustRightInd w:val="0"/>
        <w:spacing w:after="80"/>
        <w:ind w:left="1800"/>
        <w:jc w:val="left"/>
        <w:rPr>
          <w:rFonts w:ascii="Consolas" w:hAnsi="Consolas" w:cs="Consolas"/>
          <w:sz w:val="28"/>
          <w:szCs w:val="28"/>
        </w:rPr>
      </w:pPr>
      <w:r w:rsidRPr="008747A8">
        <w:rPr>
          <w:rFonts w:ascii="Consolas" w:hAnsi="Consolas" w:cs="Consolas"/>
          <w:b/>
          <w:bCs/>
          <w:color w:val="7F0055"/>
          <w:sz w:val="20"/>
          <w:szCs w:val="28"/>
        </w:rPr>
        <w:t>import</w:t>
      </w:r>
      <w:r w:rsidRPr="008747A8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747A8">
        <w:rPr>
          <w:rFonts w:ascii="Consolas" w:hAnsi="Consolas" w:cs="Consolas"/>
          <w:color w:val="000000"/>
          <w:sz w:val="20"/>
          <w:szCs w:val="28"/>
        </w:rPr>
        <w:t>javafx.scene</w:t>
      </w:r>
      <w:proofErr w:type="gramEnd"/>
      <w:r w:rsidRPr="008747A8">
        <w:rPr>
          <w:rFonts w:ascii="Consolas" w:hAnsi="Consolas" w:cs="Consolas"/>
          <w:color w:val="000000"/>
          <w:sz w:val="20"/>
          <w:szCs w:val="28"/>
        </w:rPr>
        <w:t>.control.Label</w:t>
      </w:r>
      <w:proofErr w:type="spellEnd"/>
      <w:r w:rsidRPr="008747A8">
        <w:rPr>
          <w:rFonts w:ascii="Consolas" w:hAnsi="Consolas" w:cs="Consolas"/>
          <w:color w:val="000000"/>
          <w:sz w:val="20"/>
          <w:szCs w:val="28"/>
        </w:rPr>
        <w:t>;</w:t>
      </w:r>
    </w:p>
    <w:p w:rsidR="00221471" w:rsidRDefault="00221471" w:rsidP="002573C4">
      <w:pPr>
        <w:pStyle w:val="ListParagraph"/>
        <w:numPr>
          <w:ilvl w:val="0"/>
          <w:numId w:val="12"/>
        </w:numPr>
        <w:spacing w:before="160" w:after="80"/>
        <w:contextualSpacing w:val="0"/>
      </w:pPr>
      <w:r>
        <w:t xml:space="preserve">Run </w:t>
      </w:r>
      <w:r>
        <w:rPr>
          <w:i/>
        </w:rPr>
        <w:t xml:space="preserve">Main </w:t>
      </w:r>
      <w:r>
        <w:t xml:space="preserve">by choosing: Run, </w:t>
      </w:r>
      <w:proofErr w:type="gramStart"/>
      <w:r>
        <w:t>Run</w:t>
      </w:r>
      <w:proofErr w:type="gramEnd"/>
      <w:r>
        <w:t xml:space="preserve"> (or the Green arrow icon) and it will display the </w:t>
      </w:r>
      <w:proofErr w:type="spellStart"/>
      <w:r>
        <w:t>Gui</w:t>
      </w:r>
      <w:proofErr w:type="spellEnd"/>
      <w:r>
        <w:t xml:space="preserve"> as shown below.</w:t>
      </w:r>
    </w:p>
    <w:p w:rsidR="00221471" w:rsidRDefault="00221471" w:rsidP="0075287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ACF0032" wp14:editId="6247577A">
            <wp:extent cx="3829050" cy="1790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8C" w:rsidRDefault="001E208C" w:rsidP="00752873">
      <w:pPr>
        <w:pStyle w:val="ListParagraph"/>
        <w:spacing w:after="80"/>
        <w:contextualSpacing w:val="0"/>
      </w:pPr>
    </w:p>
    <w:p w:rsidR="002573C4" w:rsidRDefault="002573C4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1E208C" w:rsidRPr="00B35A00" w:rsidRDefault="001E208C" w:rsidP="00752873">
      <w:pPr>
        <w:pStyle w:val="Heading1"/>
        <w:spacing w:after="80"/>
      </w:pPr>
      <w:bookmarkStart w:id="15" w:name="_Toc191982809"/>
      <w:r>
        <w:lastRenderedPageBreak/>
        <w:t>Attach JavaFX Libraries to Subsequent Projects</w:t>
      </w:r>
      <w:bookmarkEnd w:id="15"/>
    </w:p>
    <w:p w:rsidR="00567CA2" w:rsidRDefault="00567CA2" w:rsidP="00752873">
      <w:pPr>
        <w:spacing w:after="80"/>
        <w:rPr>
          <w:b/>
        </w:rPr>
      </w:pPr>
      <w:r w:rsidRPr="00567CA2">
        <w:rPr>
          <w:b/>
        </w:rPr>
        <w:t xml:space="preserve">(Read, no action required) </w:t>
      </w:r>
    </w:p>
    <w:p w:rsidR="005144F9" w:rsidRDefault="00EC283D" w:rsidP="00752873">
      <w:pPr>
        <w:spacing w:after="80"/>
      </w:pPr>
      <w:r>
        <w:t xml:space="preserve">The User Library lives in the workspace. In other words, if you create </w:t>
      </w:r>
      <w:r w:rsidR="00567CA2">
        <w:t xml:space="preserve">another JavaFX project </w:t>
      </w:r>
      <w:r w:rsidR="00567CA2" w:rsidRPr="00EC283D">
        <w:rPr>
          <w:b/>
          <w:u w:val="single"/>
        </w:rPr>
        <w:t>in this workspace</w:t>
      </w:r>
      <w:r w:rsidR="00567CA2">
        <w:t xml:space="preserve">, all you need to do is </w:t>
      </w:r>
      <w:r w:rsidR="005144F9">
        <w:t xml:space="preserve">attach the User Library as described in </w:t>
      </w:r>
      <w:hyperlink w:anchor="_Attach_JavaFX_Libraries" w:history="1">
        <w:r w:rsidR="005144F9" w:rsidRPr="005144F9">
          <w:rPr>
            <w:rStyle w:val="Hyperlink"/>
          </w:rPr>
          <w:t>Sectio</w:t>
        </w:r>
        <w:r w:rsidR="004B468E">
          <w:rPr>
            <w:rStyle w:val="Hyperlink"/>
          </w:rPr>
          <w:t>n 4</w:t>
        </w:r>
      </w:hyperlink>
      <w:r w:rsidR="005144F9">
        <w:t xml:space="preserve"> above.</w:t>
      </w:r>
      <w:r>
        <w:t xml:space="preserve"> However, if you create a new workspace, or use one without the JavaFX User Library, then you’ll need to first create the library </w:t>
      </w:r>
      <w:r w:rsidR="005144F9">
        <w:t xml:space="preserve">as described in a </w:t>
      </w:r>
      <w:hyperlink w:anchor="_Build_User_Library" w:history="1">
        <w:r w:rsidR="005144F9" w:rsidRPr="005144F9">
          <w:rPr>
            <w:rStyle w:val="Hyperlink"/>
          </w:rPr>
          <w:t>Sectio</w:t>
        </w:r>
        <w:r w:rsidR="004B468E">
          <w:rPr>
            <w:rStyle w:val="Hyperlink"/>
          </w:rPr>
          <w:t>n 3</w:t>
        </w:r>
      </w:hyperlink>
      <w:r w:rsidR="005144F9">
        <w:t xml:space="preserve"> above, and then attach it to the project.</w:t>
      </w:r>
    </w:p>
    <w:p w:rsidR="0039299D" w:rsidRDefault="00EC283D" w:rsidP="00752873">
      <w:pPr>
        <w:spacing w:after="80"/>
      </w:pPr>
      <w:r>
        <w:t xml:space="preserve">Note that when you first create a new JavaFX Project, </w:t>
      </w:r>
      <w:r w:rsidR="00211432">
        <w:t xml:space="preserve">you can </w:t>
      </w:r>
      <w:r w:rsidR="00984E3A">
        <w:t>attach the User Library</w:t>
      </w:r>
      <w:r>
        <w:t xml:space="preserve"> immediately, instead of adding it after the project is created. </w:t>
      </w:r>
      <w:r w:rsidR="00984E3A">
        <w:t>On the “New JavaFX Project” dialog, after you supply the project name, instead of choosing: Finish, choose: Next. Then follow the steps</w:t>
      </w:r>
      <w:r w:rsidR="002573C4">
        <w:t xml:space="preserve"> (see image below)</w:t>
      </w:r>
      <w:r w:rsidR="00984E3A">
        <w:t xml:space="preserve"> to attach as </w:t>
      </w:r>
      <w:r w:rsidR="0039299D">
        <w:t xml:space="preserve">described in a </w:t>
      </w:r>
      <w:hyperlink w:anchor="_Attach_JavaFX_Libraries" w:history="1">
        <w:r w:rsidR="0039299D" w:rsidRPr="005144F9">
          <w:rPr>
            <w:rStyle w:val="Hyperlink"/>
          </w:rPr>
          <w:t>Sectio</w:t>
        </w:r>
        <w:r w:rsidR="004B468E">
          <w:rPr>
            <w:rStyle w:val="Hyperlink"/>
          </w:rPr>
          <w:t>n 4</w:t>
        </w:r>
      </w:hyperlink>
      <w:r w:rsidR="0039299D">
        <w:t xml:space="preserve"> above</w:t>
      </w:r>
      <w:r w:rsidR="004B468E">
        <w:t>, starting at step 1b</w:t>
      </w:r>
      <w:r w:rsidR="0039299D">
        <w:t>.</w:t>
      </w:r>
    </w:p>
    <w:p w:rsidR="00F26ACB" w:rsidRDefault="004B468E" w:rsidP="004B468E">
      <w:pPr>
        <w:spacing w:after="80" w:line="259" w:lineRule="auto"/>
        <w:ind w:left="360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bookmarkStart w:id="16" w:name="_Toc81222503"/>
      <w:r>
        <w:rPr>
          <w:noProof/>
        </w:rPr>
        <w:drawing>
          <wp:inline distT="0" distB="0" distL="0" distR="0" wp14:anchorId="36F69C07" wp14:editId="21B89377">
            <wp:extent cx="3703320" cy="321868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ACB">
        <w:br w:type="page"/>
      </w:r>
    </w:p>
    <w:p w:rsidR="00DB7703" w:rsidRPr="00B35A00" w:rsidRDefault="00DB7703" w:rsidP="00752873">
      <w:pPr>
        <w:pStyle w:val="Heading1"/>
        <w:spacing w:after="80"/>
      </w:pPr>
      <w:bookmarkStart w:id="17" w:name="_Use_Downloaded_Packages"/>
      <w:bookmarkStart w:id="18" w:name="_Toc191982810"/>
      <w:bookmarkEnd w:id="17"/>
      <w:r>
        <w:lastRenderedPageBreak/>
        <w:t>Use Downloaded Packages with JavaFX Code</w:t>
      </w:r>
      <w:bookmarkEnd w:id="16"/>
      <w:bookmarkEnd w:id="18"/>
    </w:p>
    <w:p w:rsidR="00DB7703" w:rsidRDefault="00F03020" w:rsidP="00752873">
      <w:pPr>
        <w:spacing w:after="80"/>
      </w:pPr>
      <w:r>
        <w:t xml:space="preserve">This section shows how to setup and run a JavaFX Project that has been provided to you in a zip file. The process is similar to </w:t>
      </w:r>
      <w:r w:rsidR="003D2579">
        <w:t xml:space="preserve">a </w:t>
      </w:r>
      <w:hyperlink w:anchor="_Attach_JavaFX_Libraries" w:history="1">
        <w:r w:rsidRPr="003D2579">
          <w:rPr>
            <w:rStyle w:val="Hyperlink"/>
          </w:rPr>
          <w:t>Section</w:t>
        </w:r>
      </w:hyperlink>
      <w:r>
        <w:t xml:space="preserve"> </w:t>
      </w:r>
      <w:r w:rsidR="003D2579">
        <w:t>above</w:t>
      </w:r>
      <w:r>
        <w:t>, except that t</w:t>
      </w:r>
      <w:r w:rsidR="007E1081">
        <w:t>here is one additional step</w:t>
      </w:r>
      <w:r>
        <w:t>. This technique is important so that you can run sample code I provide to you for examples, for a homework, or a project.</w:t>
      </w:r>
    </w:p>
    <w:p w:rsidR="00DB7703" w:rsidRDefault="00DB7703" w:rsidP="00DC729E">
      <w:pPr>
        <w:pStyle w:val="ListParagraph"/>
        <w:numPr>
          <w:ilvl w:val="0"/>
          <w:numId w:val="8"/>
        </w:numPr>
        <w:spacing w:after="80"/>
        <w:contextualSpacing w:val="0"/>
      </w:pPr>
      <w:r>
        <w:t xml:space="preserve">Download: </w:t>
      </w:r>
      <w:r w:rsidR="007E1081">
        <w:rPr>
          <w:i/>
        </w:rPr>
        <w:t>lab1</w:t>
      </w:r>
      <w:r w:rsidR="00EE7684">
        <w:rPr>
          <w:i/>
        </w:rPr>
        <w:t>5a</w:t>
      </w:r>
      <w:r>
        <w:rPr>
          <w:i/>
        </w:rPr>
        <w:t xml:space="preserve">.zip </w:t>
      </w:r>
      <w:r w:rsidR="00EE7684">
        <w:t>from the Lab 15a “code” link on the Labs</w:t>
      </w:r>
      <w:r w:rsidR="00A65078">
        <w:t xml:space="preserve"> page. U</w:t>
      </w:r>
      <w:r>
        <w:t>nzip somewhere</w:t>
      </w:r>
      <w:r w:rsidR="005144F9">
        <w:t xml:space="preserve"> (doesn’t matter where)</w:t>
      </w:r>
      <w:r>
        <w:t>. Once unzipped, you will find</w:t>
      </w:r>
      <w:r w:rsidR="00A65078">
        <w:t xml:space="preserve">: (a) </w:t>
      </w:r>
      <w:r w:rsidR="00A65078">
        <w:rPr>
          <w:i/>
        </w:rPr>
        <w:t xml:space="preserve">martianmanager.jar </w:t>
      </w:r>
      <w:r w:rsidR="00A65078">
        <w:t>which we will use in</w:t>
      </w:r>
      <w:r>
        <w:t xml:space="preserve"> </w:t>
      </w:r>
      <w:r w:rsidR="00A65078">
        <w:t xml:space="preserve">Section </w:t>
      </w:r>
      <w:r w:rsidR="00202219">
        <w:t>8</w:t>
      </w:r>
      <w:r w:rsidR="00A65078">
        <w:t xml:space="preserve"> below</w:t>
      </w:r>
      <w:r w:rsidR="00A461F4">
        <w:t xml:space="preserve"> (figure on the left, below)</w:t>
      </w:r>
      <w:r w:rsidR="00A65078">
        <w:t xml:space="preserve">, (b) </w:t>
      </w:r>
      <w:r w:rsidR="007E1081">
        <w:t>an</w:t>
      </w:r>
      <w:r>
        <w:t xml:space="preserve"> </w:t>
      </w:r>
      <w:proofErr w:type="spellStart"/>
      <w:r w:rsidR="007E1081">
        <w:rPr>
          <w:i/>
        </w:rPr>
        <w:t>example_combobox</w:t>
      </w:r>
      <w:proofErr w:type="spellEnd"/>
      <w:r>
        <w:rPr>
          <w:i/>
        </w:rPr>
        <w:t xml:space="preserve"> </w:t>
      </w:r>
      <w:r>
        <w:t>folder</w:t>
      </w:r>
      <w:r w:rsidR="007E1081">
        <w:t xml:space="preserve"> with 2 files inside</w:t>
      </w:r>
      <w:r w:rsidR="00A65078">
        <w:t xml:space="preserve"> </w:t>
      </w:r>
      <w:r w:rsidR="00A461F4">
        <w:t>(figure on the right, below)</w:t>
      </w:r>
    </w:p>
    <w:p w:rsidR="004B468E" w:rsidRDefault="004B468E" w:rsidP="00A461F4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0F97C19" wp14:editId="7B111320">
            <wp:extent cx="3063240" cy="2130552"/>
            <wp:effectExtent l="19050" t="19050" r="22860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130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61F4">
        <w:t xml:space="preserve">   </w:t>
      </w:r>
      <w:r>
        <w:rPr>
          <w:noProof/>
        </w:rPr>
        <w:drawing>
          <wp:inline distT="0" distB="0" distL="0" distR="0" wp14:anchorId="76258329" wp14:editId="77F91C11">
            <wp:extent cx="3063240" cy="2130552"/>
            <wp:effectExtent l="19050" t="19050" r="2286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130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61F4" w:rsidRDefault="00A461F4" w:rsidP="00DC729E">
      <w:pPr>
        <w:pStyle w:val="ListParagraph"/>
        <w:numPr>
          <w:ilvl w:val="0"/>
          <w:numId w:val="8"/>
        </w:numPr>
        <w:spacing w:after="80"/>
        <w:contextualSpacing w:val="0"/>
      </w:pPr>
      <w:r>
        <w:t>In the existing workspace, create a new JavaFX project by doing the following:</w:t>
      </w:r>
    </w:p>
    <w:p w:rsidR="00A461F4" w:rsidRDefault="00A461F4" w:rsidP="00DC729E">
      <w:pPr>
        <w:pStyle w:val="ListParagraph"/>
        <w:numPr>
          <w:ilvl w:val="0"/>
          <w:numId w:val="16"/>
        </w:numPr>
        <w:spacing w:after="80"/>
        <w:ind w:left="720"/>
        <w:contextualSpacing w:val="0"/>
      </w:pPr>
      <w:r>
        <w:t xml:space="preserve">Provide a </w:t>
      </w:r>
      <w:r>
        <w:rPr>
          <w:i/>
        </w:rPr>
        <w:t>Project name</w:t>
      </w:r>
      <w:r>
        <w:t xml:space="preserve">: </w:t>
      </w:r>
      <w:proofErr w:type="spellStart"/>
      <w:r>
        <w:rPr>
          <w:i/>
        </w:rPr>
        <w:t>examplecombobox</w:t>
      </w:r>
      <w:proofErr w:type="spellEnd"/>
    </w:p>
    <w:p w:rsidR="00A461F4" w:rsidRDefault="00A461F4" w:rsidP="00A461F4">
      <w:pPr>
        <w:pStyle w:val="ListParagraph"/>
        <w:spacing w:after="80"/>
        <w:ind w:left="1080"/>
        <w:contextualSpacing w:val="0"/>
      </w:pPr>
      <w:r>
        <w:rPr>
          <w:b/>
        </w:rPr>
        <w:t xml:space="preserve">Warning: </w:t>
      </w:r>
      <w:r w:rsidRPr="002F1F85">
        <w:rPr>
          <w:b/>
        </w:rPr>
        <w:t>The name cannot have any spaces or special characters and should be lower-case</w:t>
      </w:r>
    </w:p>
    <w:p w:rsidR="00A461F4" w:rsidRPr="007732AF" w:rsidRDefault="00A461F4" w:rsidP="00DC729E">
      <w:pPr>
        <w:pStyle w:val="ListParagraph"/>
        <w:numPr>
          <w:ilvl w:val="0"/>
          <w:numId w:val="16"/>
        </w:numPr>
        <w:spacing w:after="80"/>
        <w:ind w:left="720"/>
        <w:contextualSpacing w:val="0"/>
        <w:rPr>
          <w:u w:val="single"/>
        </w:rPr>
      </w:pPr>
      <w:r w:rsidRPr="007732AF">
        <w:rPr>
          <w:u w:val="single"/>
        </w:rPr>
        <w:t xml:space="preserve">CHECK: </w:t>
      </w:r>
      <w:r w:rsidRPr="007732AF">
        <w:rPr>
          <w:i/>
          <w:u w:val="single"/>
        </w:rPr>
        <w:t xml:space="preserve">Create module-info.java </w:t>
      </w:r>
      <w:r w:rsidRPr="007732AF">
        <w:rPr>
          <w:u w:val="single"/>
        </w:rPr>
        <w:t>at the bottom</w:t>
      </w:r>
    </w:p>
    <w:p w:rsidR="00A461F4" w:rsidRDefault="00A461F4" w:rsidP="00DC729E">
      <w:pPr>
        <w:pStyle w:val="ListParagraph"/>
        <w:numPr>
          <w:ilvl w:val="0"/>
          <w:numId w:val="16"/>
        </w:numPr>
        <w:spacing w:after="80"/>
        <w:ind w:left="720"/>
        <w:contextualSpacing w:val="0"/>
      </w:pPr>
      <w:r>
        <w:t>Choose: Finish</w:t>
      </w:r>
    </w:p>
    <w:p w:rsidR="00DB7703" w:rsidRDefault="00DB7703" w:rsidP="00DC729E">
      <w:pPr>
        <w:pStyle w:val="ListParagraph"/>
        <w:numPr>
          <w:ilvl w:val="0"/>
          <w:numId w:val="8"/>
        </w:numPr>
        <w:spacing w:after="80" w:line="259" w:lineRule="auto"/>
        <w:contextualSpacing w:val="0"/>
        <w:jc w:val="left"/>
      </w:pPr>
      <w:r>
        <w:t xml:space="preserve">Attach the JavaFX libraries following </w:t>
      </w:r>
      <w:r w:rsidR="00F03020">
        <w:t>directions</w:t>
      </w:r>
      <w:r w:rsidR="002F1F85">
        <w:t xml:space="preserve"> from this </w:t>
      </w:r>
      <w:hyperlink w:anchor="_Attach_JavaFX_Libraries" w:history="1">
        <w:r w:rsidR="002F1F85" w:rsidRPr="002F1F85">
          <w:rPr>
            <w:rStyle w:val="Hyperlink"/>
          </w:rPr>
          <w:t>Sectio</w:t>
        </w:r>
        <w:r w:rsidR="00A461F4">
          <w:rPr>
            <w:rStyle w:val="Hyperlink"/>
          </w:rPr>
          <w:t>n 4</w:t>
        </w:r>
      </w:hyperlink>
      <w:r w:rsidR="00F03020">
        <w:t>.</w:t>
      </w:r>
      <w:r>
        <w:t xml:space="preserve"> </w:t>
      </w:r>
      <w:r w:rsidR="00F03020">
        <w:t xml:space="preserve">Now, </w:t>
      </w:r>
      <w:r>
        <w:rPr>
          <w:i/>
        </w:rPr>
        <w:t>Main.java</w:t>
      </w:r>
      <w:r w:rsidR="00F03020">
        <w:rPr>
          <w:i/>
        </w:rPr>
        <w:t xml:space="preserve"> </w:t>
      </w:r>
      <w:r w:rsidR="00F03020">
        <w:t xml:space="preserve">should run </w:t>
      </w:r>
      <w:r>
        <w:t>correctly.</w:t>
      </w:r>
      <w:r w:rsidR="00F03020">
        <w:t xml:space="preserve"> Verify this.</w:t>
      </w:r>
    </w:p>
    <w:p w:rsidR="00DB7703" w:rsidRDefault="00DB7703" w:rsidP="00DC729E">
      <w:pPr>
        <w:pStyle w:val="ListParagraph"/>
        <w:numPr>
          <w:ilvl w:val="0"/>
          <w:numId w:val="8"/>
        </w:numPr>
        <w:spacing w:after="80"/>
        <w:contextualSpacing w:val="0"/>
        <w:rPr>
          <w:noProof/>
        </w:rPr>
      </w:pPr>
      <w:r>
        <w:t>Copy</w:t>
      </w:r>
      <w:r w:rsidR="007E1081">
        <w:t xml:space="preserve"> (or drag)</w:t>
      </w:r>
      <w:r>
        <w:t xml:space="preserve"> the </w:t>
      </w:r>
      <w:proofErr w:type="spellStart"/>
      <w:r w:rsidR="007E1081" w:rsidRPr="002A4DEF">
        <w:rPr>
          <w:i/>
        </w:rPr>
        <w:t>example_combobox</w:t>
      </w:r>
      <w:proofErr w:type="spellEnd"/>
      <w:r w:rsidR="007E1081">
        <w:t xml:space="preserve"> </w:t>
      </w:r>
      <w:r>
        <w:t xml:space="preserve">folder into </w:t>
      </w:r>
      <w:proofErr w:type="spellStart"/>
      <w:r w:rsidRPr="002A4DEF">
        <w:rPr>
          <w:i/>
        </w:rPr>
        <w:t>src</w:t>
      </w:r>
      <w:proofErr w:type="spellEnd"/>
      <w:r w:rsidRPr="002A4DEF">
        <w:rPr>
          <w:i/>
        </w:rPr>
        <w:t xml:space="preserve"> </w:t>
      </w:r>
      <w:r>
        <w:t>node</w:t>
      </w:r>
      <w:r w:rsidR="00D1034C">
        <w:t xml:space="preserve">. When prompted, choose: </w:t>
      </w:r>
      <w:r w:rsidR="00D1034C" w:rsidRPr="00D1034C">
        <w:rPr>
          <w:i/>
        </w:rPr>
        <w:t>Copy files and folders</w:t>
      </w:r>
      <w:r>
        <w:t xml:space="preserve">. </w:t>
      </w:r>
      <w:r w:rsidR="003D2579">
        <w:t xml:space="preserve">Open </w:t>
      </w:r>
      <w:r w:rsidR="003D2579">
        <w:rPr>
          <w:i/>
        </w:rPr>
        <w:t xml:space="preserve">ComboBoxExample.java </w:t>
      </w:r>
      <w:r w:rsidR="003D2579">
        <w:t>as shown below:</w:t>
      </w:r>
    </w:p>
    <w:p w:rsidR="00DB7703" w:rsidRDefault="002A4DEF" w:rsidP="0075287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4508A244" wp14:editId="3CA34018">
            <wp:extent cx="4859215" cy="3246755"/>
            <wp:effectExtent l="19050" t="19050" r="17780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6162" b="25700"/>
                    <a:stretch/>
                  </pic:blipFill>
                  <pic:spPr bwMode="auto">
                    <a:xfrm>
                      <a:off x="0" y="0"/>
                      <a:ext cx="4860337" cy="324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1F4" w:rsidRDefault="00A461F4">
      <w:pPr>
        <w:spacing w:line="259" w:lineRule="auto"/>
        <w:jc w:val="left"/>
        <w:rPr>
          <w:i/>
        </w:rPr>
      </w:pPr>
      <w:r>
        <w:rPr>
          <w:i/>
        </w:rPr>
        <w:br w:type="page"/>
      </w:r>
    </w:p>
    <w:p w:rsidR="002A4DEF" w:rsidRDefault="002A4DEF" w:rsidP="00DC729E">
      <w:pPr>
        <w:pStyle w:val="ListParagraph"/>
        <w:numPr>
          <w:ilvl w:val="0"/>
          <w:numId w:val="8"/>
        </w:numPr>
        <w:spacing w:after="80"/>
        <w:contextualSpacing w:val="0"/>
      </w:pPr>
      <w:r>
        <w:rPr>
          <w:i/>
        </w:rPr>
        <w:lastRenderedPageBreak/>
        <w:t xml:space="preserve">ComboBoxExample.java </w:t>
      </w:r>
      <w:r w:rsidR="00DB7703">
        <w:t>compiles, but will not run.</w:t>
      </w:r>
      <w:r>
        <w:t xml:space="preserve"> Try it and note the error:</w:t>
      </w:r>
    </w:p>
    <w:p w:rsidR="002A4DEF" w:rsidRPr="002A4DEF" w:rsidRDefault="002A4DEF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18"/>
          <w:szCs w:val="28"/>
        </w:rPr>
      </w:pPr>
      <w:r w:rsidRPr="002A4DEF">
        <w:rPr>
          <w:rFonts w:ascii="Consolas" w:hAnsi="Consolas" w:cs="Consolas"/>
          <w:color w:val="FF0000"/>
          <w:sz w:val="18"/>
          <w:szCs w:val="28"/>
        </w:rPr>
        <w:t>Exception in Application constructor</w:t>
      </w:r>
    </w:p>
    <w:p w:rsidR="002A4DEF" w:rsidRPr="002A4DEF" w:rsidRDefault="002A4DEF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18"/>
          <w:szCs w:val="28"/>
        </w:rPr>
      </w:pPr>
      <w:r w:rsidRPr="002A4DEF">
        <w:rPr>
          <w:rFonts w:ascii="Consolas" w:hAnsi="Consolas" w:cs="Consolas"/>
          <w:color w:val="FF0000"/>
          <w:sz w:val="18"/>
          <w:szCs w:val="28"/>
        </w:rPr>
        <w:t xml:space="preserve">Exception in thread "main" </w:t>
      </w:r>
      <w:proofErr w:type="spellStart"/>
      <w:r w:rsidRPr="002A4DEF">
        <w:rPr>
          <w:rFonts w:ascii="Consolas" w:hAnsi="Consolas" w:cs="Consolas"/>
          <w:color w:val="0066CC"/>
          <w:sz w:val="18"/>
          <w:szCs w:val="28"/>
          <w:u w:val="single"/>
        </w:rPr>
        <w:t>java.lang.reflect.InvocationTargetException</w:t>
      </w:r>
      <w:proofErr w:type="spellEnd"/>
    </w:p>
    <w:p w:rsidR="002A4DEF" w:rsidRPr="002A4DEF" w:rsidRDefault="002A4DEF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18"/>
          <w:szCs w:val="28"/>
        </w:rPr>
      </w:pPr>
      <w:r w:rsidRPr="002A4DEF">
        <w:rPr>
          <w:rFonts w:ascii="Consolas" w:hAnsi="Consolas" w:cs="Consolas"/>
          <w:color w:val="FF0000"/>
          <w:sz w:val="18"/>
          <w:szCs w:val="28"/>
        </w:rPr>
        <w:tab/>
        <w:t>at java.base/jdk.internal.reflect.NativeMethodAccessorImpl.invoke0(</w:t>
      </w:r>
      <w:r w:rsidRPr="002A4DEF">
        <w:rPr>
          <w:rFonts w:ascii="Consolas" w:hAnsi="Consolas" w:cs="Consolas"/>
          <w:color w:val="0066CC"/>
          <w:sz w:val="18"/>
          <w:szCs w:val="28"/>
          <w:u w:val="single"/>
        </w:rPr>
        <w:t>Native Method</w:t>
      </w:r>
      <w:r w:rsidRPr="002A4DEF">
        <w:rPr>
          <w:rFonts w:ascii="Consolas" w:hAnsi="Consolas" w:cs="Consolas"/>
          <w:color w:val="FF0000"/>
          <w:sz w:val="18"/>
          <w:szCs w:val="28"/>
        </w:rPr>
        <w:t>)</w:t>
      </w:r>
    </w:p>
    <w:p w:rsidR="002A4DEF" w:rsidRDefault="002A4DEF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color w:val="FF0000"/>
          <w:sz w:val="18"/>
          <w:szCs w:val="28"/>
        </w:rPr>
      </w:pPr>
      <w:r w:rsidRPr="002A4DEF">
        <w:rPr>
          <w:rFonts w:ascii="Consolas" w:hAnsi="Consolas" w:cs="Consolas"/>
          <w:color w:val="FF0000"/>
          <w:sz w:val="18"/>
          <w:szCs w:val="28"/>
        </w:rPr>
        <w:tab/>
      </w:r>
      <w:r>
        <w:rPr>
          <w:rFonts w:ascii="Consolas" w:hAnsi="Consolas" w:cs="Consolas"/>
          <w:color w:val="FF0000"/>
          <w:sz w:val="18"/>
          <w:szCs w:val="28"/>
        </w:rPr>
        <w:t>...</w:t>
      </w:r>
    </w:p>
    <w:p w:rsidR="00D1034C" w:rsidRDefault="00DB7703" w:rsidP="00DC729E">
      <w:pPr>
        <w:pStyle w:val="ListParagraph"/>
        <w:numPr>
          <w:ilvl w:val="0"/>
          <w:numId w:val="8"/>
        </w:numPr>
        <w:spacing w:after="80"/>
        <w:contextualSpacing w:val="0"/>
      </w:pPr>
      <w:r>
        <w:t xml:space="preserve">To make it run, we need to modify </w:t>
      </w:r>
      <w:r>
        <w:rPr>
          <w:i/>
        </w:rPr>
        <w:t xml:space="preserve">module-info.java. </w:t>
      </w:r>
      <w:r w:rsidR="00D1034C">
        <w:t xml:space="preserve">Open </w:t>
      </w:r>
      <w:r w:rsidR="00D1034C">
        <w:rPr>
          <w:i/>
        </w:rPr>
        <w:t xml:space="preserve">module-info.java </w:t>
      </w:r>
      <w:r w:rsidR="00D1034C">
        <w:t xml:space="preserve">(in the Package Explorer under the </w:t>
      </w:r>
      <w:proofErr w:type="spellStart"/>
      <w:r w:rsidR="00D1034C">
        <w:rPr>
          <w:i/>
        </w:rPr>
        <w:t>src</w:t>
      </w:r>
      <w:proofErr w:type="spellEnd"/>
      <w:r w:rsidR="00D1034C">
        <w:rPr>
          <w:i/>
        </w:rPr>
        <w:t xml:space="preserve"> </w:t>
      </w:r>
      <w:r w:rsidR="00D1034C">
        <w:t>node). The result is shown below:</w:t>
      </w:r>
    </w:p>
    <w:p w:rsidR="00D1034C" w:rsidRDefault="00D1034C" w:rsidP="00A461F4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04E33CB" wp14:editId="388C5ACA">
            <wp:extent cx="4683125" cy="1406769"/>
            <wp:effectExtent l="19050" t="19050" r="22225" b="222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4773" r="21551" b="52694"/>
                    <a:stretch/>
                  </pic:blipFill>
                  <pic:spPr bwMode="auto">
                    <a:xfrm>
                      <a:off x="0" y="0"/>
                      <a:ext cx="4684189" cy="1407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DEF" w:rsidRDefault="002A4DEF" w:rsidP="00DC729E">
      <w:pPr>
        <w:pStyle w:val="ListParagraph"/>
        <w:numPr>
          <w:ilvl w:val="0"/>
          <w:numId w:val="8"/>
        </w:numPr>
        <w:spacing w:after="80"/>
        <w:contextualSpacing w:val="0"/>
      </w:pPr>
      <w:r>
        <w:t>Add this line</w:t>
      </w:r>
      <w:r w:rsidR="00F26ACB">
        <w:t xml:space="preserve"> to </w:t>
      </w:r>
      <w:r w:rsidR="00F26ACB">
        <w:rPr>
          <w:i/>
        </w:rPr>
        <w:t>module-info.java</w:t>
      </w:r>
      <w:r>
        <w:t>:</w:t>
      </w:r>
    </w:p>
    <w:p w:rsidR="00DB770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0"/>
        </w:rPr>
      </w:pPr>
      <w:bookmarkStart w:id="19" w:name="_Hlk119057654"/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opens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0D2A83">
        <w:rPr>
          <w:rFonts w:ascii="Consolas" w:hAnsi="Consolas" w:cs="Consolas"/>
          <w:color w:val="000000"/>
          <w:sz w:val="20"/>
          <w:szCs w:val="28"/>
        </w:rPr>
        <w:t>example_combobox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to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0D2A83">
        <w:rPr>
          <w:rFonts w:ascii="Consolas" w:hAnsi="Consolas" w:cs="Consolas"/>
          <w:color w:val="000000"/>
          <w:sz w:val="20"/>
          <w:szCs w:val="28"/>
        </w:rPr>
        <w:t>javafx.graphics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0D2A83">
        <w:rPr>
          <w:rFonts w:ascii="Consolas" w:hAnsi="Consolas" w:cs="Consolas"/>
          <w:color w:val="000000"/>
          <w:sz w:val="20"/>
          <w:szCs w:val="28"/>
        </w:rPr>
        <w:t>javafx.fxml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>;</w:t>
      </w:r>
      <w:bookmarkEnd w:id="19"/>
    </w:p>
    <w:p w:rsidR="00DB7703" w:rsidRDefault="00DB7703" w:rsidP="00752873">
      <w:pPr>
        <w:pStyle w:val="ListParagraph"/>
        <w:spacing w:before="160" w:after="80"/>
        <w:ind w:left="360"/>
        <w:contextualSpacing w:val="0"/>
      </w:pPr>
      <w:r>
        <w:t>So that the file now reads:</w:t>
      </w:r>
    </w:p>
    <w:p w:rsidR="000D2A83" w:rsidRPr="000D2A8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8"/>
        </w:rPr>
      </w:pP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module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="006D52D3">
        <w:rPr>
          <w:rFonts w:ascii="Consolas" w:hAnsi="Consolas" w:cs="Consolas"/>
          <w:color w:val="000000"/>
          <w:sz w:val="20"/>
          <w:szCs w:val="28"/>
        </w:rPr>
        <w:t>e</w:t>
      </w:r>
      <w:r w:rsidRPr="000D2A83">
        <w:rPr>
          <w:rFonts w:ascii="Consolas" w:hAnsi="Consolas" w:cs="Consolas"/>
          <w:color w:val="000000"/>
          <w:sz w:val="20"/>
          <w:szCs w:val="28"/>
        </w:rPr>
        <w:t>xample</w:t>
      </w:r>
      <w:r w:rsidR="006D52D3">
        <w:rPr>
          <w:rFonts w:ascii="Consolas" w:hAnsi="Consolas" w:cs="Consolas"/>
          <w:color w:val="000000"/>
          <w:sz w:val="20"/>
          <w:szCs w:val="28"/>
        </w:rPr>
        <w:t>c</w:t>
      </w:r>
      <w:r w:rsidRPr="000D2A83">
        <w:rPr>
          <w:rFonts w:ascii="Consolas" w:hAnsi="Consolas" w:cs="Consolas"/>
          <w:color w:val="000000"/>
          <w:sz w:val="20"/>
          <w:szCs w:val="28"/>
        </w:rPr>
        <w:t>ombo</w:t>
      </w:r>
      <w:r w:rsidR="006D52D3">
        <w:rPr>
          <w:rFonts w:ascii="Consolas" w:hAnsi="Consolas" w:cs="Consolas"/>
          <w:color w:val="000000"/>
          <w:sz w:val="20"/>
          <w:szCs w:val="28"/>
        </w:rPr>
        <w:t>b</w:t>
      </w:r>
      <w:r w:rsidRPr="000D2A83">
        <w:rPr>
          <w:rFonts w:ascii="Consolas" w:hAnsi="Consolas" w:cs="Consolas"/>
          <w:color w:val="000000"/>
          <w:sz w:val="20"/>
          <w:szCs w:val="28"/>
        </w:rPr>
        <w:t>ox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0D2A83" w:rsidRPr="000D2A8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8"/>
        </w:rPr>
      </w:pPr>
      <w:r w:rsidRPr="000D2A83">
        <w:rPr>
          <w:rFonts w:ascii="Consolas" w:hAnsi="Consolas" w:cs="Consolas"/>
          <w:color w:val="000000"/>
          <w:sz w:val="20"/>
          <w:szCs w:val="28"/>
        </w:rPr>
        <w:tab/>
      </w: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requires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0D2A83">
        <w:rPr>
          <w:rFonts w:ascii="Consolas" w:hAnsi="Consolas" w:cs="Consolas"/>
          <w:color w:val="000000"/>
          <w:sz w:val="20"/>
          <w:szCs w:val="28"/>
        </w:rPr>
        <w:t>javafx.controls</w:t>
      </w:r>
      <w:proofErr w:type="spellEnd"/>
      <w:proofErr w:type="gramEnd"/>
      <w:r w:rsidRPr="000D2A83">
        <w:rPr>
          <w:rFonts w:ascii="Consolas" w:hAnsi="Consolas" w:cs="Consolas"/>
          <w:color w:val="000000"/>
          <w:sz w:val="20"/>
          <w:szCs w:val="28"/>
        </w:rPr>
        <w:t>;</w:t>
      </w:r>
    </w:p>
    <w:p w:rsidR="000D2A83" w:rsidRPr="000D2A8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8"/>
        </w:rPr>
      </w:pPr>
      <w:r w:rsidRPr="000D2A83">
        <w:rPr>
          <w:rFonts w:ascii="Consolas" w:hAnsi="Consolas" w:cs="Consolas"/>
          <w:color w:val="000000"/>
          <w:sz w:val="20"/>
          <w:szCs w:val="28"/>
        </w:rPr>
        <w:tab/>
      </w:r>
    </w:p>
    <w:p w:rsidR="000D2A83" w:rsidRPr="000D2A8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8"/>
        </w:rPr>
      </w:pPr>
      <w:r w:rsidRPr="000D2A83">
        <w:rPr>
          <w:rFonts w:ascii="Consolas" w:hAnsi="Consolas" w:cs="Consolas"/>
          <w:color w:val="000000"/>
          <w:sz w:val="20"/>
          <w:szCs w:val="28"/>
        </w:rPr>
        <w:tab/>
      </w: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opens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application </w:t>
      </w: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to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0D2A83">
        <w:rPr>
          <w:rFonts w:ascii="Consolas" w:hAnsi="Consolas" w:cs="Consolas"/>
          <w:color w:val="000000"/>
          <w:sz w:val="20"/>
          <w:szCs w:val="28"/>
        </w:rPr>
        <w:t>javafx.graphics</w:t>
      </w:r>
      <w:proofErr w:type="spellEnd"/>
      <w:proofErr w:type="gramEnd"/>
      <w:r w:rsidRPr="000D2A83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0D2A83">
        <w:rPr>
          <w:rFonts w:ascii="Consolas" w:hAnsi="Consolas" w:cs="Consolas"/>
          <w:color w:val="000000"/>
          <w:sz w:val="20"/>
          <w:szCs w:val="28"/>
        </w:rPr>
        <w:t>javafx.fxml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>;</w:t>
      </w:r>
    </w:p>
    <w:p w:rsidR="000D2A83" w:rsidRPr="000D2A8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8"/>
        </w:rPr>
      </w:pPr>
      <w:r w:rsidRPr="000D2A83">
        <w:rPr>
          <w:rFonts w:ascii="Consolas" w:hAnsi="Consolas" w:cs="Consolas"/>
          <w:color w:val="000000"/>
          <w:sz w:val="20"/>
          <w:szCs w:val="28"/>
        </w:rPr>
        <w:tab/>
      </w: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opens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0D2A83">
        <w:rPr>
          <w:rFonts w:ascii="Consolas" w:hAnsi="Consolas" w:cs="Consolas"/>
          <w:color w:val="000000"/>
          <w:sz w:val="20"/>
          <w:szCs w:val="28"/>
        </w:rPr>
        <w:t>example_combobox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0D2A83">
        <w:rPr>
          <w:rFonts w:ascii="Consolas" w:hAnsi="Consolas" w:cs="Consolas"/>
          <w:b/>
          <w:bCs/>
          <w:color w:val="7F0055"/>
          <w:sz w:val="20"/>
          <w:szCs w:val="28"/>
        </w:rPr>
        <w:t>to</w:t>
      </w:r>
      <w:r w:rsidRPr="000D2A8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0D2A83">
        <w:rPr>
          <w:rFonts w:ascii="Consolas" w:hAnsi="Consolas" w:cs="Consolas"/>
          <w:color w:val="000000"/>
          <w:sz w:val="20"/>
          <w:szCs w:val="28"/>
        </w:rPr>
        <w:t>javafx.graphics</w:t>
      </w:r>
      <w:proofErr w:type="spellEnd"/>
      <w:proofErr w:type="gramEnd"/>
      <w:r w:rsidRPr="000D2A83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0D2A83">
        <w:rPr>
          <w:rFonts w:ascii="Consolas" w:hAnsi="Consolas" w:cs="Consolas"/>
          <w:color w:val="000000"/>
          <w:sz w:val="20"/>
          <w:szCs w:val="28"/>
        </w:rPr>
        <w:t>javafx.fxml</w:t>
      </w:r>
      <w:proofErr w:type="spellEnd"/>
      <w:r w:rsidRPr="000D2A83">
        <w:rPr>
          <w:rFonts w:ascii="Consolas" w:hAnsi="Consolas" w:cs="Consolas"/>
          <w:color w:val="000000"/>
          <w:sz w:val="20"/>
          <w:szCs w:val="28"/>
        </w:rPr>
        <w:t>;</w:t>
      </w:r>
    </w:p>
    <w:p w:rsidR="000D2A83" w:rsidRPr="000D2A83" w:rsidRDefault="000D2A83" w:rsidP="00752873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sz w:val="20"/>
          <w:szCs w:val="28"/>
        </w:rPr>
      </w:pPr>
      <w:r w:rsidRPr="000D2A83">
        <w:rPr>
          <w:rFonts w:ascii="Consolas" w:hAnsi="Consolas" w:cs="Consolas"/>
          <w:color w:val="000000"/>
          <w:sz w:val="20"/>
          <w:szCs w:val="28"/>
        </w:rPr>
        <w:t>}</w:t>
      </w:r>
    </w:p>
    <w:p w:rsidR="00DB7703" w:rsidRDefault="00D1034C" w:rsidP="00DC729E">
      <w:pPr>
        <w:pStyle w:val="ListParagraph"/>
        <w:numPr>
          <w:ilvl w:val="0"/>
          <w:numId w:val="8"/>
        </w:numPr>
        <w:spacing w:before="160" w:after="80"/>
        <w:contextualSpacing w:val="0"/>
      </w:pPr>
      <w:r>
        <w:t xml:space="preserve">Save and run. </w:t>
      </w:r>
      <w:r w:rsidR="00DB7703">
        <w:t xml:space="preserve">Now, </w:t>
      </w:r>
      <w:r w:rsidR="000D2A83">
        <w:rPr>
          <w:i/>
        </w:rPr>
        <w:t xml:space="preserve">ComboBoxExample.java </w:t>
      </w:r>
      <w:r w:rsidR="00DB7703">
        <w:t>should run</w:t>
      </w:r>
      <w:r w:rsidR="00A461F4">
        <w:t xml:space="preserve"> and function</w:t>
      </w:r>
      <w:r w:rsidR="00DB7703">
        <w:t xml:space="preserve"> properly</w:t>
      </w:r>
      <w:r>
        <w:t xml:space="preserve"> as shown </w:t>
      </w:r>
      <w:r w:rsidR="00F26ACB">
        <w:t>below</w:t>
      </w:r>
      <w:r>
        <w:t>.</w:t>
      </w:r>
    </w:p>
    <w:p w:rsidR="00DB7703" w:rsidRDefault="00F26ACB" w:rsidP="00752873">
      <w:pPr>
        <w:pStyle w:val="ListParagraph"/>
        <w:spacing w:after="80"/>
        <w:contextualSpacing w:val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5342B1E">
            <wp:simplePos x="0" y="0"/>
            <wp:positionH relativeFrom="margin">
              <wp:posOffset>396240</wp:posOffset>
            </wp:positionH>
            <wp:positionV relativeFrom="paragraph">
              <wp:posOffset>64770</wp:posOffset>
            </wp:positionV>
            <wp:extent cx="2194560" cy="1636776"/>
            <wp:effectExtent l="0" t="0" r="0" b="1905"/>
            <wp:wrapTight wrapText="bothSides">
              <wp:wrapPolygon edited="0">
                <wp:start x="0" y="0"/>
                <wp:lineTo x="0" y="21374"/>
                <wp:lineTo x="21375" y="21374"/>
                <wp:lineTo x="2137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6ACB" w:rsidRDefault="00F26ACB" w:rsidP="00752873">
      <w:pPr>
        <w:spacing w:after="80"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5A1DBF" w:rsidRPr="00B35A00" w:rsidRDefault="005A1DBF" w:rsidP="00752873">
      <w:pPr>
        <w:pStyle w:val="Heading1"/>
        <w:spacing w:after="80"/>
      </w:pPr>
      <w:bookmarkStart w:id="20" w:name="_Toc191982811"/>
      <w:r>
        <w:lastRenderedPageBreak/>
        <w:t>Use Jar File with JavaFX Code</w:t>
      </w:r>
      <w:bookmarkEnd w:id="20"/>
    </w:p>
    <w:p w:rsidR="005316D1" w:rsidRDefault="0052452C" w:rsidP="00752873">
      <w:pPr>
        <w:spacing w:after="80"/>
      </w:pPr>
      <w:r>
        <w:t xml:space="preserve">Jar files are like zip files </w:t>
      </w:r>
      <w:r w:rsidR="00A65078">
        <w:t xml:space="preserve">and are used </w:t>
      </w:r>
      <w:r>
        <w:t xml:space="preserve">for distributing Java code. </w:t>
      </w:r>
      <w:r w:rsidR="00D1034C">
        <w:t xml:space="preserve">This section </w:t>
      </w:r>
      <w:r w:rsidR="00435EB5">
        <w:t xml:space="preserve">explains how to add a Jar file to a JavaFX project. </w:t>
      </w:r>
    </w:p>
    <w:p w:rsidR="0052452C" w:rsidRDefault="00A65078" w:rsidP="00DC729E">
      <w:pPr>
        <w:pStyle w:val="ListParagraph"/>
        <w:numPr>
          <w:ilvl w:val="0"/>
          <w:numId w:val="9"/>
        </w:numPr>
        <w:spacing w:after="80"/>
        <w:contextualSpacing w:val="0"/>
      </w:pPr>
      <w:r>
        <w:t xml:space="preserve">Find </w:t>
      </w:r>
      <w:r w:rsidR="0052452C">
        <w:rPr>
          <w:i/>
        </w:rPr>
        <w:t>m</w:t>
      </w:r>
      <w:r w:rsidR="008D0EFD">
        <w:rPr>
          <w:i/>
        </w:rPr>
        <w:t>artianmanager</w:t>
      </w:r>
      <w:r w:rsidR="0052452C">
        <w:rPr>
          <w:i/>
        </w:rPr>
        <w:t>.jar</w:t>
      </w:r>
      <w:r>
        <w:rPr>
          <w:i/>
        </w:rPr>
        <w:t xml:space="preserve"> </w:t>
      </w:r>
      <w:r>
        <w:t xml:space="preserve">in the download from </w:t>
      </w:r>
      <w:hyperlink w:anchor="_Use_Downloaded_Packages" w:history="1">
        <w:r w:rsidRPr="00A65078">
          <w:rPr>
            <w:rStyle w:val="Hyperlink"/>
          </w:rPr>
          <w:t>Sect</w:t>
        </w:r>
        <w:r w:rsidRPr="00A65078">
          <w:rPr>
            <w:rStyle w:val="Hyperlink"/>
          </w:rPr>
          <w:t>i</w:t>
        </w:r>
        <w:r w:rsidRPr="00A65078">
          <w:rPr>
            <w:rStyle w:val="Hyperlink"/>
          </w:rPr>
          <w:t xml:space="preserve">on </w:t>
        </w:r>
        <w:r w:rsidR="002573C4">
          <w:rPr>
            <w:rStyle w:val="Hyperlink"/>
          </w:rPr>
          <w:t>8</w:t>
        </w:r>
      </w:hyperlink>
      <w:r>
        <w:t>, step 1 above.</w:t>
      </w:r>
    </w:p>
    <w:p w:rsidR="00123FA5" w:rsidRDefault="00242967" w:rsidP="00DC729E">
      <w:pPr>
        <w:pStyle w:val="ListParagraph"/>
        <w:numPr>
          <w:ilvl w:val="0"/>
          <w:numId w:val="9"/>
        </w:numPr>
        <w:spacing w:after="80"/>
        <w:contextualSpacing w:val="0"/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09344" cy="2084832"/>
            <wp:effectExtent l="19050" t="19050" r="10160" b="10795"/>
            <wp:wrapTight wrapText="bothSides">
              <wp:wrapPolygon edited="0">
                <wp:start x="-256" y="-197"/>
                <wp:lineTo x="-256" y="21514"/>
                <wp:lineTo x="21481" y="21514"/>
                <wp:lineTo x="21481" y="-197"/>
                <wp:lineTo x="-256" y="-19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44" cy="2084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FD">
        <w:t xml:space="preserve">Return to your </w:t>
      </w:r>
      <w:proofErr w:type="spellStart"/>
      <w:r w:rsidR="0052452C">
        <w:rPr>
          <w:i/>
        </w:rPr>
        <w:t>samplegui</w:t>
      </w:r>
      <w:proofErr w:type="spellEnd"/>
      <w:r w:rsidR="0052452C">
        <w:rPr>
          <w:i/>
        </w:rPr>
        <w:t xml:space="preserve"> </w:t>
      </w:r>
      <w:r w:rsidR="0052452C">
        <w:t>project</w:t>
      </w:r>
      <w:r w:rsidR="008D0EFD">
        <w:t xml:space="preserve"> in the Package Explorer.</w:t>
      </w:r>
      <w:r w:rsidR="0052452C">
        <w:t xml:space="preserve"> </w:t>
      </w:r>
      <w:r w:rsidR="00A61F80">
        <w:t>Drag the jar file into the</w:t>
      </w:r>
      <w:r w:rsidR="0052452C">
        <w:t xml:space="preserve"> </w:t>
      </w:r>
      <w:proofErr w:type="spellStart"/>
      <w:r w:rsidR="0052452C">
        <w:rPr>
          <w:i/>
        </w:rPr>
        <w:t>src</w:t>
      </w:r>
      <w:proofErr w:type="spellEnd"/>
      <w:r w:rsidR="0052452C">
        <w:rPr>
          <w:i/>
        </w:rPr>
        <w:t xml:space="preserve"> </w:t>
      </w:r>
      <w:r w:rsidR="0052452C">
        <w:t>node in</w:t>
      </w:r>
      <w:r w:rsidR="008D0EFD">
        <w:t xml:space="preserve">to the </w:t>
      </w:r>
      <w:r w:rsidR="008D0EFD">
        <w:rPr>
          <w:i/>
        </w:rPr>
        <w:t xml:space="preserve">application </w:t>
      </w:r>
      <w:r w:rsidR="008D0EFD">
        <w:t>folder</w:t>
      </w:r>
      <w:r w:rsidR="00A61F80">
        <w:t xml:space="preserve"> in the Package Explorer</w:t>
      </w:r>
      <w:r w:rsidR="006A7FDC">
        <w:t xml:space="preserve"> as shown </w:t>
      </w:r>
      <w:r w:rsidR="008D0EFD">
        <w:t>on the right (c</w:t>
      </w:r>
      <w:r w:rsidR="00A61F80">
        <w:t>hoose: Copy files and OK on the dialog that appears</w:t>
      </w:r>
      <w:r w:rsidR="008D0EFD">
        <w:t>).</w:t>
      </w:r>
    </w:p>
    <w:p w:rsidR="00242967" w:rsidRDefault="00242967" w:rsidP="00752873">
      <w:pPr>
        <w:pStyle w:val="ListParagraph"/>
        <w:spacing w:after="80"/>
        <w:ind w:left="360"/>
        <w:contextualSpacing w:val="0"/>
      </w:pPr>
    </w:p>
    <w:p w:rsidR="003C42CA" w:rsidRDefault="003C42CA" w:rsidP="00752873">
      <w:pPr>
        <w:spacing w:after="80" w:line="259" w:lineRule="auto"/>
        <w:jc w:val="left"/>
      </w:pPr>
    </w:p>
    <w:p w:rsidR="00B704F1" w:rsidRDefault="00B704F1" w:rsidP="00752873">
      <w:pPr>
        <w:spacing w:after="80" w:line="259" w:lineRule="auto"/>
        <w:jc w:val="left"/>
      </w:pPr>
    </w:p>
    <w:p w:rsidR="00B704F1" w:rsidRDefault="00B704F1" w:rsidP="00752873">
      <w:pPr>
        <w:spacing w:after="80" w:line="259" w:lineRule="auto"/>
        <w:jc w:val="left"/>
      </w:pPr>
    </w:p>
    <w:p w:rsidR="00B704F1" w:rsidRDefault="00B704F1" w:rsidP="00752873">
      <w:pPr>
        <w:spacing w:after="80" w:line="259" w:lineRule="auto"/>
        <w:jc w:val="left"/>
      </w:pPr>
    </w:p>
    <w:p w:rsidR="009456DB" w:rsidRDefault="009456DB" w:rsidP="00752873">
      <w:pPr>
        <w:spacing w:after="80" w:line="259" w:lineRule="auto"/>
        <w:jc w:val="left"/>
      </w:pPr>
    </w:p>
    <w:p w:rsidR="00B704F1" w:rsidRDefault="00B704F1" w:rsidP="00752873">
      <w:pPr>
        <w:spacing w:after="80" w:line="259" w:lineRule="auto"/>
        <w:jc w:val="left"/>
      </w:pPr>
    </w:p>
    <w:p w:rsidR="00A61F80" w:rsidRDefault="00B704F1" w:rsidP="00DC729E">
      <w:pPr>
        <w:pStyle w:val="ListParagraph"/>
        <w:numPr>
          <w:ilvl w:val="0"/>
          <w:numId w:val="9"/>
        </w:numPr>
        <w:spacing w:after="80"/>
        <w:contextualSpacing w:val="0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591056" cy="2267712"/>
            <wp:effectExtent l="19050" t="19050" r="28575" b="18415"/>
            <wp:wrapTight wrapText="bothSides">
              <wp:wrapPolygon edited="0">
                <wp:start x="-259" y="-181"/>
                <wp:lineTo x="-259" y="21594"/>
                <wp:lineTo x="21729" y="21594"/>
                <wp:lineTo x="21729" y="-181"/>
                <wp:lineTo x="-259" y="-18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" cy="22677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80">
        <w:t xml:space="preserve">Right-click the jar file in the Package Explorer and choose: Build Path, </w:t>
      </w:r>
      <w:proofErr w:type="gramStart"/>
      <w:r w:rsidR="00A61F80">
        <w:t>Add</w:t>
      </w:r>
      <w:proofErr w:type="gramEnd"/>
      <w:r w:rsidR="00A61F80">
        <w:t xml:space="preserve"> to build path. The file will “move” from the package folder to the Referenced Libraries folder as shown </w:t>
      </w:r>
      <w:r w:rsidR="0052452C">
        <w:t>below</w:t>
      </w:r>
      <w:r w:rsidR="00A61F80">
        <w:t>.</w:t>
      </w:r>
    </w:p>
    <w:p w:rsidR="0052452C" w:rsidRDefault="0052452C" w:rsidP="00752873">
      <w:pPr>
        <w:pStyle w:val="ListParagraph"/>
        <w:spacing w:after="80"/>
        <w:ind w:left="360"/>
        <w:contextualSpacing w:val="0"/>
      </w:pPr>
    </w:p>
    <w:p w:rsidR="005A1DBF" w:rsidRDefault="00A61F80" w:rsidP="00DC729E">
      <w:pPr>
        <w:pStyle w:val="ListParagraph"/>
        <w:numPr>
          <w:ilvl w:val="0"/>
          <w:numId w:val="9"/>
        </w:numPr>
        <w:spacing w:after="80"/>
        <w:contextualSpacing w:val="0"/>
      </w:pPr>
      <w:r>
        <w:t xml:space="preserve">Open </w:t>
      </w:r>
      <w:r w:rsidR="005A1DBF" w:rsidRPr="00A61F80">
        <w:rPr>
          <w:i/>
        </w:rPr>
        <w:t>module-info.java</w:t>
      </w:r>
      <w:r>
        <w:rPr>
          <w:i/>
        </w:rPr>
        <w:t xml:space="preserve"> </w:t>
      </w:r>
      <w:r>
        <w:t>and add this line</w:t>
      </w:r>
      <w:r w:rsidR="005A1DBF">
        <w:t>: “</w:t>
      </w:r>
      <w:r w:rsidR="005A1DBF" w:rsidRPr="00A61F80">
        <w:rPr>
          <w:rFonts w:ascii="Consolas" w:hAnsi="Consolas"/>
        </w:rPr>
        <w:t xml:space="preserve">requires </w:t>
      </w:r>
      <w:proofErr w:type="spellStart"/>
      <w:r w:rsidR="005A1DBF" w:rsidRPr="00A61F80">
        <w:rPr>
          <w:rFonts w:ascii="Consolas" w:hAnsi="Consolas"/>
        </w:rPr>
        <w:t>m</w:t>
      </w:r>
      <w:r w:rsidR="00B704F1">
        <w:rPr>
          <w:rFonts w:ascii="Consolas" w:hAnsi="Consolas"/>
        </w:rPr>
        <w:t>artianmanager</w:t>
      </w:r>
      <w:proofErr w:type="spellEnd"/>
      <w:r w:rsidR="005A1DBF" w:rsidRPr="00A61F80">
        <w:rPr>
          <w:rFonts w:ascii="Consolas" w:hAnsi="Consolas"/>
        </w:rPr>
        <w:t>;</w:t>
      </w:r>
      <w:r w:rsidR="005A1DBF">
        <w:t>” Thus, the entire file might look like this:</w:t>
      </w:r>
    </w:p>
    <w:p w:rsidR="006A7FDC" w:rsidRPr="006A7FDC" w:rsidRDefault="006A7FDC" w:rsidP="006A7FDC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 w:rsidRPr="006A7FDC">
        <w:rPr>
          <w:rFonts w:ascii="Consolas" w:hAnsi="Consolas"/>
          <w:b/>
          <w:bCs/>
          <w:color w:val="7F0055"/>
          <w:sz w:val="20"/>
          <w:szCs w:val="20"/>
        </w:rPr>
        <w:t>module</w:t>
      </w:r>
      <w:r w:rsidRPr="006A7FDC">
        <w:rPr>
          <w:rFonts w:ascii="Consolas" w:hAnsi="Consolas"/>
          <w:color w:val="000000"/>
          <w:sz w:val="20"/>
          <w:szCs w:val="20"/>
        </w:rPr>
        <w:t xml:space="preserve"> </w:t>
      </w:r>
      <w:proofErr w:type="spellStart"/>
      <w:r w:rsidRPr="006A7FDC">
        <w:rPr>
          <w:rFonts w:ascii="Consolas" w:hAnsi="Consolas"/>
          <w:color w:val="000000"/>
          <w:sz w:val="20"/>
          <w:szCs w:val="20"/>
        </w:rPr>
        <w:t>samplegui</w:t>
      </w:r>
      <w:proofErr w:type="spellEnd"/>
      <w:r w:rsidRPr="006A7FDC">
        <w:rPr>
          <w:rFonts w:ascii="Consolas" w:hAnsi="Consolas"/>
          <w:color w:val="000000"/>
          <w:sz w:val="20"/>
          <w:szCs w:val="20"/>
        </w:rPr>
        <w:t xml:space="preserve"> {</w:t>
      </w:r>
    </w:p>
    <w:p w:rsidR="006A7FDC" w:rsidRPr="006A7FDC" w:rsidRDefault="006A7FDC" w:rsidP="006A7FDC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 w:rsidRPr="006A7FDC">
        <w:rPr>
          <w:rFonts w:ascii="Consolas" w:hAnsi="Consolas"/>
          <w:color w:val="000000"/>
          <w:sz w:val="20"/>
          <w:szCs w:val="20"/>
        </w:rPr>
        <w:tab/>
      </w:r>
      <w:r w:rsidRPr="006A7FDC">
        <w:rPr>
          <w:rFonts w:ascii="Consolas" w:hAnsi="Consolas"/>
          <w:b/>
          <w:bCs/>
          <w:color w:val="7F0055"/>
          <w:sz w:val="20"/>
          <w:szCs w:val="20"/>
        </w:rPr>
        <w:t>requires</w:t>
      </w:r>
      <w:r w:rsidRPr="006A7FDC">
        <w:rPr>
          <w:rFonts w:ascii="Consolas" w:hAnsi="Consolas"/>
          <w:color w:val="000000"/>
          <w:sz w:val="20"/>
          <w:szCs w:val="20"/>
        </w:rPr>
        <w:t xml:space="preserve"> </w:t>
      </w:r>
      <w:proofErr w:type="spellStart"/>
      <w:proofErr w:type="gramStart"/>
      <w:r w:rsidRPr="006A7FDC">
        <w:rPr>
          <w:rFonts w:ascii="Consolas" w:hAnsi="Consolas"/>
          <w:color w:val="000000"/>
          <w:sz w:val="20"/>
          <w:szCs w:val="20"/>
        </w:rPr>
        <w:t>javafx.controls</w:t>
      </w:r>
      <w:proofErr w:type="spellEnd"/>
      <w:proofErr w:type="gramEnd"/>
      <w:r w:rsidRPr="006A7FDC">
        <w:rPr>
          <w:rFonts w:ascii="Consolas" w:hAnsi="Consolas"/>
          <w:color w:val="000000"/>
          <w:sz w:val="20"/>
          <w:szCs w:val="20"/>
        </w:rPr>
        <w:t>;</w:t>
      </w:r>
    </w:p>
    <w:p w:rsidR="006A7FDC" w:rsidRPr="006A7FDC" w:rsidRDefault="006A7FDC" w:rsidP="006A7FDC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 w:rsidRPr="006A7FDC">
        <w:rPr>
          <w:rFonts w:ascii="Consolas" w:hAnsi="Consolas"/>
          <w:color w:val="000000"/>
          <w:sz w:val="20"/>
          <w:szCs w:val="20"/>
        </w:rPr>
        <w:tab/>
      </w:r>
      <w:r w:rsidRPr="006A7FDC">
        <w:rPr>
          <w:rFonts w:ascii="Consolas" w:hAnsi="Consolas"/>
          <w:b/>
          <w:bCs/>
          <w:color w:val="7F0055"/>
          <w:sz w:val="20"/>
          <w:szCs w:val="20"/>
          <w:highlight w:val="yellow"/>
        </w:rPr>
        <w:t>requires</w:t>
      </w:r>
      <w:r w:rsidRPr="006A7FDC">
        <w:rPr>
          <w:rFonts w:ascii="Consolas" w:hAnsi="Consolas"/>
          <w:color w:val="000000"/>
          <w:sz w:val="20"/>
          <w:szCs w:val="20"/>
          <w:highlight w:val="yellow"/>
        </w:rPr>
        <w:t xml:space="preserve"> </w:t>
      </w:r>
      <w:proofErr w:type="spellStart"/>
      <w:r w:rsidRPr="006A7FDC">
        <w:rPr>
          <w:rFonts w:ascii="Consolas" w:hAnsi="Consolas"/>
          <w:color w:val="000000"/>
          <w:sz w:val="20"/>
          <w:szCs w:val="20"/>
          <w:highlight w:val="yellow"/>
        </w:rPr>
        <w:t>m</w:t>
      </w:r>
      <w:r w:rsidR="00B704F1">
        <w:rPr>
          <w:rFonts w:ascii="Consolas" w:hAnsi="Consolas"/>
          <w:color w:val="000000"/>
          <w:sz w:val="20"/>
          <w:szCs w:val="20"/>
          <w:highlight w:val="yellow"/>
        </w:rPr>
        <w:t>artianmanager</w:t>
      </w:r>
      <w:proofErr w:type="spellEnd"/>
      <w:r w:rsidRPr="006A7FDC">
        <w:rPr>
          <w:rFonts w:ascii="Consolas" w:hAnsi="Consolas"/>
          <w:color w:val="000000"/>
          <w:sz w:val="20"/>
          <w:szCs w:val="20"/>
          <w:highlight w:val="yellow"/>
        </w:rPr>
        <w:t>;</w:t>
      </w:r>
    </w:p>
    <w:p w:rsidR="006A7FDC" w:rsidRPr="006A7FDC" w:rsidRDefault="006A7FDC" w:rsidP="006A7FDC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 w:rsidRPr="006A7FDC">
        <w:rPr>
          <w:rFonts w:ascii="Consolas" w:hAnsi="Consolas"/>
          <w:color w:val="000000"/>
          <w:sz w:val="20"/>
          <w:szCs w:val="20"/>
        </w:rPr>
        <w:tab/>
      </w:r>
    </w:p>
    <w:p w:rsidR="006A7FDC" w:rsidRPr="006A7FDC" w:rsidRDefault="006A7FDC" w:rsidP="006A7FDC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 w:rsidRPr="006A7FDC">
        <w:rPr>
          <w:rFonts w:ascii="Consolas" w:hAnsi="Consolas"/>
          <w:color w:val="000000"/>
          <w:sz w:val="20"/>
          <w:szCs w:val="20"/>
        </w:rPr>
        <w:tab/>
      </w:r>
      <w:r w:rsidRPr="006A7FDC">
        <w:rPr>
          <w:rFonts w:ascii="Consolas" w:hAnsi="Consolas"/>
          <w:b/>
          <w:bCs/>
          <w:color w:val="7F0055"/>
          <w:sz w:val="20"/>
          <w:szCs w:val="20"/>
        </w:rPr>
        <w:t>opens</w:t>
      </w:r>
      <w:r w:rsidRPr="006A7FDC">
        <w:rPr>
          <w:rFonts w:ascii="Consolas" w:hAnsi="Consolas"/>
          <w:color w:val="000000"/>
          <w:sz w:val="20"/>
          <w:szCs w:val="20"/>
        </w:rPr>
        <w:t xml:space="preserve"> application </w:t>
      </w:r>
      <w:r w:rsidRPr="006A7FDC">
        <w:rPr>
          <w:rFonts w:ascii="Consolas" w:hAnsi="Consolas"/>
          <w:b/>
          <w:bCs/>
          <w:color w:val="7F0055"/>
          <w:sz w:val="20"/>
          <w:szCs w:val="20"/>
        </w:rPr>
        <w:t>to</w:t>
      </w:r>
      <w:r w:rsidRPr="006A7FDC">
        <w:rPr>
          <w:rFonts w:ascii="Consolas" w:hAnsi="Consolas"/>
          <w:color w:val="000000"/>
          <w:sz w:val="20"/>
          <w:szCs w:val="20"/>
        </w:rPr>
        <w:t xml:space="preserve"> </w:t>
      </w:r>
      <w:proofErr w:type="spellStart"/>
      <w:proofErr w:type="gramStart"/>
      <w:r w:rsidRPr="006A7FDC">
        <w:rPr>
          <w:rFonts w:ascii="Consolas" w:hAnsi="Consolas"/>
          <w:color w:val="000000"/>
          <w:sz w:val="20"/>
          <w:szCs w:val="20"/>
        </w:rPr>
        <w:t>javafx.graphics</w:t>
      </w:r>
      <w:proofErr w:type="spellEnd"/>
      <w:proofErr w:type="gramEnd"/>
      <w:r w:rsidRPr="006A7FDC">
        <w:rPr>
          <w:rFonts w:ascii="Consolas" w:hAnsi="Consolas"/>
          <w:color w:val="000000"/>
          <w:sz w:val="20"/>
          <w:szCs w:val="20"/>
        </w:rPr>
        <w:t xml:space="preserve">, </w:t>
      </w:r>
      <w:proofErr w:type="spellStart"/>
      <w:r w:rsidRPr="006A7FDC">
        <w:rPr>
          <w:rFonts w:ascii="Consolas" w:hAnsi="Consolas"/>
          <w:color w:val="000000"/>
          <w:sz w:val="20"/>
          <w:szCs w:val="20"/>
        </w:rPr>
        <w:t>javafx.fxml</w:t>
      </w:r>
      <w:proofErr w:type="spellEnd"/>
      <w:r w:rsidRPr="006A7FDC">
        <w:rPr>
          <w:rFonts w:ascii="Consolas" w:hAnsi="Consolas"/>
          <w:color w:val="000000"/>
          <w:sz w:val="20"/>
          <w:szCs w:val="20"/>
        </w:rPr>
        <w:t>;</w:t>
      </w:r>
    </w:p>
    <w:p w:rsidR="006A7FDC" w:rsidRDefault="006A7FDC" w:rsidP="006A7FDC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 w:rsidRPr="006A7FDC">
        <w:rPr>
          <w:rFonts w:ascii="Consolas" w:hAnsi="Consolas"/>
          <w:color w:val="000000"/>
          <w:sz w:val="20"/>
          <w:szCs w:val="20"/>
        </w:rPr>
        <w:t>}</w:t>
      </w:r>
    </w:p>
    <w:p w:rsidR="00B704F1" w:rsidRDefault="00B704F1">
      <w:pPr>
        <w:spacing w:line="259" w:lineRule="auto"/>
        <w:jc w:val="left"/>
      </w:pPr>
      <w:r>
        <w:br w:type="page"/>
      </w:r>
    </w:p>
    <w:p w:rsidR="00A61F80" w:rsidRDefault="00B704F1" w:rsidP="00DC729E">
      <w:pPr>
        <w:pStyle w:val="ListParagraph"/>
        <w:numPr>
          <w:ilvl w:val="0"/>
          <w:numId w:val="9"/>
        </w:numPr>
        <w:spacing w:before="16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112264" cy="3282696"/>
            <wp:effectExtent l="19050" t="19050" r="21590" b="13335"/>
            <wp:wrapTight wrapText="bothSides">
              <wp:wrapPolygon edited="0">
                <wp:start x="-195" y="-125"/>
                <wp:lineTo x="-195" y="21562"/>
                <wp:lineTo x="21626" y="21562"/>
                <wp:lineTo x="21626" y="-125"/>
                <wp:lineTo x="-195" y="-125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4" cy="3282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80">
        <w:t xml:space="preserve">Expand </w:t>
      </w:r>
      <w:r w:rsidR="00A61F80">
        <w:rPr>
          <w:i/>
        </w:rPr>
        <w:t>m</w:t>
      </w:r>
      <w:r>
        <w:rPr>
          <w:i/>
        </w:rPr>
        <w:t>artianmanager</w:t>
      </w:r>
      <w:r w:rsidR="00A61F80">
        <w:rPr>
          <w:i/>
        </w:rPr>
        <w:t xml:space="preserve">.jar </w:t>
      </w:r>
      <w:r w:rsidR="00A61F80">
        <w:t xml:space="preserve">in the Referenced Libraries node. </w:t>
      </w:r>
      <w:r w:rsidR="00343118">
        <w:t>As shown on the right, for this example, the available classes are shown (</w:t>
      </w:r>
      <w:proofErr w:type="spellStart"/>
      <w:r w:rsidR="00343118">
        <w:rPr>
          <w:i/>
        </w:rPr>
        <w:t>GreenMartian</w:t>
      </w:r>
      <w:proofErr w:type="spellEnd"/>
      <w:r w:rsidR="00343118">
        <w:rPr>
          <w:i/>
        </w:rPr>
        <w:t>, Martian, etc.</w:t>
      </w:r>
      <w:r w:rsidR="00343118">
        <w:t>), as well as the methods in each class and their signature (</w:t>
      </w:r>
      <w:r w:rsidR="00343118">
        <w:rPr>
          <w:i/>
        </w:rPr>
        <w:t xml:space="preserve">e.g. </w:t>
      </w:r>
      <w:proofErr w:type="spellStart"/>
      <w:r w:rsidR="00343118">
        <w:rPr>
          <w:i/>
        </w:rPr>
        <w:t>GreenMartian</w:t>
      </w:r>
      <w:proofErr w:type="spellEnd"/>
      <w:r w:rsidR="00343118">
        <w:rPr>
          <w:i/>
        </w:rPr>
        <w:t xml:space="preserve"> </w:t>
      </w:r>
      <w:r w:rsidR="00343118">
        <w:t xml:space="preserve">has a constructor that accepts an integer, and another that accepts 2 integers, </w:t>
      </w:r>
      <w:r w:rsidR="00343118">
        <w:rPr>
          <w:i/>
        </w:rPr>
        <w:t>etc.</w:t>
      </w:r>
      <w:r w:rsidR="00343118">
        <w:t xml:space="preserve">). In addition, it shows that these classes are in the </w:t>
      </w:r>
      <w:r>
        <w:rPr>
          <w:i/>
        </w:rPr>
        <w:t>mm</w:t>
      </w:r>
      <w:r w:rsidR="00343118">
        <w:rPr>
          <w:i/>
        </w:rPr>
        <w:t xml:space="preserve"> </w:t>
      </w:r>
      <w:r w:rsidR="00343118">
        <w:t>package, this will be important next.</w:t>
      </w:r>
    </w:p>
    <w:p w:rsidR="00A61F80" w:rsidRDefault="00B704F1" w:rsidP="00DC729E">
      <w:pPr>
        <w:pStyle w:val="ListParagraph"/>
        <w:numPr>
          <w:ilvl w:val="0"/>
          <w:numId w:val="9"/>
        </w:numPr>
      </w:pPr>
      <w:r>
        <w:t xml:space="preserve">Open </w:t>
      </w:r>
      <w:r>
        <w:rPr>
          <w:i/>
        </w:rPr>
        <w:t xml:space="preserve">Main.java </w:t>
      </w:r>
      <w:r>
        <w:t xml:space="preserve">(the one in the </w:t>
      </w:r>
      <w:proofErr w:type="spellStart"/>
      <w:r>
        <w:rPr>
          <w:i/>
        </w:rPr>
        <w:t>samplegui</w:t>
      </w:r>
      <w:proofErr w:type="spellEnd"/>
      <w:r>
        <w:rPr>
          <w:i/>
        </w:rPr>
        <w:t xml:space="preserve"> </w:t>
      </w:r>
      <w:r>
        <w:t>project).</w:t>
      </w:r>
      <w:r w:rsidR="00AD0EC1">
        <w:t xml:space="preserve"> Add the line below the import statements that are already there.</w:t>
      </w:r>
    </w:p>
    <w:p w:rsidR="00343118" w:rsidRDefault="00343118" w:rsidP="00AD0EC1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20"/>
          <w:szCs w:val="20"/>
        </w:rPr>
      </w:pPr>
      <w:r w:rsidRPr="00343118">
        <w:rPr>
          <w:rFonts w:ascii="Consolas" w:hAnsi="Consolas" w:cs="Consolas"/>
          <w:b/>
          <w:bCs/>
          <w:color w:val="7F0055"/>
          <w:sz w:val="20"/>
          <w:szCs w:val="20"/>
        </w:rPr>
        <w:t>import</w:t>
      </w:r>
      <w:r w:rsidRPr="00343118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="00AD0EC1">
        <w:rPr>
          <w:rFonts w:ascii="Consolas" w:hAnsi="Consolas" w:cs="Consolas"/>
          <w:color w:val="000000"/>
          <w:sz w:val="20"/>
          <w:szCs w:val="20"/>
        </w:rPr>
        <w:t>mm</w:t>
      </w:r>
      <w:r w:rsidRPr="00343118">
        <w:rPr>
          <w:rFonts w:ascii="Consolas" w:hAnsi="Consolas" w:cs="Consolas"/>
          <w:color w:val="000000"/>
          <w:sz w:val="20"/>
          <w:szCs w:val="20"/>
        </w:rPr>
        <w:t>.*;</w:t>
      </w:r>
    </w:p>
    <w:p w:rsidR="00AD0EC1" w:rsidRDefault="00AD0EC1" w:rsidP="00AD0EC1">
      <w:pPr>
        <w:autoSpaceDE w:val="0"/>
        <w:autoSpaceDN w:val="0"/>
        <w:adjustRightInd w:val="0"/>
        <w:ind w:left="360"/>
        <w:jc w:val="left"/>
      </w:pPr>
      <w:r>
        <w:t>Note: to use any of the classes in the JAR file, you must first import them. The statement above imports everything (*) in the JAR file. Note that you must include the package (</w:t>
      </w:r>
      <w:r>
        <w:rPr>
          <w:i/>
        </w:rPr>
        <w:t xml:space="preserve">mm </w:t>
      </w:r>
      <w:r>
        <w:t>for this example) in the path.</w:t>
      </w:r>
    </w:p>
    <w:p w:rsidR="00343118" w:rsidRDefault="00AD0EC1" w:rsidP="00DC729E">
      <w:pPr>
        <w:pStyle w:val="ListParagraph"/>
        <w:numPr>
          <w:ilvl w:val="0"/>
          <w:numId w:val="9"/>
        </w:numPr>
      </w:pPr>
      <w:r>
        <w:t xml:space="preserve">In the </w:t>
      </w:r>
      <w:r>
        <w:rPr>
          <w:i/>
        </w:rPr>
        <w:t xml:space="preserve">start </w:t>
      </w:r>
      <w:r>
        <w:t xml:space="preserve">method, replace this line: </w:t>
      </w:r>
    </w:p>
    <w:p w:rsidR="00AD0EC1" w:rsidRPr="00AD0EC1" w:rsidRDefault="00AD0EC1" w:rsidP="00AD0EC1">
      <w:pPr>
        <w:shd w:val="clear" w:color="auto" w:fill="FFFFFF"/>
        <w:ind w:left="72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Label </w:t>
      </w:r>
      <w:proofErr w:type="spellStart"/>
      <w:r w:rsidRPr="00AD0EC1">
        <w:rPr>
          <w:rFonts w:ascii="Consolas" w:eastAsia="Times New Roman" w:hAnsi="Consolas" w:cs="Times New Roman"/>
          <w:color w:val="6A3E3E"/>
          <w:sz w:val="20"/>
          <w:szCs w:val="20"/>
        </w:rPr>
        <w:t>lbl</w:t>
      </w:r>
      <w:proofErr w:type="spellEnd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D0EC1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gramStart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Label(</w:t>
      </w:r>
      <w:proofErr w:type="gramEnd"/>
      <w:r w:rsidRPr="00AD0EC1">
        <w:rPr>
          <w:rFonts w:ascii="Consolas" w:eastAsia="Times New Roman" w:hAnsi="Consolas" w:cs="Times New Roman"/>
          <w:color w:val="2A00FF"/>
          <w:sz w:val="20"/>
          <w:szCs w:val="20"/>
        </w:rPr>
        <w:t>"Dave Gibson"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</w:p>
    <w:p w:rsidR="00AD0EC1" w:rsidRDefault="00AD0EC1" w:rsidP="00AD0EC1">
      <w:pPr>
        <w:pStyle w:val="ListParagraph"/>
        <w:ind w:left="360"/>
      </w:pPr>
      <w:r>
        <w:t>With these two lines (use your name):</w:t>
      </w:r>
    </w:p>
    <w:p w:rsidR="00AD0EC1" w:rsidRPr="00AD0EC1" w:rsidRDefault="00AD0EC1" w:rsidP="00AD0EC1">
      <w:pPr>
        <w:shd w:val="clear" w:color="auto" w:fill="FFFFFF"/>
        <w:spacing w:after="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ab/>
      </w:r>
      <w:proofErr w:type="spellStart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RedMartian</w:t>
      </w:r>
      <w:proofErr w:type="spellEnd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AD0EC1">
        <w:rPr>
          <w:rFonts w:ascii="Consolas" w:eastAsia="Times New Roman" w:hAnsi="Consolas" w:cs="Times New Roman"/>
          <w:color w:val="6A3E3E"/>
          <w:sz w:val="20"/>
          <w:szCs w:val="20"/>
        </w:rPr>
        <w:t>rm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D0EC1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RedMartian</w:t>
      </w:r>
      <w:proofErr w:type="spellEnd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3,3);</w:t>
      </w:r>
    </w:p>
    <w:p w:rsidR="00AD0EC1" w:rsidRPr="00AD0EC1" w:rsidRDefault="00AD0EC1" w:rsidP="00AD0EC1">
      <w:pPr>
        <w:shd w:val="clear" w:color="auto" w:fill="FFFFFF"/>
        <w:spacing w:after="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ab/>
        <w:t xml:space="preserve">Label </w:t>
      </w:r>
      <w:proofErr w:type="spellStart"/>
      <w:r w:rsidRPr="00AD0EC1">
        <w:rPr>
          <w:rFonts w:ascii="Consolas" w:eastAsia="Times New Roman" w:hAnsi="Consolas" w:cs="Times New Roman"/>
          <w:color w:val="6A3E3E"/>
          <w:sz w:val="20"/>
          <w:szCs w:val="20"/>
        </w:rPr>
        <w:t>lbl</w:t>
      </w:r>
      <w:proofErr w:type="spellEnd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AD0EC1">
        <w:rPr>
          <w:rFonts w:ascii="Consolas" w:eastAsia="Times New Roman" w:hAnsi="Consolas" w:cs="Times New Roman"/>
          <w:b/>
          <w:bCs/>
          <w:color w:val="7F0055"/>
          <w:sz w:val="20"/>
          <w:szCs w:val="20"/>
        </w:rPr>
        <w:t>new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gramStart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Label(</w:t>
      </w:r>
      <w:proofErr w:type="gramEnd"/>
      <w:r w:rsidRPr="00AD0EC1">
        <w:rPr>
          <w:rFonts w:ascii="Consolas" w:eastAsia="Times New Roman" w:hAnsi="Consolas" w:cs="Times New Roman"/>
          <w:color w:val="2A00FF"/>
          <w:sz w:val="20"/>
          <w:szCs w:val="20"/>
        </w:rPr>
        <w:t>"Dave Gibson\n "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r w:rsidRPr="00AD0EC1">
        <w:rPr>
          <w:rFonts w:ascii="Consolas" w:eastAsia="Times New Roman" w:hAnsi="Consolas" w:cs="Times New Roman"/>
          <w:color w:val="6A3E3E"/>
          <w:sz w:val="20"/>
          <w:szCs w:val="20"/>
        </w:rPr>
        <w:t>rm</w:t>
      </w:r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.toString</w:t>
      </w:r>
      <w:proofErr w:type="spellEnd"/>
      <w:r w:rsidRPr="00AD0EC1">
        <w:rPr>
          <w:rFonts w:ascii="Consolas" w:eastAsia="Times New Roman" w:hAnsi="Consolas" w:cs="Times New Roman"/>
          <w:color w:val="000000"/>
          <w:sz w:val="20"/>
          <w:szCs w:val="20"/>
        </w:rPr>
        <w:t>());</w:t>
      </w:r>
    </w:p>
    <w:p w:rsidR="006A7FDC" w:rsidRDefault="00AD0EC1" w:rsidP="00DC729E">
      <w:pPr>
        <w:pStyle w:val="ListParagraph"/>
        <w:numPr>
          <w:ilvl w:val="0"/>
          <w:numId w:val="9"/>
        </w:numPr>
        <w:spacing w:before="160"/>
        <w:contextualSpacing w:val="0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3A771E8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1527048" cy="1042416"/>
            <wp:effectExtent l="0" t="0" r="0" b="5715"/>
            <wp:wrapTight wrapText="bothSides">
              <wp:wrapPolygon edited="0">
                <wp:start x="0" y="0"/>
                <wp:lineTo x="0" y="21324"/>
                <wp:lineTo x="21295" y="21324"/>
                <wp:lineTo x="212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FDC">
        <w:t xml:space="preserve">Verify that </w:t>
      </w:r>
      <w:r w:rsidR="006A7FDC">
        <w:rPr>
          <w:i/>
        </w:rPr>
        <w:t xml:space="preserve">Main.java </w:t>
      </w:r>
      <w:r w:rsidR="006A7FDC">
        <w:t xml:space="preserve">runs correctly. </w:t>
      </w:r>
      <w:r>
        <w:t>The display will look similar to the figure on the right.</w:t>
      </w:r>
    </w:p>
    <w:p w:rsidR="00AD0EC1" w:rsidRDefault="00AD0EC1" w:rsidP="00AD0EC1">
      <w:pPr>
        <w:pStyle w:val="ListParagraph"/>
        <w:spacing w:before="160"/>
        <w:ind w:left="360"/>
        <w:contextualSpacing w:val="0"/>
      </w:pPr>
    </w:p>
    <w:p w:rsidR="0022368E" w:rsidRDefault="0022368E" w:rsidP="0022368E">
      <w:pPr>
        <w:pStyle w:val="ListParagraph"/>
        <w:ind w:left="360"/>
      </w:pPr>
      <w:bookmarkStart w:id="21" w:name="_IntelliJ_JavaFX_Configuration"/>
      <w:bookmarkEnd w:id="21"/>
    </w:p>
    <w:p w:rsidR="00202219" w:rsidRDefault="00202219" w:rsidP="0022368E">
      <w:pPr>
        <w:pStyle w:val="ListParagraph"/>
        <w:ind w:left="360"/>
      </w:pPr>
    </w:p>
    <w:p w:rsidR="00202219" w:rsidRDefault="00202219" w:rsidP="0022368E">
      <w:pPr>
        <w:pStyle w:val="ListParagraph"/>
        <w:ind w:left="360"/>
      </w:pPr>
    </w:p>
    <w:p w:rsidR="00202219" w:rsidRDefault="00202219" w:rsidP="0022368E">
      <w:pPr>
        <w:pStyle w:val="ListParagraph"/>
        <w:ind w:left="360"/>
      </w:pPr>
    </w:p>
    <w:p w:rsidR="00202219" w:rsidRDefault="00202219" w:rsidP="00DC729E">
      <w:pPr>
        <w:pStyle w:val="ListParagraph"/>
        <w:numPr>
          <w:ilvl w:val="0"/>
          <w:numId w:val="9"/>
        </w:numPr>
        <w:spacing w:before="160"/>
        <w:contextualSpacing w:val="0"/>
      </w:pPr>
      <w:r>
        <w:t>The lab is now complete. There is nothing to turn in. However, please report to me in class your success (or failure!).</w:t>
      </w:r>
    </w:p>
    <w:p w:rsidR="00202219" w:rsidRDefault="00202219" w:rsidP="0022368E">
      <w:pPr>
        <w:pStyle w:val="ListParagraph"/>
        <w:ind w:left="360"/>
      </w:pPr>
    </w:p>
    <w:bookmarkEnd w:id="0"/>
    <w:p w:rsidR="0022368E" w:rsidRDefault="0022368E" w:rsidP="00B646BE">
      <w:pPr>
        <w:ind w:left="720"/>
      </w:pPr>
    </w:p>
    <w:sectPr w:rsidR="0022368E" w:rsidSect="001C1F13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F80" w:rsidRDefault="00DD7F80" w:rsidP="00A069F4">
      <w:pPr>
        <w:spacing w:after="0"/>
      </w:pPr>
      <w:r>
        <w:separator/>
      </w:r>
    </w:p>
  </w:endnote>
  <w:endnote w:type="continuationSeparator" w:id="0">
    <w:p w:rsidR="00DD7F80" w:rsidRDefault="00DD7F80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altName w:val="Calibri"/>
    <w:charset w:val="00"/>
    <w:family w:val="auto"/>
    <w:pitch w:val="default"/>
  </w:font>
  <w:font w:name="var(--ff-mono)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6DA9" w:rsidRPr="00FD269B" w:rsidRDefault="005F6DA9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4</w:t>
        </w:r>
        <w:r w:rsidRPr="00FD269B">
          <w:rPr>
            <w:noProof/>
          </w:rPr>
          <w:fldChar w:fldCharType="end"/>
        </w:r>
      </w:p>
    </w:sdtContent>
  </w:sdt>
  <w:p w:rsidR="005F6DA9" w:rsidRDefault="005F6D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F80" w:rsidRDefault="00DD7F80" w:rsidP="00A069F4">
      <w:pPr>
        <w:spacing w:after="0"/>
      </w:pPr>
      <w:r>
        <w:separator/>
      </w:r>
    </w:p>
  </w:footnote>
  <w:footnote w:type="continuationSeparator" w:id="0">
    <w:p w:rsidR="00DD7F80" w:rsidRDefault="00DD7F80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D1FB7"/>
    <w:multiLevelType w:val="hybridMultilevel"/>
    <w:tmpl w:val="D450AE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B37C5"/>
    <w:multiLevelType w:val="hybridMultilevel"/>
    <w:tmpl w:val="BA1E86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B1885"/>
    <w:multiLevelType w:val="hybridMultilevel"/>
    <w:tmpl w:val="D450AE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965893"/>
    <w:multiLevelType w:val="hybridMultilevel"/>
    <w:tmpl w:val="D450AE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93175D"/>
    <w:multiLevelType w:val="hybridMultilevel"/>
    <w:tmpl w:val="E03AC5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C5906"/>
    <w:multiLevelType w:val="hybridMultilevel"/>
    <w:tmpl w:val="FD9E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A51BE"/>
    <w:multiLevelType w:val="hybridMultilevel"/>
    <w:tmpl w:val="7AFC78E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6C50FB"/>
    <w:multiLevelType w:val="hybridMultilevel"/>
    <w:tmpl w:val="C2DCE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86443"/>
    <w:multiLevelType w:val="hybridMultilevel"/>
    <w:tmpl w:val="646639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8739B"/>
    <w:multiLevelType w:val="hybridMultilevel"/>
    <w:tmpl w:val="7AFC78E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6D3074"/>
    <w:multiLevelType w:val="hybridMultilevel"/>
    <w:tmpl w:val="20C44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9079E"/>
    <w:multiLevelType w:val="hybridMultilevel"/>
    <w:tmpl w:val="C9D2F79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F324B77"/>
    <w:multiLevelType w:val="hybridMultilevel"/>
    <w:tmpl w:val="FAE4C806"/>
    <w:lvl w:ilvl="0" w:tplc="437C6D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4AB43F7"/>
    <w:multiLevelType w:val="multilevel"/>
    <w:tmpl w:val="B5B4516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C7B7DA3"/>
    <w:multiLevelType w:val="hybridMultilevel"/>
    <w:tmpl w:val="D450AE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236CA4"/>
    <w:multiLevelType w:val="multilevel"/>
    <w:tmpl w:val="8AE014B2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A7C489B"/>
    <w:multiLevelType w:val="hybridMultilevel"/>
    <w:tmpl w:val="2A0A2E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DB4D39"/>
    <w:multiLevelType w:val="hybridMultilevel"/>
    <w:tmpl w:val="7BD637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5"/>
  </w:num>
  <w:num w:numId="3">
    <w:abstractNumId w:val="0"/>
  </w:num>
  <w:num w:numId="4">
    <w:abstractNumId w:val="10"/>
  </w:num>
  <w:num w:numId="5">
    <w:abstractNumId w:val="6"/>
  </w:num>
  <w:num w:numId="6">
    <w:abstractNumId w:val="11"/>
  </w:num>
  <w:num w:numId="7">
    <w:abstractNumId w:val="2"/>
  </w:num>
  <w:num w:numId="8">
    <w:abstractNumId w:val="1"/>
  </w:num>
  <w:num w:numId="9">
    <w:abstractNumId w:val="17"/>
  </w:num>
  <w:num w:numId="10">
    <w:abstractNumId w:val="8"/>
  </w:num>
  <w:num w:numId="11">
    <w:abstractNumId w:val="3"/>
  </w:num>
  <w:num w:numId="12">
    <w:abstractNumId w:val="14"/>
  </w:num>
  <w:num w:numId="13">
    <w:abstractNumId w:val="4"/>
  </w:num>
  <w:num w:numId="14">
    <w:abstractNumId w:val="5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66"/>
    <w:rsid w:val="00001A51"/>
    <w:rsid w:val="0000202D"/>
    <w:rsid w:val="00003C6B"/>
    <w:rsid w:val="00007E7A"/>
    <w:rsid w:val="0001584D"/>
    <w:rsid w:val="0001719B"/>
    <w:rsid w:val="00030DF4"/>
    <w:rsid w:val="00033D5B"/>
    <w:rsid w:val="0003430C"/>
    <w:rsid w:val="00034886"/>
    <w:rsid w:val="000369E8"/>
    <w:rsid w:val="000408AD"/>
    <w:rsid w:val="00040ED0"/>
    <w:rsid w:val="000423E1"/>
    <w:rsid w:val="00044C8C"/>
    <w:rsid w:val="00056835"/>
    <w:rsid w:val="000731CB"/>
    <w:rsid w:val="0007560E"/>
    <w:rsid w:val="00091FFA"/>
    <w:rsid w:val="000A2241"/>
    <w:rsid w:val="000D2A83"/>
    <w:rsid w:val="000E0AB9"/>
    <w:rsid w:val="000E0F0F"/>
    <w:rsid w:val="000E0F37"/>
    <w:rsid w:val="000E1749"/>
    <w:rsid w:val="000E3418"/>
    <w:rsid w:val="000E51AC"/>
    <w:rsid w:val="000F409F"/>
    <w:rsid w:val="00101F9F"/>
    <w:rsid w:val="00101FD3"/>
    <w:rsid w:val="00112DE0"/>
    <w:rsid w:val="00113746"/>
    <w:rsid w:val="00117F39"/>
    <w:rsid w:val="00123FA5"/>
    <w:rsid w:val="00146340"/>
    <w:rsid w:val="00153D9E"/>
    <w:rsid w:val="00160B6D"/>
    <w:rsid w:val="00163B00"/>
    <w:rsid w:val="00172CB2"/>
    <w:rsid w:val="001749D6"/>
    <w:rsid w:val="00175202"/>
    <w:rsid w:val="00181BD7"/>
    <w:rsid w:val="00194A66"/>
    <w:rsid w:val="00196732"/>
    <w:rsid w:val="001A0D34"/>
    <w:rsid w:val="001A5940"/>
    <w:rsid w:val="001C1F13"/>
    <w:rsid w:val="001D03EF"/>
    <w:rsid w:val="001D0D19"/>
    <w:rsid w:val="001D4110"/>
    <w:rsid w:val="001D446B"/>
    <w:rsid w:val="001E1D68"/>
    <w:rsid w:val="001E208C"/>
    <w:rsid w:val="00202219"/>
    <w:rsid w:val="00204FDC"/>
    <w:rsid w:val="00210B7A"/>
    <w:rsid w:val="00211432"/>
    <w:rsid w:val="00221471"/>
    <w:rsid w:val="0022368E"/>
    <w:rsid w:val="00227912"/>
    <w:rsid w:val="00242967"/>
    <w:rsid w:val="002446C3"/>
    <w:rsid w:val="002452F8"/>
    <w:rsid w:val="00245A16"/>
    <w:rsid w:val="0025053F"/>
    <w:rsid w:val="002573C4"/>
    <w:rsid w:val="002623AE"/>
    <w:rsid w:val="00271951"/>
    <w:rsid w:val="002779B1"/>
    <w:rsid w:val="002A18F5"/>
    <w:rsid w:val="002A469B"/>
    <w:rsid w:val="002A4DEF"/>
    <w:rsid w:val="002B098A"/>
    <w:rsid w:val="002B51B3"/>
    <w:rsid w:val="002C0CC2"/>
    <w:rsid w:val="002C24BB"/>
    <w:rsid w:val="002D677D"/>
    <w:rsid w:val="002F1F85"/>
    <w:rsid w:val="00331BD8"/>
    <w:rsid w:val="00336A15"/>
    <w:rsid w:val="0033727A"/>
    <w:rsid w:val="003404D6"/>
    <w:rsid w:val="0034065E"/>
    <w:rsid w:val="00341759"/>
    <w:rsid w:val="00343118"/>
    <w:rsid w:val="003460D9"/>
    <w:rsid w:val="0036176A"/>
    <w:rsid w:val="00367275"/>
    <w:rsid w:val="00371718"/>
    <w:rsid w:val="003834F5"/>
    <w:rsid w:val="00392523"/>
    <w:rsid w:val="003925E4"/>
    <w:rsid w:val="0039299D"/>
    <w:rsid w:val="00393F0C"/>
    <w:rsid w:val="003A1715"/>
    <w:rsid w:val="003A4DD4"/>
    <w:rsid w:val="003C3F35"/>
    <w:rsid w:val="003C42CA"/>
    <w:rsid w:val="003C6D91"/>
    <w:rsid w:val="003D04A4"/>
    <w:rsid w:val="003D08CD"/>
    <w:rsid w:val="003D2579"/>
    <w:rsid w:val="003D3B78"/>
    <w:rsid w:val="003D4010"/>
    <w:rsid w:val="003F79B3"/>
    <w:rsid w:val="00401AC0"/>
    <w:rsid w:val="004156F8"/>
    <w:rsid w:val="0042029A"/>
    <w:rsid w:val="004234F4"/>
    <w:rsid w:val="00427959"/>
    <w:rsid w:val="004301E4"/>
    <w:rsid w:val="0043469E"/>
    <w:rsid w:val="00435EB5"/>
    <w:rsid w:val="00442EAA"/>
    <w:rsid w:val="00453A1F"/>
    <w:rsid w:val="00454559"/>
    <w:rsid w:val="00455E7B"/>
    <w:rsid w:val="00462EE1"/>
    <w:rsid w:val="00470E4C"/>
    <w:rsid w:val="004771BE"/>
    <w:rsid w:val="00480783"/>
    <w:rsid w:val="0048261B"/>
    <w:rsid w:val="004839A6"/>
    <w:rsid w:val="00487499"/>
    <w:rsid w:val="004B070C"/>
    <w:rsid w:val="004B468E"/>
    <w:rsid w:val="004C486F"/>
    <w:rsid w:val="004C51FE"/>
    <w:rsid w:val="004D4835"/>
    <w:rsid w:val="004F117A"/>
    <w:rsid w:val="004F171A"/>
    <w:rsid w:val="005144F9"/>
    <w:rsid w:val="00523232"/>
    <w:rsid w:val="0052452C"/>
    <w:rsid w:val="00524A57"/>
    <w:rsid w:val="005316D1"/>
    <w:rsid w:val="00556C0E"/>
    <w:rsid w:val="00561064"/>
    <w:rsid w:val="00567CA2"/>
    <w:rsid w:val="00572079"/>
    <w:rsid w:val="005728F0"/>
    <w:rsid w:val="0058324C"/>
    <w:rsid w:val="00591F83"/>
    <w:rsid w:val="0059773C"/>
    <w:rsid w:val="005A1DBF"/>
    <w:rsid w:val="005A2BF2"/>
    <w:rsid w:val="005B52C9"/>
    <w:rsid w:val="005C006C"/>
    <w:rsid w:val="005C227F"/>
    <w:rsid w:val="005C31A8"/>
    <w:rsid w:val="005C5146"/>
    <w:rsid w:val="005C5FE3"/>
    <w:rsid w:val="005D26F7"/>
    <w:rsid w:val="005E40BF"/>
    <w:rsid w:val="005E6BD8"/>
    <w:rsid w:val="005E7273"/>
    <w:rsid w:val="005F0690"/>
    <w:rsid w:val="005F1FC1"/>
    <w:rsid w:val="005F2F8B"/>
    <w:rsid w:val="005F6DA9"/>
    <w:rsid w:val="00613645"/>
    <w:rsid w:val="00616435"/>
    <w:rsid w:val="0062505A"/>
    <w:rsid w:val="00640758"/>
    <w:rsid w:val="00644922"/>
    <w:rsid w:val="00654FE6"/>
    <w:rsid w:val="00682ADD"/>
    <w:rsid w:val="00686E4D"/>
    <w:rsid w:val="00696BEF"/>
    <w:rsid w:val="006A702E"/>
    <w:rsid w:val="006A7FDC"/>
    <w:rsid w:val="006B1995"/>
    <w:rsid w:val="006B1F97"/>
    <w:rsid w:val="006B38CD"/>
    <w:rsid w:val="006B4AD1"/>
    <w:rsid w:val="006B6BB5"/>
    <w:rsid w:val="006C12D4"/>
    <w:rsid w:val="006C22C9"/>
    <w:rsid w:val="006C5FF1"/>
    <w:rsid w:val="006D52D3"/>
    <w:rsid w:val="006D6445"/>
    <w:rsid w:val="006E530D"/>
    <w:rsid w:val="006E6BC7"/>
    <w:rsid w:val="006F7D84"/>
    <w:rsid w:val="0072078F"/>
    <w:rsid w:val="00724914"/>
    <w:rsid w:val="00732022"/>
    <w:rsid w:val="00732129"/>
    <w:rsid w:val="00732AB7"/>
    <w:rsid w:val="00733A8A"/>
    <w:rsid w:val="00737FFD"/>
    <w:rsid w:val="00744102"/>
    <w:rsid w:val="00746D8A"/>
    <w:rsid w:val="00752873"/>
    <w:rsid w:val="00754F5F"/>
    <w:rsid w:val="00761860"/>
    <w:rsid w:val="007732AF"/>
    <w:rsid w:val="007821C2"/>
    <w:rsid w:val="007835AF"/>
    <w:rsid w:val="00792E41"/>
    <w:rsid w:val="00795A2C"/>
    <w:rsid w:val="007A185C"/>
    <w:rsid w:val="007A4D4D"/>
    <w:rsid w:val="007A5DB5"/>
    <w:rsid w:val="007B2359"/>
    <w:rsid w:val="007C11C4"/>
    <w:rsid w:val="007D2F09"/>
    <w:rsid w:val="007D7A6E"/>
    <w:rsid w:val="007E1081"/>
    <w:rsid w:val="007F17A1"/>
    <w:rsid w:val="00801032"/>
    <w:rsid w:val="00804A54"/>
    <w:rsid w:val="0080666A"/>
    <w:rsid w:val="008078F1"/>
    <w:rsid w:val="00820788"/>
    <w:rsid w:val="008325A5"/>
    <w:rsid w:val="00836746"/>
    <w:rsid w:val="0084043D"/>
    <w:rsid w:val="00841309"/>
    <w:rsid w:val="008449A1"/>
    <w:rsid w:val="00847E51"/>
    <w:rsid w:val="0085167D"/>
    <w:rsid w:val="00863825"/>
    <w:rsid w:val="00885227"/>
    <w:rsid w:val="00887A07"/>
    <w:rsid w:val="00891A8E"/>
    <w:rsid w:val="008929F9"/>
    <w:rsid w:val="0089540C"/>
    <w:rsid w:val="008A43BA"/>
    <w:rsid w:val="008B20DB"/>
    <w:rsid w:val="008C5A5E"/>
    <w:rsid w:val="008D0EFD"/>
    <w:rsid w:val="008D2A1D"/>
    <w:rsid w:val="008E2A6A"/>
    <w:rsid w:val="008E4C27"/>
    <w:rsid w:val="0090535A"/>
    <w:rsid w:val="00905509"/>
    <w:rsid w:val="009065C9"/>
    <w:rsid w:val="009119F3"/>
    <w:rsid w:val="00915784"/>
    <w:rsid w:val="009227B4"/>
    <w:rsid w:val="009272AA"/>
    <w:rsid w:val="00930CC5"/>
    <w:rsid w:val="009343C3"/>
    <w:rsid w:val="00937F4C"/>
    <w:rsid w:val="009456DB"/>
    <w:rsid w:val="00953F2E"/>
    <w:rsid w:val="0095624D"/>
    <w:rsid w:val="0096243B"/>
    <w:rsid w:val="0096358A"/>
    <w:rsid w:val="00970DF4"/>
    <w:rsid w:val="00984E3A"/>
    <w:rsid w:val="00990754"/>
    <w:rsid w:val="00990C34"/>
    <w:rsid w:val="00990CAD"/>
    <w:rsid w:val="00995C7D"/>
    <w:rsid w:val="00997990"/>
    <w:rsid w:val="009B1F53"/>
    <w:rsid w:val="009B606A"/>
    <w:rsid w:val="009C2AB4"/>
    <w:rsid w:val="009D6F7A"/>
    <w:rsid w:val="009F0BEE"/>
    <w:rsid w:val="009F2C76"/>
    <w:rsid w:val="00A02A83"/>
    <w:rsid w:val="00A060B9"/>
    <w:rsid w:val="00A069F4"/>
    <w:rsid w:val="00A10FE0"/>
    <w:rsid w:val="00A30F02"/>
    <w:rsid w:val="00A32172"/>
    <w:rsid w:val="00A3308C"/>
    <w:rsid w:val="00A33AF2"/>
    <w:rsid w:val="00A35012"/>
    <w:rsid w:val="00A3799F"/>
    <w:rsid w:val="00A37A09"/>
    <w:rsid w:val="00A4471E"/>
    <w:rsid w:val="00A461F4"/>
    <w:rsid w:val="00A47267"/>
    <w:rsid w:val="00A5639E"/>
    <w:rsid w:val="00A61F80"/>
    <w:rsid w:val="00A65078"/>
    <w:rsid w:val="00A73D4F"/>
    <w:rsid w:val="00A7796A"/>
    <w:rsid w:val="00A922AE"/>
    <w:rsid w:val="00A937F4"/>
    <w:rsid w:val="00A942D0"/>
    <w:rsid w:val="00A953B2"/>
    <w:rsid w:val="00AA08FB"/>
    <w:rsid w:val="00AA355E"/>
    <w:rsid w:val="00AA7017"/>
    <w:rsid w:val="00AB2AF6"/>
    <w:rsid w:val="00AB6245"/>
    <w:rsid w:val="00AC2609"/>
    <w:rsid w:val="00AD0EC1"/>
    <w:rsid w:val="00AD0F36"/>
    <w:rsid w:val="00AD2525"/>
    <w:rsid w:val="00AF1EE1"/>
    <w:rsid w:val="00AF4CC3"/>
    <w:rsid w:val="00B0156E"/>
    <w:rsid w:val="00B02B20"/>
    <w:rsid w:val="00B0369C"/>
    <w:rsid w:val="00B153F4"/>
    <w:rsid w:val="00B219B3"/>
    <w:rsid w:val="00B247F9"/>
    <w:rsid w:val="00B33827"/>
    <w:rsid w:val="00B37CF3"/>
    <w:rsid w:val="00B4079D"/>
    <w:rsid w:val="00B546DC"/>
    <w:rsid w:val="00B646BE"/>
    <w:rsid w:val="00B704F1"/>
    <w:rsid w:val="00B76386"/>
    <w:rsid w:val="00B84ADC"/>
    <w:rsid w:val="00BA5FF1"/>
    <w:rsid w:val="00BB5ACA"/>
    <w:rsid w:val="00BC2221"/>
    <w:rsid w:val="00BD3FDD"/>
    <w:rsid w:val="00BE7DF9"/>
    <w:rsid w:val="00BF3C2F"/>
    <w:rsid w:val="00C002D1"/>
    <w:rsid w:val="00C0534B"/>
    <w:rsid w:val="00C319E9"/>
    <w:rsid w:val="00C34179"/>
    <w:rsid w:val="00C36776"/>
    <w:rsid w:val="00C40C25"/>
    <w:rsid w:val="00C43583"/>
    <w:rsid w:val="00C451F5"/>
    <w:rsid w:val="00C50DDC"/>
    <w:rsid w:val="00C538F3"/>
    <w:rsid w:val="00C620A8"/>
    <w:rsid w:val="00C6420F"/>
    <w:rsid w:val="00C74E91"/>
    <w:rsid w:val="00C7655C"/>
    <w:rsid w:val="00C8292F"/>
    <w:rsid w:val="00C912B7"/>
    <w:rsid w:val="00CB1C46"/>
    <w:rsid w:val="00CB2BF9"/>
    <w:rsid w:val="00CB6014"/>
    <w:rsid w:val="00CC0055"/>
    <w:rsid w:val="00CD1A16"/>
    <w:rsid w:val="00CF2855"/>
    <w:rsid w:val="00CF3F09"/>
    <w:rsid w:val="00D07B06"/>
    <w:rsid w:val="00D1034C"/>
    <w:rsid w:val="00D22F8E"/>
    <w:rsid w:val="00D3345D"/>
    <w:rsid w:val="00D425C8"/>
    <w:rsid w:val="00D45F79"/>
    <w:rsid w:val="00D50209"/>
    <w:rsid w:val="00D56DEE"/>
    <w:rsid w:val="00D7548A"/>
    <w:rsid w:val="00D76E13"/>
    <w:rsid w:val="00D77751"/>
    <w:rsid w:val="00D87F33"/>
    <w:rsid w:val="00DA09EE"/>
    <w:rsid w:val="00DA0C0B"/>
    <w:rsid w:val="00DA28DC"/>
    <w:rsid w:val="00DA6ACB"/>
    <w:rsid w:val="00DB1103"/>
    <w:rsid w:val="00DB7703"/>
    <w:rsid w:val="00DC188F"/>
    <w:rsid w:val="00DC260C"/>
    <w:rsid w:val="00DC729E"/>
    <w:rsid w:val="00DD7145"/>
    <w:rsid w:val="00DD7F80"/>
    <w:rsid w:val="00DE1DB1"/>
    <w:rsid w:val="00DE77FE"/>
    <w:rsid w:val="00DF1A2C"/>
    <w:rsid w:val="00DF67DE"/>
    <w:rsid w:val="00E0041C"/>
    <w:rsid w:val="00E008E0"/>
    <w:rsid w:val="00E03A5E"/>
    <w:rsid w:val="00E15086"/>
    <w:rsid w:val="00E17690"/>
    <w:rsid w:val="00E30303"/>
    <w:rsid w:val="00E32084"/>
    <w:rsid w:val="00E42F82"/>
    <w:rsid w:val="00E47165"/>
    <w:rsid w:val="00E500FE"/>
    <w:rsid w:val="00E55D8C"/>
    <w:rsid w:val="00E62131"/>
    <w:rsid w:val="00E746EA"/>
    <w:rsid w:val="00E76AED"/>
    <w:rsid w:val="00E93E07"/>
    <w:rsid w:val="00E961EA"/>
    <w:rsid w:val="00EB1F66"/>
    <w:rsid w:val="00EB76A7"/>
    <w:rsid w:val="00EC283D"/>
    <w:rsid w:val="00ED39BA"/>
    <w:rsid w:val="00ED5578"/>
    <w:rsid w:val="00EE7684"/>
    <w:rsid w:val="00EF2189"/>
    <w:rsid w:val="00EF2D0E"/>
    <w:rsid w:val="00EF470C"/>
    <w:rsid w:val="00EF657B"/>
    <w:rsid w:val="00F03020"/>
    <w:rsid w:val="00F26684"/>
    <w:rsid w:val="00F26ACB"/>
    <w:rsid w:val="00F31A76"/>
    <w:rsid w:val="00F45117"/>
    <w:rsid w:val="00F460CA"/>
    <w:rsid w:val="00F530EE"/>
    <w:rsid w:val="00F53A57"/>
    <w:rsid w:val="00F62122"/>
    <w:rsid w:val="00F70B78"/>
    <w:rsid w:val="00F73E4D"/>
    <w:rsid w:val="00F821A2"/>
    <w:rsid w:val="00FA4EC7"/>
    <w:rsid w:val="00FB41A5"/>
    <w:rsid w:val="00FB5464"/>
    <w:rsid w:val="00FC32E3"/>
    <w:rsid w:val="00FD269B"/>
    <w:rsid w:val="00FD4FB8"/>
    <w:rsid w:val="00FE076C"/>
    <w:rsid w:val="00FE5B33"/>
    <w:rsid w:val="00FF16FD"/>
    <w:rsid w:val="00FF6F45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C0B9D8"/>
  <w15:chartTrackingRefBased/>
  <w15:docId w15:val="{CD8F9B59-C298-4290-A5EE-078A3401F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F117A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17A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221471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character" w:styleId="PageNumber">
    <w:name w:val="page number"/>
    <w:basedOn w:val="DefaultParagraphFont"/>
    <w:rsid w:val="00C34179"/>
  </w:style>
  <w:style w:type="paragraph" w:styleId="BalloonText">
    <w:name w:val="Balloon Text"/>
    <w:basedOn w:val="Normal"/>
    <w:link w:val="BalloonTextChar"/>
    <w:rsid w:val="00C34179"/>
    <w:pPr>
      <w:spacing w:after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41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34179"/>
    <w:rPr>
      <w:color w:val="954F72" w:themeColor="followedHyperlink"/>
      <w:u w:val="single"/>
    </w:rPr>
  </w:style>
  <w:style w:type="character" w:styleId="HTMLCode">
    <w:name w:val="HTML Code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34179"/>
  </w:style>
  <w:style w:type="character" w:styleId="HTMLTypewriter">
    <w:name w:val="HTML Typewriter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3417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5053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9D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B098A"/>
    <w:pPr>
      <w:spacing w:after="200"/>
      <w:jc w:val="left"/>
    </w:pPr>
    <w:rPr>
      <w:rFonts w:eastAsia="Times New Roman" w:cs="Times New Roman"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7320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195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52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52C9"/>
    <w:rPr>
      <w:rFonts w:ascii="Courier New" w:eastAsia="Times New Roman" w:hAnsi="Courier New" w:cs="Courier New"/>
      <w:sz w:val="20"/>
      <w:szCs w:val="20"/>
    </w:rPr>
  </w:style>
  <w:style w:type="character" w:customStyle="1" w:styleId="hljs-string">
    <w:name w:val="hljs-string"/>
    <w:basedOn w:val="DefaultParagraphFont"/>
    <w:rsid w:val="005B52C9"/>
  </w:style>
  <w:style w:type="character" w:customStyle="1" w:styleId="hljs-number">
    <w:name w:val="hljs-number"/>
    <w:basedOn w:val="DefaultParagraphFont"/>
    <w:rsid w:val="005B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cid:32859576-23b1-4241-9ae0-caf41580685a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cid:25c71b53-46ee-449d-ac39-d896576d5e8c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E9034-CBFF-4218-9B5B-EA6E8676E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3099</TotalTime>
  <Pages>15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133</cp:revision>
  <cp:lastPrinted>2025-02-26T19:43:00Z</cp:lastPrinted>
  <dcterms:created xsi:type="dcterms:W3CDTF">2021-05-14T17:05:00Z</dcterms:created>
  <dcterms:modified xsi:type="dcterms:W3CDTF">2025-03-04T17:13:00Z</dcterms:modified>
</cp:coreProperties>
</file>