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531A13" w:rsidP="006A702E">
      <w:pPr>
        <w:pStyle w:val="Title"/>
        <w:jc w:val="center"/>
      </w:pPr>
      <w:r>
        <w:t>CS 1302 – Lab 4, GitHub</w:t>
      </w:r>
    </w:p>
    <w:p w:rsidR="00F64DC3" w:rsidRPr="00F64DC3" w:rsidRDefault="00F64DC3" w:rsidP="00F64DC3">
      <w:pPr>
        <w:jc w:val="center"/>
        <w:rPr>
          <w:sz w:val="18"/>
        </w:rPr>
      </w:pPr>
      <w:r w:rsidRPr="00F64DC3">
        <w:rPr>
          <w:sz w:val="18"/>
        </w:rPr>
        <w:t>Last update: 9.2.22, 12:46 pm</w:t>
      </w:r>
    </w:p>
    <w:p w:rsidR="00044C8C" w:rsidRDefault="00044C8C" w:rsidP="001C1F13">
      <w:pPr>
        <w:jc w:val="center"/>
      </w:pP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Contents</w:t>
          </w:r>
        </w:p>
        <w:p w:rsidR="004B63A4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886525" w:history="1">
            <w:r w:rsidR="004B63A4" w:rsidRPr="0060312F">
              <w:rPr>
                <w:rStyle w:val="Hyperlink"/>
                <w:noProof/>
              </w:rPr>
              <w:t>1</w:t>
            </w:r>
            <w:r w:rsidR="004B63A4">
              <w:rPr>
                <w:rFonts w:eastAsiaTheme="minorEastAsia"/>
                <w:noProof/>
              </w:rPr>
              <w:tab/>
            </w:r>
            <w:r w:rsidR="004B63A4" w:rsidRPr="0060312F">
              <w:rPr>
                <w:rStyle w:val="Hyperlink"/>
                <w:noProof/>
              </w:rPr>
              <w:t>Introduction</w:t>
            </w:r>
            <w:r w:rsidR="004B63A4">
              <w:rPr>
                <w:noProof/>
                <w:webHidden/>
              </w:rPr>
              <w:tab/>
            </w:r>
            <w:r w:rsidR="004B63A4">
              <w:rPr>
                <w:noProof/>
                <w:webHidden/>
              </w:rPr>
              <w:fldChar w:fldCharType="begin"/>
            </w:r>
            <w:r w:rsidR="004B63A4">
              <w:rPr>
                <w:noProof/>
                <w:webHidden/>
              </w:rPr>
              <w:instrText xml:space="preserve"> PAGEREF _Toc78886525 \h </w:instrText>
            </w:r>
            <w:r w:rsidR="004B63A4">
              <w:rPr>
                <w:noProof/>
                <w:webHidden/>
              </w:rPr>
            </w:r>
            <w:r w:rsidR="004B63A4">
              <w:rPr>
                <w:noProof/>
                <w:webHidden/>
              </w:rPr>
              <w:fldChar w:fldCharType="separate"/>
            </w:r>
            <w:r w:rsidR="004B63A4">
              <w:rPr>
                <w:noProof/>
                <w:webHidden/>
              </w:rPr>
              <w:t>1</w:t>
            </w:r>
            <w:r w:rsidR="004B63A4">
              <w:rPr>
                <w:noProof/>
                <w:webHidden/>
              </w:rPr>
              <w:fldChar w:fldCharType="end"/>
            </w:r>
          </w:hyperlink>
        </w:p>
        <w:p w:rsidR="004B63A4" w:rsidRDefault="00D954B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78886526" w:history="1">
            <w:r w:rsidR="004B63A4" w:rsidRPr="0060312F">
              <w:rPr>
                <w:rStyle w:val="Hyperlink"/>
                <w:noProof/>
              </w:rPr>
              <w:t>2</w:t>
            </w:r>
            <w:r w:rsidR="004B63A4">
              <w:rPr>
                <w:rFonts w:eastAsiaTheme="minorEastAsia"/>
                <w:noProof/>
              </w:rPr>
              <w:tab/>
            </w:r>
            <w:r w:rsidR="004B63A4" w:rsidRPr="0060312F">
              <w:rPr>
                <w:rStyle w:val="Hyperlink"/>
                <w:noProof/>
              </w:rPr>
              <w:t>Create a Repo &amp; Upload Code</w:t>
            </w:r>
            <w:r w:rsidR="004B63A4">
              <w:rPr>
                <w:noProof/>
                <w:webHidden/>
              </w:rPr>
              <w:tab/>
            </w:r>
            <w:r w:rsidR="004B63A4">
              <w:rPr>
                <w:noProof/>
                <w:webHidden/>
              </w:rPr>
              <w:fldChar w:fldCharType="begin"/>
            </w:r>
            <w:r w:rsidR="004B63A4">
              <w:rPr>
                <w:noProof/>
                <w:webHidden/>
              </w:rPr>
              <w:instrText xml:space="preserve"> PAGEREF _Toc78886526 \h </w:instrText>
            </w:r>
            <w:r w:rsidR="004B63A4">
              <w:rPr>
                <w:noProof/>
                <w:webHidden/>
              </w:rPr>
            </w:r>
            <w:r w:rsidR="004B63A4">
              <w:rPr>
                <w:noProof/>
                <w:webHidden/>
              </w:rPr>
              <w:fldChar w:fldCharType="separate"/>
            </w:r>
            <w:r w:rsidR="004B63A4">
              <w:rPr>
                <w:noProof/>
                <w:webHidden/>
              </w:rPr>
              <w:t>1</w:t>
            </w:r>
            <w:r w:rsidR="004B63A4">
              <w:rPr>
                <w:noProof/>
                <w:webHidden/>
              </w:rPr>
              <w:fldChar w:fldCharType="end"/>
            </w:r>
          </w:hyperlink>
        </w:p>
        <w:p w:rsidR="004B63A4" w:rsidRDefault="00D954B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78886527" w:history="1">
            <w:r w:rsidR="004B63A4" w:rsidRPr="0060312F">
              <w:rPr>
                <w:rStyle w:val="Hyperlink"/>
                <w:noProof/>
              </w:rPr>
              <w:t>3</w:t>
            </w:r>
            <w:r w:rsidR="004B63A4">
              <w:rPr>
                <w:rFonts w:eastAsiaTheme="minorEastAsia"/>
                <w:noProof/>
              </w:rPr>
              <w:tab/>
            </w:r>
            <w:r w:rsidR="004B63A4" w:rsidRPr="0060312F">
              <w:rPr>
                <w:rStyle w:val="Hyperlink"/>
                <w:noProof/>
              </w:rPr>
              <w:t>Subsequent Upload to GitHub</w:t>
            </w:r>
            <w:r w:rsidR="004B63A4">
              <w:rPr>
                <w:noProof/>
                <w:webHidden/>
              </w:rPr>
              <w:tab/>
            </w:r>
            <w:r w:rsidR="004B63A4">
              <w:rPr>
                <w:noProof/>
                <w:webHidden/>
              </w:rPr>
              <w:fldChar w:fldCharType="begin"/>
            </w:r>
            <w:r w:rsidR="004B63A4">
              <w:rPr>
                <w:noProof/>
                <w:webHidden/>
              </w:rPr>
              <w:instrText xml:space="preserve"> PAGEREF _Toc78886527 \h </w:instrText>
            </w:r>
            <w:r w:rsidR="004B63A4">
              <w:rPr>
                <w:noProof/>
                <w:webHidden/>
              </w:rPr>
            </w:r>
            <w:r w:rsidR="004B63A4">
              <w:rPr>
                <w:noProof/>
                <w:webHidden/>
              </w:rPr>
              <w:fldChar w:fldCharType="separate"/>
            </w:r>
            <w:r w:rsidR="004B63A4">
              <w:rPr>
                <w:noProof/>
                <w:webHidden/>
              </w:rPr>
              <w:t>5</w:t>
            </w:r>
            <w:r w:rsidR="004B63A4">
              <w:rPr>
                <w:noProof/>
                <w:webHidden/>
              </w:rPr>
              <w:fldChar w:fldCharType="end"/>
            </w:r>
          </w:hyperlink>
        </w:p>
        <w:p w:rsidR="004B63A4" w:rsidRDefault="00D954B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78886528" w:history="1">
            <w:r w:rsidR="004B63A4" w:rsidRPr="0060312F">
              <w:rPr>
                <w:rStyle w:val="Hyperlink"/>
                <w:noProof/>
              </w:rPr>
              <w:t>4</w:t>
            </w:r>
            <w:r w:rsidR="004B63A4">
              <w:rPr>
                <w:rFonts w:eastAsiaTheme="minorEastAsia"/>
                <w:noProof/>
              </w:rPr>
              <w:tab/>
            </w:r>
            <w:r w:rsidR="004B63A4" w:rsidRPr="0060312F">
              <w:rPr>
                <w:rStyle w:val="Hyperlink"/>
                <w:noProof/>
              </w:rPr>
              <w:t>Delete a file from GitHub</w:t>
            </w:r>
            <w:r w:rsidR="004B63A4">
              <w:rPr>
                <w:noProof/>
                <w:webHidden/>
              </w:rPr>
              <w:tab/>
            </w:r>
            <w:r w:rsidR="004B63A4">
              <w:rPr>
                <w:noProof/>
                <w:webHidden/>
              </w:rPr>
              <w:fldChar w:fldCharType="begin"/>
            </w:r>
            <w:r w:rsidR="004B63A4">
              <w:rPr>
                <w:noProof/>
                <w:webHidden/>
              </w:rPr>
              <w:instrText xml:space="preserve"> PAGEREF _Toc78886528 \h </w:instrText>
            </w:r>
            <w:r w:rsidR="004B63A4">
              <w:rPr>
                <w:noProof/>
                <w:webHidden/>
              </w:rPr>
            </w:r>
            <w:r w:rsidR="004B63A4">
              <w:rPr>
                <w:noProof/>
                <w:webHidden/>
              </w:rPr>
              <w:fldChar w:fldCharType="separate"/>
            </w:r>
            <w:r w:rsidR="004B63A4">
              <w:rPr>
                <w:noProof/>
                <w:webHidden/>
              </w:rPr>
              <w:t>7</w:t>
            </w:r>
            <w:r w:rsidR="004B63A4">
              <w:rPr>
                <w:noProof/>
                <w:webHidden/>
              </w:rPr>
              <w:fldChar w:fldCharType="end"/>
            </w:r>
          </w:hyperlink>
        </w:p>
        <w:p w:rsidR="004B63A4" w:rsidRDefault="00D954B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78886529" w:history="1">
            <w:r w:rsidR="004B63A4" w:rsidRPr="0060312F">
              <w:rPr>
                <w:rStyle w:val="Hyperlink"/>
                <w:noProof/>
              </w:rPr>
              <w:t>5</w:t>
            </w:r>
            <w:r w:rsidR="004B63A4">
              <w:rPr>
                <w:rFonts w:eastAsiaTheme="minorEastAsia"/>
                <w:noProof/>
              </w:rPr>
              <w:tab/>
            </w:r>
            <w:r w:rsidR="004B63A4" w:rsidRPr="0060312F">
              <w:rPr>
                <w:rStyle w:val="Hyperlink"/>
                <w:noProof/>
              </w:rPr>
              <w:t>Branching</w:t>
            </w:r>
            <w:r w:rsidR="004B63A4">
              <w:rPr>
                <w:noProof/>
                <w:webHidden/>
              </w:rPr>
              <w:tab/>
            </w:r>
            <w:r w:rsidR="004B63A4">
              <w:rPr>
                <w:noProof/>
                <w:webHidden/>
              </w:rPr>
              <w:fldChar w:fldCharType="begin"/>
            </w:r>
            <w:r w:rsidR="004B63A4">
              <w:rPr>
                <w:noProof/>
                <w:webHidden/>
              </w:rPr>
              <w:instrText xml:space="preserve"> PAGEREF _Toc78886529 \h </w:instrText>
            </w:r>
            <w:r w:rsidR="004B63A4">
              <w:rPr>
                <w:noProof/>
                <w:webHidden/>
              </w:rPr>
            </w:r>
            <w:r w:rsidR="004B63A4">
              <w:rPr>
                <w:noProof/>
                <w:webHidden/>
              </w:rPr>
              <w:fldChar w:fldCharType="separate"/>
            </w:r>
            <w:r w:rsidR="004B63A4">
              <w:rPr>
                <w:noProof/>
                <w:webHidden/>
              </w:rPr>
              <w:t>8</w:t>
            </w:r>
            <w:r w:rsidR="004B63A4">
              <w:rPr>
                <w:noProof/>
                <w:webHidden/>
              </w:rPr>
              <w:fldChar w:fldCharType="end"/>
            </w:r>
          </w:hyperlink>
        </w:p>
        <w:p w:rsidR="004B63A4" w:rsidRDefault="00D954B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78886530" w:history="1">
            <w:r w:rsidR="004B63A4" w:rsidRPr="0060312F">
              <w:rPr>
                <w:rStyle w:val="Hyperlink"/>
                <w:noProof/>
              </w:rPr>
              <w:t>6</w:t>
            </w:r>
            <w:r w:rsidR="004B63A4">
              <w:rPr>
                <w:rFonts w:eastAsiaTheme="minorEastAsia"/>
                <w:noProof/>
              </w:rPr>
              <w:tab/>
            </w:r>
            <w:r w:rsidR="004B63A4" w:rsidRPr="0060312F">
              <w:rPr>
                <w:rStyle w:val="Hyperlink"/>
                <w:noProof/>
              </w:rPr>
              <w:t>Tips</w:t>
            </w:r>
            <w:r w:rsidR="004B63A4">
              <w:rPr>
                <w:noProof/>
                <w:webHidden/>
              </w:rPr>
              <w:tab/>
            </w:r>
            <w:r w:rsidR="004B63A4">
              <w:rPr>
                <w:noProof/>
                <w:webHidden/>
              </w:rPr>
              <w:fldChar w:fldCharType="begin"/>
            </w:r>
            <w:r w:rsidR="004B63A4">
              <w:rPr>
                <w:noProof/>
                <w:webHidden/>
              </w:rPr>
              <w:instrText xml:space="preserve"> PAGEREF _Toc78886530 \h </w:instrText>
            </w:r>
            <w:r w:rsidR="004B63A4">
              <w:rPr>
                <w:noProof/>
                <w:webHidden/>
              </w:rPr>
            </w:r>
            <w:r w:rsidR="004B63A4">
              <w:rPr>
                <w:noProof/>
                <w:webHidden/>
              </w:rPr>
              <w:fldChar w:fldCharType="separate"/>
            </w:r>
            <w:r w:rsidR="004B63A4">
              <w:rPr>
                <w:noProof/>
                <w:webHidden/>
              </w:rPr>
              <w:t>10</w:t>
            </w:r>
            <w:r w:rsidR="004B63A4">
              <w:rPr>
                <w:noProof/>
                <w:webHidden/>
              </w:rPr>
              <w:fldChar w:fldCharType="end"/>
            </w:r>
          </w:hyperlink>
        </w:p>
        <w:p w:rsidR="004B63A4" w:rsidRDefault="00D954B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78886531" w:history="1">
            <w:r w:rsidR="004B63A4" w:rsidRPr="0060312F">
              <w:rPr>
                <w:rStyle w:val="Hyperlink"/>
                <w:noProof/>
              </w:rPr>
              <w:t>7</w:t>
            </w:r>
            <w:r w:rsidR="004B63A4">
              <w:rPr>
                <w:rFonts w:eastAsiaTheme="minorEastAsia"/>
                <w:noProof/>
              </w:rPr>
              <w:tab/>
            </w:r>
            <w:r w:rsidR="004B63A4" w:rsidRPr="0060312F">
              <w:rPr>
                <w:rStyle w:val="Hyperlink"/>
                <w:noProof/>
              </w:rPr>
              <w:t>Submission</w:t>
            </w:r>
            <w:r w:rsidR="004B63A4">
              <w:rPr>
                <w:noProof/>
                <w:webHidden/>
              </w:rPr>
              <w:tab/>
            </w:r>
            <w:r w:rsidR="004B63A4">
              <w:rPr>
                <w:noProof/>
                <w:webHidden/>
              </w:rPr>
              <w:fldChar w:fldCharType="begin"/>
            </w:r>
            <w:r w:rsidR="004B63A4">
              <w:rPr>
                <w:noProof/>
                <w:webHidden/>
              </w:rPr>
              <w:instrText xml:space="preserve"> PAGEREF _Toc78886531 \h </w:instrText>
            </w:r>
            <w:r w:rsidR="004B63A4">
              <w:rPr>
                <w:noProof/>
                <w:webHidden/>
              </w:rPr>
            </w:r>
            <w:r w:rsidR="004B63A4">
              <w:rPr>
                <w:noProof/>
                <w:webHidden/>
              </w:rPr>
              <w:fldChar w:fldCharType="separate"/>
            </w:r>
            <w:r w:rsidR="004B63A4">
              <w:rPr>
                <w:noProof/>
                <w:webHidden/>
              </w:rPr>
              <w:t>10</w:t>
            </w:r>
            <w:r w:rsidR="004B63A4"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6A702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6C28A1" w:rsidRDefault="006C28A1" w:rsidP="006C28A1">
      <w:pPr>
        <w:pStyle w:val="NoSpacing"/>
        <w:jc w:val="both"/>
      </w:pPr>
      <w:bookmarkStart w:id="0" w:name="_Toc78886525"/>
      <w:r>
        <w:t>To make this document easier to read, it is recommended that you turn off spell checking and grammar checking in Word:</w:t>
      </w:r>
    </w:p>
    <w:p w:rsidR="006C28A1" w:rsidRDefault="006C28A1" w:rsidP="006C28A1">
      <w:pPr>
        <w:pStyle w:val="NoSpacing"/>
        <w:numPr>
          <w:ilvl w:val="0"/>
          <w:numId w:val="21"/>
        </w:numPr>
        <w:jc w:val="both"/>
      </w:pPr>
      <w:r>
        <w:t>Choose: File, Option, Proofing</w:t>
      </w:r>
    </w:p>
    <w:p w:rsidR="006C28A1" w:rsidRPr="00A51B2B" w:rsidRDefault="006C28A1" w:rsidP="006C28A1">
      <w:pPr>
        <w:pStyle w:val="NoSpacing"/>
        <w:numPr>
          <w:ilvl w:val="0"/>
          <w:numId w:val="21"/>
        </w:numPr>
        <w:spacing w:after="160"/>
        <w:jc w:val="both"/>
      </w:pPr>
      <w:r>
        <w:t>At the very bottom, check: “Hide spelling errors…” and “Hide grammar errors…”</w:t>
      </w:r>
    </w:p>
    <w:p w:rsidR="00A069F4" w:rsidRDefault="00A069F4" w:rsidP="0090535A">
      <w:pPr>
        <w:pStyle w:val="Heading1"/>
      </w:pPr>
      <w:r>
        <w:t>Introduction</w:t>
      </w:r>
      <w:bookmarkEnd w:id="0"/>
    </w:p>
    <w:p w:rsidR="00531A13" w:rsidRDefault="00531A13" w:rsidP="00531A13">
      <w:r>
        <w:t xml:space="preserve">Almost all software development is collaborative. It is the age-old engineering design principle: divide and conquer. Each team member works on different classes that are dependent one another. Thus, for an efficient and accurate development, a team must have a central location to store their code. We call such a location a </w:t>
      </w:r>
      <w:r>
        <w:rPr>
          <w:i/>
        </w:rPr>
        <w:t xml:space="preserve">repository. </w:t>
      </w:r>
      <w:r>
        <w:t xml:space="preserve">GitHub is the most widely used website for hosting and maintaining repositories (repos) of code. </w:t>
      </w:r>
    </w:p>
    <w:p w:rsidR="00E063D3" w:rsidRPr="00E063D3" w:rsidRDefault="00E063D3" w:rsidP="00531A13">
      <w:r>
        <w:t>This Lab will introduce you to GitHub. However, I don’t require the use of GitHub in this class. The idea is to introduce it to you now and hopefully you will either use it for this class and/or for side projects. You will have a much fuller introduction in CS 4321 where you will have 12+ Labs on Git</w:t>
      </w:r>
      <w:r>
        <w:rPr>
          <w:rStyle w:val="FootnoteReference"/>
        </w:rPr>
        <w:footnoteReference w:id="1"/>
      </w:r>
      <w:r>
        <w:t xml:space="preserve"> and GitHub. </w:t>
      </w:r>
    </w:p>
    <w:p w:rsidR="00BA33C1" w:rsidRDefault="00BA33C1" w:rsidP="00BA33C1">
      <w:pPr>
        <w:spacing w:after="0"/>
      </w:pPr>
      <w:r>
        <w:t>Do the following:</w:t>
      </w:r>
    </w:p>
    <w:p w:rsidR="00BA33C1" w:rsidRPr="00E063D3" w:rsidRDefault="00BA33C1" w:rsidP="00916BD5">
      <w:pPr>
        <w:pStyle w:val="ListParagraph"/>
        <w:numPr>
          <w:ilvl w:val="0"/>
          <w:numId w:val="16"/>
        </w:numPr>
        <w:spacing w:before="160"/>
        <w:contextualSpacing w:val="0"/>
        <w:rPr>
          <w:rStyle w:val="Hyperlink"/>
          <w:i/>
          <w:color w:val="auto"/>
          <w:u w:val="none"/>
        </w:rPr>
      </w:pPr>
      <w:r w:rsidRPr="00BA33C1">
        <w:rPr>
          <w:rFonts w:eastAsia="Times New Roman"/>
        </w:rPr>
        <w:t>Create a GitHub account. You will create a</w:t>
      </w:r>
      <w:r w:rsidR="0058555D">
        <w:rPr>
          <w:rFonts w:eastAsia="Times New Roman"/>
        </w:rPr>
        <w:t xml:space="preserve"> username</w:t>
      </w:r>
      <w:r w:rsidRPr="00BA33C1">
        <w:rPr>
          <w:rFonts w:eastAsia="Times New Roman"/>
        </w:rPr>
        <w:t>, a password, and specify your email address</w:t>
      </w:r>
      <w:r>
        <w:rPr>
          <w:rFonts w:eastAsia="Times New Roman"/>
        </w:rPr>
        <w:t>.</w:t>
      </w:r>
      <w:r w:rsidRPr="00BA33C1">
        <w:rPr>
          <w:rFonts w:eastAsia="Times New Roman"/>
        </w:rPr>
        <w:t xml:space="preserve"> </w:t>
      </w:r>
      <w:hyperlink r:id="rId8" w:history="1">
        <w:r w:rsidRPr="00BA33C1">
          <w:rPr>
            <w:rStyle w:val="Hyperlink"/>
            <w:rFonts w:eastAsia="Times New Roman"/>
          </w:rPr>
          <w:t>https://github.com/</w:t>
        </w:r>
      </w:hyperlink>
    </w:p>
    <w:p w:rsidR="00E063D3" w:rsidRPr="00E063D3" w:rsidRDefault="00E063D3" w:rsidP="00E063D3">
      <w:pPr>
        <w:pStyle w:val="ListParagraph"/>
        <w:spacing w:before="160"/>
        <w:ind w:left="360"/>
        <w:contextualSpacing w:val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All repos are public. Anyone can see them (you have to pay to have private repos). Many companies will look at your GitHub repos when you apply for a job, no matter whether you have listed your </w:t>
      </w:r>
      <w:r w:rsidRPr="00E063D3">
        <w:rPr>
          <w:rStyle w:val="Hyperlink"/>
          <w:i/>
          <w:color w:val="auto"/>
          <w:u w:val="none"/>
        </w:rPr>
        <w:t>id</w:t>
      </w:r>
      <w:r>
        <w:rPr>
          <w:rStyle w:val="Hyperlink"/>
          <w:color w:val="auto"/>
          <w:u w:val="none"/>
        </w:rPr>
        <w:t xml:space="preserve"> on your resume or not. Thus, I suggest creating a</w:t>
      </w:r>
      <w:r w:rsidR="00034870">
        <w:rPr>
          <w:rStyle w:val="Hyperlink"/>
          <w:color w:val="auto"/>
          <w:u w:val="none"/>
        </w:rPr>
        <w:t xml:space="preserve"> username </w:t>
      </w:r>
      <w:r>
        <w:rPr>
          <w:rStyle w:val="Hyperlink"/>
          <w:color w:val="auto"/>
          <w:u w:val="none"/>
        </w:rPr>
        <w:t>that is not to</w:t>
      </w:r>
      <w:r w:rsidR="0058555D">
        <w:rPr>
          <w:rStyle w:val="Hyperlink"/>
          <w:color w:val="auto"/>
          <w:u w:val="none"/>
        </w:rPr>
        <w:t>o</w:t>
      </w:r>
      <w:r>
        <w:rPr>
          <w:rStyle w:val="Hyperlink"/>
          <w:color w:val="auto"/>
          <w:u w:val="none"/>
        </w:rPr>
        <w:t xml:space="preserve"> far out, controversial, etc. Just something innocuous but meaningful to you.</w:t>
      </w:r>
    </w:p>
    <w:p w:rsidR="00AC393E" w:rsidRPr="00BA33C1" w:rsidRDefault="00AC393E" w:rsidP="00916BD5">
      <w:pPr>
        <w:pStyle w:val="ListParagraph"/>
        <w:numPr>
          <w:ilvl w:val="0"/>
          <w:numId w:val="16"/>
        </w:numPr>
        <w:rPr>
          <w:i/>
        </w:rPr>
      </w:pPr>
      <w:r>
        <w:t xml:space="preserve">Copy the </w:t>
      </w:r>
      <w:r>
        <w:rPr>
          <w:i/>
        </w:rPr>
        <w:t xml:space="preserve">ver1 </w:t>
      </w:r>
      <w:r>
        <w:t xml:space="preserve">and </w:t>
      </w:r>
      <w:r>
        <w:rPr>
          <w:i/>
        </w:rPr>
        <w:t xml:space="preserve">ver2 </w:t>
      </w:r>
      <w:r>
        <w:t>packages from your Lab 3 to a different location. You just need the two packages.</w:t>
      </w:r>
    </w:p>
    <w:p w:rsidR="00A069F4" w:rsidRDefault="00BA33C1" w:rsidP="0090535A">
      <w:pPr>
        <w:pStyle w:val="Heading1"/>
      </w:pPr>
      <w:bookmarkStart w:id="1" w:name="_Toc78886526"/>
      <w:r>
        <w:lastRenderedPageBreak/>
        <w:t>Create a Repo &amp; Upload Code</w:t>
      </w:r>
      <w:bookmarkEnd w:id="1"/>
    </w:p>
    <w:p w:rsidR="00BA33C1" w:rsidRDefault="00BA33C1" w:rsidP="00AC393E">
      <w:r>
        <w:t>In the figures that follow, I’m using my personal GitHub account</w:t>
      </w:r>
      <w:r w:rsidR="0058555D">
        <w:t xml:space="preserve"> with the user name:</w:t>
      </w:r>
      <w:r>
        <w:t xml:space="preserve"> </w:t>
      </w:r>
      <w:proofErr w:type="spellStart"/>
      <w:r>
        <w:rPr>
          <w:i/>
        </w:rPr>
        <w:t>drgap</w:t>
      </w:r>
      <w:proofErr w:type="spellEnd"/>
      <w:r>
        <w:rPr>
          <w:i/>
        </w:rPr>
        <w:t xml:space="preserve">, </w:t>
      </w:r>
      <w:r>
        <w:t>and the gravatar:</w:t>
      </w:r>
      <w:r w:rsidRPr="00BA33C1">
        <w:rPr>
          <w:noProof/>
        </w:rPr>
        <w:t xml:space="preserve"> </w:t>
      </w:r>
      <w:r w:rsidRPr="00DF0EA6">
        <w:rPr>
          <w:noProof/>
        </w:rPr>
        <w:drawing>
          <wp:inline distT="0" distB="0" distL="0" distR="0" wp14:anchorId="5B20C30B" wp14:editId="12E7702A">
            <wp:extent cx="147770" cy="140970"/>
            <wp:effectExtent l="0" t="0" r="5080" b="0"/>
            <wp:docPr id="1" name="Picture 1" descr="E:\git2\g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it2\gh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8" t="39477" r="78035" b="57013"/>
                    <a:stretch/>
                  </pic:blipFill>
                  <pic:spPr bwMode="auto">
                    <a:xfrm>
                      <a:off x="0" y="0"/>
                      <a:ext cx="148354" cy="1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AC393E">
        <w:t>which you will see in a few figures below.</w:t>
      </w:r>
      <w:r w:rsidRPr="00300730">
        <w:rPr>
          <w:noProof/>
        </w:rPr>
        <w:drawing>
          <wp:anchor distT="0" distB="0" distL="114300" distR="114300" simplePos="0" relativeHeight="251669504" behindDoc="1" locked="0" layoutInCell="1" allowOverlap="1" wp14:anchorId="24AF9E30" wp14:editId="00546A76">
            <wp:simplePos x="0" y="0"/>
            <wp:positionH relativeFrom="margin">
              <wp:align>right</wp:align>
            </wp:positionH>
            <wp:positionV relativeFrom="paragraph">
              <wp:posOffset>33111</wp:posOffset>
            </wp:positionV>
            <wp:extent cx="259080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441" y="21196"/>
                <wp:lineTo x="21441" y="0"/>
                <wp:lineTo x="0" y="0"/>
              </wp:wrapPolygon>
            </wp:wrapTight>
            <wp:docPr id="2" name="Picture 2" descr="E:\Data-Grant\IndirectFundProposal_2017\Git Stuff\pics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Grant\IndirectFundProposal_2017\Git Stuff\pics\f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3C1" w:rsidRDefault="00BA33C1" w:rsidP="006E14F9">
      <w:pPr>
        <w:pStyle w:val="ListParagraph"/>
        <w:numPr>
          <w:ilvl w:val="0"/>
          <w:numId w:val="14"/>
        </w:numPr>
        <w:spacing w:after="0"/>
      </w:pPr>
      <w:r>
        <w:t>Follow these steps to create a new repository.</w:t>
      </w:r>
    </w:p>
    <w:p w:rsidR="00BA33C1" w:rsidRDefault="00BA33C1" w:rsidP="00916BD5">
      <w:pPr>
        <w:pStyle w:val="ListParagraph"/>
        <w:numPr>
          <w:ilvl w:val="0"/>
          <w:numId w:val="15"/>
        </w:numPr>
        <w:spacing w:after="0"/>
      </w:pPr>
      <w:r>
        <w:t>Login to GitHub</w:t>
      </w:r>
    </w:p>
    <w:p w:rsidR="00BA33C1" w:rsidRDefault="00BA33C1" w:rsidP="00916BD5">
      <w:pPr>
        <w:pStyle w:val="ListParagraph"/>
        <w:numPr>
          <w:ilvl w:val="0"/>
          <w:numId w:val="15"/>
        </w:numPr>
        <w:spacing w:after="0"/>
      </w:pPr>
      <w:r>
        <w:t>As shown in the figure on the right, select the drop-down beside the “+” sign in the upper right and choose, “New Repository”.</w:t>
      </w:r>
    </w:p>
    <w:p w:rsidR="00CA6FE4" w:rsidRDefault="00CA6FE4" w:rsidP="00CA6FE4">
      <w:pPr>
        <w:pStyle w:val="ListParagraph"/>
        <w:spacing w:after="0"/>
      </w:pPr>
    </w:p>
    <w:p w:rsidR="00CA6FE4" w:rsidRPr="00CA6FE4" w:rsidRDefault="00CA6FE4" w:rsidP="00CA6FE4">
      <w:pPr>
        <w:pStyle w:val="ListParagraph"/>
        <w:spacing w:after="0"/>
        <w:rPr>
          <w:b/>
        </w:rPr>
      </w:pPr>
      <w:r>
        <w:rPr>
          <w:b/>
        </w:rPr>
        <w:t>Or, you may just see a “New” button, use that in this case.</w:t>
      </w:r>
    </w:p>
    <w:p w:rsidR="00CA6FE4" w:rsidRDefault="00CA6FE4" w:rsidP="00CA6FE4">
      <w:pPr>
        <w:pStyle w:val="ListParagraph"/>
        <w:spacing w:after="0"/>
      </w:pPr>
    </w:p>
    <w:p w:rsidR="00BA33C1" w:rsidRDefault="00BA33C1" w:rsidP="00916BD5">
      <w:pPr>
        <w:pStyle w:val="ListParagraph"/>
        <w:numPr>
          <w:ilvl w:val="0"/>
          <w:numId w:val="15"/>
        </w:numPr>
        <w:spacing w:after="0"/>
      </w:pPr>
      <w:r>
        <w:t>As shown below, name the repository, “test” and then choose “Create repository”</w:t>
      </w:r>
    </w:p>
    <w:p w:rsidR="00AC393E" w:rsidRDefault="00AC393E" w:rsidP="00AC393E">
      <w:pPr>
        <w:spacing w:after="0"/>
      </w:pPr>
    </w:p>
    <w:p w:rsidR="00BA33C1" w:rsidRDefault="00BA33C1" w:rsidP="006E14F9">
      <w:pPr>
        <w:pStyle w:val="ListParagraph"/>
        <w:ind w:left="1080"/>
        <w:contextualSpacing w:val="0"/>
      </w:pPr>
      <w:r w:rsidRPr="00DF0EA6">
        <w:rPr>
          <w:noProof/>
        </w:rPr>
        <w:drawing>
          <wp:inline distT="0" distB="0" distL="0" distR="0" wp14:anchorId="4184EE3C" wp14:editId="23B44493">
            <wp:extent cx="4713514" cy="4031986"/>
            <wp:effectExtent l="0" t="0" r="0" b="6985"/>
            <wp:docPr id="3" name="Picture 3" descr="E:\git2\g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it2\gh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28" cy="40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A1" w:rsidRDefault="006C28A1">
      <w:pPr>
        <w:spacing w:line="259" w:lineRule="auto"/>
        <w:jc w:val="left"/>
      </w:pPr>
      <w:r>
        <w:br w:type="page"/>
      </w:r>
    </w:p>
    <w:p w:rsidR="00AC393E" w:rsidRDefault="00AC393E" w:rsidP="006E14F9">
      <w:pPr>
        <w:pStyle w:val="ListParagraph"/>
        <w:numPr>
          <w:ilvl w:val="0"/>
          <w:numId w:val="14"/>
        </w:numPr>
        <w:contextualSpacing w:val="0"/>
      </w:pPr>
      <w:r>
        <w:lastRenderedPageBreak/>
        <w:t>Upload some code to the repo</w:t>
      </w:r>
    </w:p>
    <w:p w:rsidR="00BA33C1" w:rsidRDefault="00BA33C1" w:rsidP="006E14F9">
      <w:pPr>
        <w:pStyle w:val="ListParagraph"/>
        <w:numPr>
          <w:ilvl w:val="0"/>
          <w:numId w:val="3"/>
        </w:numPr>
        <w:ind w:left="720"/>
        <w:contextualSpacing w:val="0"/>
        <w:jc w:val="left"/>
      </w:pPr>
      <w:r>
        <w:t>Your repo is shown as in the figure below with the Code tab active. Choose: Add file, Upload files.</w:t>
      </w:r>
    </w:p>
    <w:p w:rsidR="00BA33C1" w:rsidRDefault="00834FF2" w:rsidP="006E14F9">
      <w:pPr>
        <w:pStyle w:val="ListParagraph"/>
        <w:contextualSpacing w:val="0"/>
      </w:pPr>
      <w:r>
        <w:rPr>
          <w:noProof/>
        </w:rPr>
        <w:drawing>
          <wp:inline distT="0" distB="0" distL="0" distR="0">
            <wp:extent cx="5120640" cy="40690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E4" w:rsidRDefault="00CA6FE4">
      <w:pPr>
        <w:spacing w:line="259" w:lineRule="auto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4100ED" w:rsidRPr="006C28A1" w:rsidRDefault="004100ED" w:rsidP="004100ED">
      <w:pPr>
        <w:rPr>
          <w:b/>
          <w:sz w:val="24"/>
        </w:rPr>
      </w:pPr>
      <w:r w:rsidRPr="006C28A1">
        <w:rPr>
          <w:b/>
          <w:sz w:val="24"/>
        </w:rPr>
        <w:lastRenderedPageBreak/>
        <w:t xml:space="preserve">In the figures that follow, I’m now using a sample student that I made up, that has real </w:t>
      </w:r>
      <w:proofErr w:type="spellStart"/>
      <w:r w:rsidRPr="006C28A1">
        <w:rPr>
          <w:b/>
          <w:sz w:val="24"/>
        </w:rPr>
        <w:t>gmail</w:t>
      </w:r>
      <w:proofErr w:type="spellEnd"/>
      <w:r w:rsidRPr="006C28A1">
        <w:rPr>
          <w:b/>
          <w:sz w:val="24"/>
        </w:rPr>
        <w:t xml:space="preserve"> and GitHub account. Her name is, “Katie </w:t>
      </w:r>
      <w:proofErr w:type="spellStart"/>
      <w:r w:rsidRPr="006C28A1">
        <w:rPr>
          <w:b/>
          <w:sz w:val="24"/>
        </w:rPr>
        <w:t>Teethtone</w:t>
      </w:r>
      <w:proofErr w:type="spellEnd"/>
      <w:r w:rsidRPr="006C28A1">
        <w:rPr>
          <w:b/>
          <w:sz w:val="24"/>
        </w:rPr>
        <w:t xml:space="preserve">”, and her GitHub account name is </w:t>
      </w:r>
      <w:proofErr w:type="spellStart"/>
      <w:r w:rsidRPr="006C28A1">
        <w:rPr>
          <w:b/>
          <w:i/>
          <w:sz w:val="24"/>
        </w:rPr>
        <w:t>kteeth</w:t>
      </w:r>
      <w:proofErr w:type="spellEnd"/>
      <w:r w:rsidRPr="006C28A1">
        <w:rPr>
          <w:b/>
          <w:sz w:val="24"/>
        </w:rPr>
        <w:t>. You’ll also see her gravatar, which is an image of Veronica from the Archie comics. Sorry for the confusion, this lab was pieced together from other artifacts.</w:t>
      </w:r>
    </w:p>
    <w:p w:rsidR="00BA33C1" w:rsidRDefault="00BA33C1" w:rsidP="006E14F9">
      <w:pPr>
        <w:pStyle w:val="ListParagraph"/>
        <w:numPr>
          <w:ilvl w:val="0"/>
          <w:numId w:val="3"/>
        </w:numPr>
        <w:ind w:left="720"/>
        <w:contextualSpacing w:val="0"/>
        <w:jc w:val="left"/>
      </w:pPr>
      <w:r>
        <w:t>Do the following as indicated in the figure below:</w:t>
      </w:r>
    </w:p>
    <w:p w:rsidR="00BA33C1" w:rsidRDefault="00BA33C1" w:rsidP="006C28A1">
      <w:pPr>
        <w:pStyle w:val="ListParagraph"/>
        <w:numPr>
          <w:ilvl w:val="0"/>
          <w:numId w:val="22"/>
        </w:numPr>
        <w:contextualSpacing w:val="0"/>
        <w:jc w:val="left"/>
      </w:pPr>
      <w:r>
        <w:t>Drag the package folders from Lab 03 (</w:t>
      </w:r>
      <w:r>
        <w:rPr>
          <w:i/>
        </w:rPr>
        <w:t xml:space="preserve">ver1 </w:t>
      </w:r>
      <w:r>
        <w:t xml:space="preserve">and </w:t>
      </w:r>
      <w:r>
        <w:rPr>
          <w:i/>
        </w:rPr>
        <w:t>ver2</w:t>
      </w:r>
      <w:r>
        <w:t>) into the region provided for upload.</w:t>
      </w:r>
    </w:p>
    <w:p w:rsidR="00BA33C1" w:rsidRDefault="00BA33C1" w:rsidP="00BA33C1">
      <w:pPr>
        <w:pStyle w:val="ListParagraph"/>
        <w:spacing w:after="0"/>
        <w:ind w:left="1440"/>
      </w:pPr>
      <w:r>
        <w:rPr>
          <w:noProof/>
        </w:rPr>
        <w:drawing>
          <wp:inline distT="0" distB="0" distL="0" distR="0" wp14:anchorId="2C709A42" wp14:editId="76DAA120">
            <wp:extent cx="4540250" cy="4140200"/>
            <wp:effectExtent l="19050" t="19050" r="12700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14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3C1" w:rsidRDefault="00BA33C1" w:rsidP="00BA33C1">
      <w:pPr>
        <w:pStyle w:val="ListParagraph"/>
        <w:spacing w:after="0"/>
        <w:ind w:left="1440"/>
      </w:pPr>
    </w:p>
    <w:p w:rsidR="00BA33C1" w:rsidRPr="00920CFD" w:rsidRDefault="00BA33C1" w:rsidP="006C28A1">
      <w:pPr>
        <w:pStyle w:val="ListParagraph"/>
        <w:numPr>
          <w:ilvl w:val="0"/>
          <w:numId w:val="22"/>
        </w:numPr>
        <w:contextualSpacing w:val="0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C644FF2" wp14:editId="6F5BD28C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914650" cy="2641600"/>
            <wp:effectExtent l="19050" t="19050" r="19050" b="25400"/>
            <wp:wrapTight wrapText="bothSides">
              <wp:wrapPolygon edited="0">
                <wp:start x="-141" y="-156"/>
                <wp:lineTo x="-141" y="21652"/>
                <wp:lineTo x="21600" y="21652"/>
                <wp:lineTo x="21600" y="-156"/>
                <wp:lineTo x="-141" y="-156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Type a </w:t>
      </w:r>
      <w:r w:rsidRPr="006C28A1">
        <w:t>commit title</w:t>
      </w:r>
    </w:p>
    <w:p w:rsidR="00BA33C1" w:rsidRDefault="00BA33C1" w:rsidP="006C28A1">
      <w:pPr>
        <w:pStyle w:val="ListParagraph"/>
        <w:numPr>
          <w:ilvl w:val="0"/>
          <w:numId w:val="22"/>
        </w:numPr>
        <w:contextualSpacing w:val="0"/>
        <w:jc w:val="left"/>
      </w:pPr>
      <w:r>
        <w:t xml:space="preserve">Type a </w:t>
      </w:r>
      <w:r w:rsidRPr="006C28A1">
        <w:t xml:space="preserve">commit description </w:t>
      </w:r>
      <w:r>
        <w:t>(optional)</w:t>
      </w:r>
    </w:p>
    <w:p w:rsidR="00BA33C1" w:rsidRDefault="00BA33C1" w:rsidP="006C28A1">
      <w:pPr>
        <w:pStyle w:val="ListParagraph"/>
        <w:numPr>
          <w:ilvl w:val="0"/>
          <w:numId w:val="22"/>
        </w:numPr>
        <w:contextualSpacing w:val="0"/>
        <w:jc w:val="left"/>
      </w:pPr>
      <w:r>
        <w:t>Press: Commit changes</w:t>
      </w:r>
    </w:p>
    <w:p w:rsidR="00BA33C1" w:rsidRPr="008070D3" w:rsidRDefault="00BA33C1" w:rsidP="00BA33C1">
      <w:pPr>
        <w:spacing w:after="0"/>
        <w:ind w:left="1080"/>
      </w:pPr>
      <w:r>
        <w:t xml:space="preserve">Note: this saves your files on the </w:t>
      </w:r>
      <w:r>
        <w:rPr>
          <w:i/>
        </w:rPr>
        <w:t xml:space="preserve">master </w:t>
      </w:r>
      <w:r>
        <w:t>branch.</w:t>
      </w:r>
    </w:p>
    <w:p w:rsidR="00BA33C1" w:rsidRDefault="00BA33C1" w:rsidP="00BA33C1">
      <w:pPr>
        <w:pStyle w:val="ListParagraph"/>
        <w:spacing w:after="0"/>
      </w:pPr>
    </w:p>
    <w:p w:rsidR="00BA33C1" w:rsidRDefault="00BA33C1" w:rsidP="00BA33C1">
      <w:pPr>
        <w:pStyle w:val="ListParagraph"/>
        <w:spacing w:after="0"/>
      </w:pPr>
      <w:r w:rsidRPr="00740C14">
        <w:t xml:space="preserve"> </w:t>
      </w:r>
    </w:p>
    <w:p w:rsidR="00BA33C1" w:rsidRDefault="00BA33C1" w:rsidP="00BA33C1">
      <w:pPr>
        <w:pStyle w:val="ListParagraph"/>
        <w:spacing w:after="0"/>
      </w:pPr>
    </w:p>
    <w:p w:rsidR="00BA33C1" w:rsidRDefault="00BA33C1" w:rsidP="00BA33C1">
      <w:pPr>
        <w:pStyle w:val="ListParagraph"/>
        <w:spacing w:after="0"/>
      </w:pPr>
    </w:p>
    <w:p w:rsidR="00BA33C1" w:rsidRDefault="00BA33C1" w:rsidP="00BA33C1"/>
    <w:p w:rsidR="004100ED" w:rsidRDefault="004100ED" w:rsidP="00BA33C1"/>
    <w:p w:rsidR="006E14F9" w:rsidRDefault="006E14F9">
      <w:pPr>
        <w:spacing w:line="259" w:lineRule="auto"/>
        <w:jc w:val="left"/>
      </w:pPr>
    </w:p>
    <w:p w:rsidR="00CA6FE4" w:rsidRDefault="00CA6FE4">
      <w:pPr>
        <w:spacing w:line="259" w:lineRule="auto"/>
        <w:jc w:val="left"/>
      </w:pPr>
      <w:r>
        <w:br w:type="page"/>
      </w:r>
    </w:p>
    <w:p w:rsidR="00BA33C1" w:rsidRDefault="00BA33C1" w:rsidP="00916BD5">
      <w:pPr>
        <w:pStyle w:val="ListParagraph"/>
        <w:numPr>
          <w:ilvl w:val="0"/>
          <w:numId w:val="3"/>
        </w:numPr>
        <w:spacing w:after="0"/>
        <w:ind w:left="720"/>
        <w:jc w:val="left"/>
      </w:pPr>
      <w:r>
        <w:lastRenderedPageBreak/>
        <w:t>The result will show your folders. You can drill down into them and see the files. You can edit them to. I don’t recommend that</w:t>
      </w:r>
      <w:r w:rsidR="004100ED">
        <w:t xml:space="preserve"> unless you learn other Git and GitHub concepts</w:t>
      </w:r>
      <w:r>
        <w:t>.</w:t>
      </w:r>
    </w:p>
    <w:p w:rsidR="00BA33C1" w:rsidRDefault="00BA33C1" w:rsidP="00BA33C1">
      <w:pPr>
        <w:pStyle w:val="ListParagraph"/>
        <w:spacing w:after="0"/>
      </w:pPr>
    </w:p>
    <w:p w:rsidR="00BA33C1" w:rsidRDefault="00BA33C1" w:rsidP="00BA33C1">
      <w:pPr>
        <w:pStyle w:val="ListParagraph"/>
        <w:spacing w:after="0"/>
      </w:pPr>
      <w:r>
        <w:rPr>
          <w:noProof/>
        </w:rPr>
        <w:drawing>
          <wp:inline distT="0" distB="0" distL="0" distR="0" wp14:anchorId="35A89835" wp14:editId="1FE3F16A">
            <wp:extent cx="3644900" cy="2286000"/>
            <wp:effectExtent l="19050" t="19050" r="1270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4F9" w:rsidRDefault="006E14F9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BA33C1" w:rsidRPr="005924BB" w:rsidRDefault="00BA33C1" w:rsidP="004100ED">
      <w:pPr>
        <w:pStyle w:val="Heading1"/>
      </w:pPr>
      <w:bookmarkStart w:id="2" w:name="_Toc78886527"/>
      <w:r>
        <w:lastRenderedPageBreak/>
        <w:t>Subsequent</w:t>
      </w:r>
      <w:r w:rsidRPr="005924BB">
        <w:t xml:space="preserve"> Upload to GitHub</w:t>
      </w:r>
      <w:bookmarkEnd w:id="2"/>
    </w:p>
    <w:p w:rsidR="00BA33C1" w:rsidRDefault="00BA33C1" w:rsidP="00916BD5">
      <w:pPr>
        <w:pStyle w:val="ListParagraph"/>
        <w:numPr>
          <w:ilvl w:val="0"/>
          <w:numId w:val="5"/>
        </w:numPr>
        <w:spacing w:after="0"/>
      </w:pPr>
      <w:r>
        <w:t xml:space="preserve">Next, you will make changes to your </w:t>
      </w:r>
      <w:r w:rsidR="004100ED" w:rsidRPr="004100ED">
        <w:rPr>
          <w:u w:val="single"/>
        </w:rPr>
        <w:t>copy</w:t>
      </w:r>
      <w:r w:rsidR="004100ED">
        <w:t xml:space="preserve"> of </w:t>
      </w:r>
      <w:r>
        <w:t xml:space="preserve">Lab 3 code on your local machine, and then upload to GitHub. Do the following </w:t>
      </w:r>
      <w:r w:rsidRPr="00406571">
        <w:rPr>
          <w:u w:val="single"/>
        </w:rPr>
        <w:t>on your computer</w:t>
      </w:r>
      <w:r>
        <w:t>, not GitHub: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6E14F9">
      <w:pPr>
        <w:pStyle w:val="ListParagraph"/>
        <w:numPr>
          <w:ilvl w:val="0"/>
          <w:numId w:val="7"/>
        </w:numPr>
        <w:contextualSpacing w:val="0"/>
      </w:pPr>
      <w:r>
        <w:t xml:space="preserve">Open, </w:t>
      </w:r>
      <w:r>
        <w:rPr>
          <w:i/>
        </w:rPr>
        <w:t xml:space="preserve">Account.java </w:t>
      </w:r>
      <w:r>
        <w:t xml:space="preserve">in the </w:t>
      </w:r>
      <w:r>
        <w:rPr>
          <w:i/>
        </w:rPr>
        <w:t xml:space="preserve">ver2 </w:t>
      </w:r>
      <w:r>
        <w:t>folder. I just used Notepad, but you can use Eclipse if you want.</w:t>
      </w:r>
    </w:p>
    <w:p w:rsidR="00BA33C1" w:rsidRDefault="00BA33C1" w:rsidP="006E14F9">
      <w:pPr>
        <w:pStyle w:val="ListParagraph"/>
        <w:numPr>
          <w:ilvl w:val="0"/>
          <w:numId w:val="7"/>
        </w:numPr>
        <w:contextualSpacing w:val="0"/>
      </w:pPr>
      <w:r>
        <w:t xml:space="preserve">Add an additional comment on the </w:t>
      </w:r>
      <w:r>
        <w:rPr>
          <w:i/>
        </w:rPr>
        <w:t xml:space="preserve">balance </w:t>
      </w:r>
      <w:r>
        <w:t xml:space="preserve">instance variable. I added: </w:t>
      </w:r>
      <w:r w:rsidRPr="00884078">
        <w:t>// New Comment for balance</w:t>
      </w:r>
    </w:p>
    <w:p w:rsidR="00BA33C1" w:rsidRDefault="00BA33C1" w:rsidP="006E14F9">
      <w:pPr>
        <w:pStyle w:val="ListParagraph"/>
        <w:numPr>
          <w:ilvl w:val="0"/>
          <w:numId w:val="7"/>
        </w:numPr>
        <w:contextualSpacing w:val="0"/>
      </w:pPr>
      <w:r>
        <w:t xml:space="preserve">Save and close </w:t>
      </w:r>
      <w:r>
        <w:rPr>
          <w:i/>
        </w:rPr>
        <w:t>Account.java</w:t>
      </w:r>
      <w:r>
        <w:t>.</w:t>
      </w:r>
    </w:p>
    <w:p w:rsidR="00BA33C1" w:rsidRDefault="006E14F9" w:rsidP="00916BD5">
      <w:pPr>
        <w:pStyle w:val="ListParagraph"/>
        <w:numPr>
          <w:ilvl w:val="0"/>
          <w:numId w:val="5"/>
        </w:numPr>
        <w:spacing w:after="0"/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6B11FEA" wp14:editId="54221485">
            <wp:simplePos x="0" y="0"/>
            <wp:positionH relativeFrom="margin">
              <wp:align>right</wp:align>
            </wp:positionH>
            <wp:positionV relativeFrom="paragraph">
              <wp:posOffset>33867</wp:posOffset>
            </wp:positionV>
            <wp:extent cx="2948305" cy="1310005"/>
            <wp:effectExtent l="19050" t="19050" r="23495" b="23495"/>
            <wp:wrapTight wrapText="bothSides">
              <wp:wrapPolygon edited="0">
                <wp:start x="-140" y="-314"/>
                <wp:lineTo x="-140" y="21673"/>
                <wp:lineTo x="21633" y="21673"/>
                <wp:lineTo x="21633" y="-314"/>
                <wp:lineTo x="-140" y="-314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310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3C1">
        <w:t>Return to GitHub and do the following: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916BD5">
      <w:pPr>
        <w:pStyle w:val="ListParagraph"/>
        <w:numPr>
          <w:ilvl w:val="0"/>
          <w:numId w:val="8"/>
        </w:numPr>
        <w:spacing w:after="0"/>
        <w:jc w:val="left"/>
      </w:pPr>
      <w:r>
        <w:t>Choose: Add file, Upload files.</w:t>
      </w:r>
    </w:p>
    <w:p w:rsidR="006E14F9" w:rsidRDefault="006E14F9" w:rsidP="00BA33C1">
      <w:pPr>
        <w:pStyle w:val="ListParagraph"/>
      </w:pPr>
    </w:p>
    <w:p w:rsidR="006E14F9" w:rsidRDefault="006E14F9" w:rsidP="00BA33C1">
      <w:pPr>
        <w:pStyle w:val="ListParagraph"/>
      </w:pPr>
    </w:p>
    <w:p w:rsidR="006E14F9" w:rsidRDefault="006E14F9" w:rsidP="00BA33C1">
      <w:pPr>
        <w:pStyle w:val="ListParagraph"/>
      </w:pPr>
    </w:p>
    <w:p w:rsidR="006E14F9" w:rsidRDefault="006E14F9" w:rsidP="00BA33C1">
      <w:pPr>
        <w:pStyle w:val="ListParagraph"/>
      </w:pPr>
    </w:p>
    <w:p w:rsidR="006E14F9" w:rsidRDefault="006E14F9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6E14F9" w:rsidP="006E14F9">
      <w:pPr>
        <w:pStyle w:val="ListParagraph"/>
        <w:numPr>
          <w:ilvl w:val="0"/>
          <w:numId w:val="8"/>
        </w:numPr>
        <w:contextualSpacing w:val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9C2C44E" wp14:editId="4FF1B149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3401060" cy="3776345"/>
            <wp:effectExtent l="19050" t="19050" r="27940" b="14605"/>
            <wp:wrapTight wrapText="bothSides">
              <wp:wrapPolygon edited="0">
                <wp:start x="-121" y="-109"/>
                <wp:lineTo x="-121" y="21575"/>
                <wp:lineTo x="21656" y="21575"/>
                <wp:lineTo x="21656" y="-109"/>
                <wp:lineTo x="-121" y="-109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3776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3C1">
        <w:t xml:space="preserve">Drag the </w:t>
      </w:r>
      <w:r w:rsidR="00BA33C1">
        <w:rPr>
          <w:i/>
        </w:rPr>
        <w:t xml:space="preserve">ver2 </w:t>
      </w:r>
      <w:r w:rsidR="00BA33C1">
        <w:t xml:space="preserve">folder (since that was the only change) into the region provided for upload. Note, alternately, and probably better, you could have drilled down into the </w:t>
      </w:r>
      <w:r w:rsidR="00BA33C1">
        <w:rPr>
          <w:i/>
        </w:rPr>
        <w:t xml:space="preserve">ver2 </w:t>
      </w:r>
      <w:r w:rsidR="00BA33C1">
        <w:t xml:space="preserve">folder on GitHub and then choose: Upload files. Then, you could simply drag the one modified file, </w:t>
      </w:r>
      <w:r w:rsidR="00BA33C1">
        <w:rPr>
          <w:i/>
        </w:rPr>
        <w:t>Account.java</w:t>
      </w:r>
      <w:r w:rsidR="00BA33C1">
        <w:t>. We do that later.</w:t>
      </w:r>
    </w:p>
    <w:p w:rsidR="00BA33C1" w:rsidRPr="00920CFD" w:rsidRDefault="00BA33C1" w:rsidP="006E14F9">
      <w:pPr>
        <w:pStyle w:val="ListParagraph"/>
        <w:numPr>
          <w:ilvl w:val="0"/>
          <w:numId w:val="8"/>
        </w:numPr>
        <w:contextualSpacing w:val="0"/>
      </w:pPr>
      <w:r>
        <w:t xml:space="preserve">Type a </w:t>
      </w:r>
      <w:r>
        <w:rPr>
          <w:i/>
        </w:rPr>
        <w:t>commit title</w:t>
      </w:r>
    </w:p>
    <w:p w:rsidR="00BA33C1" w:rsidRDefault="00BA33C1" w:rsidP="006E14F9">
      <w:pPr>
        <w:pStyle w:val="ListParagraph"/>
        <w:numPr>
          <w:ilvl w:val="0"/>
          <w:numId w:val="8"/>
        </w:numPr>
        <w:contextualSpacing w:val="0"/>
      </w:pPr>
      <w:r>
        <w:t xml:space="preserve">Type a </w:t>
      </w:r>
      <w:r>
        <w:rPr>
          <w:i/>
        </w:rPr>
        <w:t xml:space="preserve">commit description </w:t>
      </w:r>
      <w:r>
        <w:t>(optional)</w:t>
      </w:r>
    </w:p>
    <w:p w:rsidR="00BA33C1" w:rsidRDefault="00BA33C1" w:rsidP="00916BD5">
      <w:pPr>
        <w:pStyle w:val="ListParagraph"/>
        <w:numPr>
          <w:ilvl w:val="0"/>
          <w:numId w:val="8"/>
        </w:numPr>
        <w:spacing w:after="0"/>
      </w:pPr>
      <w:r>
        <w:t>Press: Commit changes</w:t>
      </w:r>
    </w:p>
    <w:p w:rsidR="00BA33C1" w:rsidRDefault="00BA33C1" w:rsidP="00BA33C1">
      <w:pPr>
        <w:pStyle w:val="ListParagraph"/>
        <w:spacing w:after="0"/>
      </w:pPr>
    </w:p>
    <w:p w:rsidR="00BA33C1" w:rsidRDefault="00BA33C1" w:rsidP="00BA33C1">
      <w:pPr>
        <w:pStyle w:val="ListParagraph"/>
        <w:spacing w:after="0"/>
      </w:pPr>
    </w:p>
    <w:p w:rsidR="00BA33C1" w:rsidRDefault="00BA33C1" w:rsidP="00BA33C1">
      <w:pPr>
        <w:pStyle w:val="ListParagraph"/>
        <w:spacing w:after="0"/>
        <w:rPr>
          <w:noProof/>
        </w:rPr>
      </w:pPr>
    </w:p>
    <w:p w:rsidR="00BA33C1" w:rsidRDefault="00BA33C1" w:rsidP="00BA33C1">
      <w:r>
        <w:br w:type="page"/>
      </w:r>
    </w:p>
    <w:p w:rsidR="00BA33C1" w:rsidRDefault="00BA33C1" w:rsidP="00916BD5">
      <w:pPr>
        <w:pStyle w:val="ListParagraph"/>
        <w:numPr>
          <w:ilvl w:val="0"/>
          <w:numId w:val="5"/>
        </w:numPr>
        <w:spacing w:after="0"/>
        <w:jc w:val="left"/>
      </w:pPr>
      <w:r>
        <w:lastRenderedPageBreak/>
        <w:t xml:space="preserve">The repo should update properly. Drill down into </w:t>
      </w:r>
      <w:r>
        <w:rPr>
          <w:i/>
        </w:rPr>
        <w:t xml:space="preserve">ver2 </w:t>
      </w:r>
      <w:r>
        <w:t xml:space="preserve">and open </w:t>
      </w:r>
      <w:r>
        <w:rPr>
          <w:i/>
        </w:rPr>
        <w:t xml:space="preserve">Account.java </w:t>
      </w:r>
      <w:r>
        <w:t>and observe that the file was changed.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062B2C44" wp14:editId="414DF203">
            <wp:extent cx="2546350" cy="1527810"/>
            <wp:effectExtent l="19050" t="19050" r="2540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44" cy="1528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6E14F9">
      <w:pPr>
        <w:pStyle w:val="ListParagraph"/>
        <w:numPr>
          <w:ilvl w:val="0"/>
          <w:numId w:val="5"/>
        </w:numPr>
        <w:contextualSpacing w:val="0"/>
      </w:pPr>
      <w:r>
        <w:t xml:space="preserve">Next, we will essentially, repeat what we just did. Do the following </w:t>
      </w:r>
      <w:r>
        <w:rPr>
          <w:u w:val="single"/>
        </w:rPr>
        <w:t>on your computer</w:t>
      </w:r>
      <w:r w:rsidRPr="00406571">
        <w:t xml:space="preserve">, </w:t>
      </w:r>
      <w:r>
        <w:t>not GitHub:</w:t>
      </w:r>
    </w:p>
    <w:p w:rsidR="00BA33C1" w:rsidRDefault="00BA33C1" w:rsidP="006E14F9">
      <w:pPr>
        <w:pStyle w:val="ListParagraph"/>
        <w:numPr>
          <w:ilvl w:val="0"/>
          <w:numId w:val="9"/>
        </w:numPr>
        <w:contextualSpacing w:val="0"/>
      </w:pPr>
      <w:r>
        <w:t xml:space="preserve">Open, </w:t>
      </w:r>
      <w:r>
        <w:rPr>
          <w:i/>
        </w:rPr>
        <w:t xml:space="preserve">Account.java </w:t>
      </w:r>
      <w:r>
        <w:t xml:space="preserve">in the </w:t>
      </w:r>
      <w:r>
        <w:rPr>
          <w:i/>
        </w:rPr>
        <w:t xml:space="preserve">ver2 </w:t>
      </w:r>
      <w:r>
        <w:t xml:space="preserve">folder. </w:t>
      </w:r>
    </w:p>
    <w:p w:rsidR="00BA33C1" w:rsidRDefault="00BA33C1" w:rsidP="00916BD5">
      <w:pPr>
        <w:pStyle w:val="ListParagraph"/>
        <w:numPr>
          <w:ilvl w:val="0"/>
          <w:numId w:val="9"/>
        </w:numPr>
        <w:spacing w:after="0"/>
      </w:pPr>
      <w:r>
        <w:t>Remove this constructor:</w:t>
      </w:r>
    </w:p>
    <w:p w:rsidR="00BA33C1" w:rsidRDefault="00BA33C1" w:rsidP="00BA33C1">
      <w:pPr>
        <w:pStyle w:val="NoSpacing"/>
      </w:pPr>
    </w:p>
    <w:p w:rsidR="00BA33C1" w:rsidRPr="00406571" w:rsidRDefault="00BA33C1" w:rsidP="00BA33C1">
      <w:pPr>
        <w:spacing w:after="0"/>
        <w:ind w:left="720"/>
        <w:rPr>
          <w:rFonts w:ascii="Consolas" w:hAnsi="Consolas"/>
          <w:sz w:val="20"/>
        </w:rPr>
      </w:pPr>
      <w:r w:rsidRPr="00406571">
        <w:rPr>
          <w:rFonts w:ascii="Consolas" w:hAnsi="Consolas"/>
          <w:sz w:val="20"/>
        </w:rPr>
        <w:tab/>
        <w:t>// Constructor</w:t>
      </w:r>
    </w:p>
    <w:p w:rsidR="00BA33C1" w:rsidRPr="00406571" w:rsidRDefault="00BA33C1" w:rsidP="00BA33C1">
      <w:pPr>
        <w:spacing w:after="0"/>
        <w:ind w:left="720"/>
        <w:rPr>
          <w:rFonts w:ascii="Consolas" w:hAnsi="Consolas"/>
          <w:sz w:val="20"/>
        </w:rPr>
      </w:pPr>
      <w:r w:rsidRPr="00406571">
        <w:rPr>
          <w:rFonts w:ascii="Consolas" w:hAnsi="Consolas"/>
          <w:sz w:val="20"/>
        </w:rPr>
        <w:tab/>
        <w:t xml:space="preserve">public </w:t>
      </w:r>
      <w:proofErr w:type="gramStart"/>
      <w:r w:rsidRPr="00406571">
        <w:rPr>
          <w:rFonts w:ascii="Consolas" w:hAnsi="Consolas"/>
          <w:sz w:val="20"/>
        </w:rPr>
        <w:t>Account(</w:t>
      </w:r>
      <w:proofErr w:type="gramEnd"/>
      <w:r w:rsidRPr="00406571">
        <w:rPr>
          <w:rFonts w:ascii="Consolas" w:hAnsi="Consolas"/>
          <w:sz w:val="20"/>
        </w:rPr>
        <w:t>double balance) {</w:t>
      </w:r>
    </w:p>
    <w:p w:rsidR="00BA33C1" w:rsidRPr="00406571" w:rsidRDefault="00BA33C1" w:rsidP="00BA33C1">
      <w:pPr>
        <w:spacing w:after="0"/>
        <w:ind w:left="720"/>
        <w:rPr>
          <w:rFonts w:ascii="Consolas" w:hAnsi="Consolas"/>
          <w:sz w:val="20"/>
        </w:rPr>
      </w:pPr>
      <w:r w:rsidRPr="00406571">
        <w:rPr>
          <w:rFonts w:ascii="Consolas" w:hAnsi="Consolas"/>
          <w:sz w:val="20"/>
        </w:rPr>
        <w:tab/>
      </w:r>
      <w:r w:rsidRPr="00406571">
        <w:rPr>
          <w:rFonts w:ascii="Consolas" w:hAnsi="Consolas"/>
          <w:sz w:val="20"/>
        </w:rPr>
        <w:tab/>
      </w:r>
      <w:proofErr w:type="gramStart"/>
      <w:r w:rsidRPr="00406571">
        <w:rPr>
          <w:rFonts w:ascii="Consolas" w:hAnsi="Consolas"/>
          <w:sz w:val="20"/>
        </w:rPr>
        <w:t>this(</w:t>
      </w:r>
      <w:proofErr w:type="gramEnd"/>
      <w:r w:rsidRPr="00406571">
        <w:rPr>
          <w:rFonts w:ascii="Consolas" w:hAnsi="Consolas"/>
          <w:sz w:val="20"/>
        </w:rPr>
        <w:t>"Unknown", balance);</w:t>
      </w:r>
    </w:p>
    <w:p w:rsidR="00BA33C1" w:rsidRPr="00406571" w:rsidRDefault="00BA33C1" w:rsidP="00BA33C1">
      <w:pPr>
        <w:spacing w:after="0"/>
        <w:ind w:left="720"/>
        <w:rPr>
          <w:rFonts w:ascii="Consolas" w:hAnsi="Consolas"/>
          <w:sz w:val="20"/>
        </w:rPr>
      </w:pPr>
      <w:r w:rsidRPr="00406571">
        <w:rPr>
          <w:rFonts w:ascii="Consolas" w:hAnsi="Consolas"/>
          <w:sz w:val="20"/>
        </w:rPr>
        <w:tab/>
        <w:t>}</w:t>
      </w:r>
    </w:p>
    <w:p w:rsidR="00BA33C1" w:rsidRDefault="00BA33C1" w:rsidP="00BA33C1">
      <w:pPr>
        <w:pStyle w:val="ListParagraph"/>
        <w:spacing w:after="0"/>
      </w:pPr>
    </w:p>
    <w:p w:rsidR="00BA33C1" w:rsidRDefault="00BA33C1" w:rsidP="00916BD5">
      <w:pPr>
        <w:pStyle w:val="ListParagraph"/>
        <w:numPr>
          <w:ilvl w:val="0"/>
          <w:numId w:val="9"/>
        </w:numPr>
        <w:spacing w:after="0"/>
      </w:pPr>
      <w:r>
        <w:t xml:space="preserve">Save and close </w:t>
      </w:r>
      <w:r>
        <w:rPr>
          <w:i/>
        </w:rPr>
        <w:t>Account.java</w:t>
      </w:r>
      <w:r>
        <w:t>.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916BD5">
      <w:pPr>
        <w:pStyle w:val="ListParagraph"/>
        <w:numPr>
          <w:ilvl w:val="0"/>
          <w:numId w:val="5"/>
        </w:numPr>
        <w:spacing w:after="0"/>
        <w:jc w:val="left"/>
      </w:pPr>
      <w:r>
        <w:t>Return to GitHub and do the following: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916BD5">
      <w:pPr>
        <w:pStyle w:val="ListParagraph"/>
        <w:numPr>
          <w:ilvl w:val="0"/>
          <w:numId w:val="10"/>
        </w:numPr>
        <w:spacing w:after="0"/>
        <w:jc w:val="left"/>
      </w:pPr>
      <w:r>
        <w:t xml:space="preserve">Drill down into the </w:t>
      </w:r>
      <w:r>
        <w:rPr>
          <w:i/>
        </w:rPr>
        <w:t xml:space="preserve">ver2 </w:t>
      </w:r>
      <w:r>
        <w:t xml:space="preserve">folder. </w:t>
      </w:r>
    </w:p>
    <w:p w:rsidR="00BA33C1" w:rsidRDefault="00BA33C1" w:rsidP="00916BD5">
      <w:pPr>
        <w:pStyle w:val="ListParagraph"/>
        <w:numPr>
          <w:ilvl w:val="0"/>
          <w:numId w:val="10"/>
        </w:numPr>
        <w:spacing w:after="0"/>
        <w:jc w:val="left"/>
      </w:pPr>
      <w:r>
        <w:t>Choose: Add file, Upload files.</w:t>
      </w:r>
    </w:p>
    <w:p w:rsidR="00BA33C1" w:rsidRDefault="00BA33C1" w:rsidP="00916BD5">
      <w:pPr>
        <w:pStyle w:val="ListParagraph"/>
        <w:numPr>
          <w:ilvl w:val="0"/>
          <w:numId w:val="10"/>
        </w:numPr>
        <w:spacing w:after="0"/>
        <w:jc w:val="left"/>
      </w:pPr>
      <w:r>
        <w:t xml:space="preserve">Drag </w:t>
      </w:r>
      <w:r>
        <w:rPr>
          <w:i/>
        </w:rPr>
        <w:t xml:space="preserve">Account.java </w:t>
      </w:r>
      <w:r>
        <w:t>from your computer into the dialog.</w:t>
      </w:r>
    </w:p>
    <w:p w:rsidR="00BA33C1" w:rsidRDefault="00BA33C1" w:rsidP="00916BD5">
      <w:pPr>
        <w:pStyle w:val="ListParagraph"/>
        <w:numPr>
          <w:ilvl w:val="0"/>
          <w:numId w:val="10"/>
        </w:numPr>
        <w:spacing w:after="0"/>
        <w:jc w:val="left"/>
      </w:pPr>
      <w:r>
        <w:t>Type a Commit Title, and choose: Commit changes</w:t>
      </w:r>
    </w:p>
    <w:p w:rsidR="00BA33C1" w:rsidRDefault="00BA33C1" w:rsidP="00916BD5">
      <w:pPr>
        <w:pStyle w:val="ListParagraph"/>
        <w:numPr>
          <w:ilvl w:val="0"/>
          <w:numId w:val="10"/>
        </w:numPr>
        <w:spacing w:after="0"/>
        <w:jc w:val="left"/>
      </w:pPr>
      <w:r>
        <w:t xml:space="preserve">The repo should update properly. Open </w:t>
      </w:r>
      <w:r w:rsidRPr="00406571">
        <w:rPr>
          <w:i/>
        </w:rPr>
        <w:t xml:space="preserve">Account.java </w:t>
      </w:r>
      <w:r>
        <w:t>and observe that the file was changed on GitHub.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rPr>
          <w:noProof/>
        </w:rPr>
      </w:pPr>
      <w:r>
        <w:rPr>
          <w:noProof/>
        </w:rPr>
        <w:br w:type="page"/>
      </w:r>
    </w:p>
    <w:p w:rsidR="00BA33C1" w:rsidRPr="005924BB" w:rsidRDefault="00BA33C1" w:rsidP="004100ED">
      <w:pPr>
        <w:pStyle w:val="Heading1"/>
      </w:pPr>
      <w:bookmarkStart w:id="3" w:name="_Toc78886528"/>
      <w:r>
        <w:lastRenderedPageBreak/>
        <w:t>Delete a file from</w:t>
      </w:r>
      <w:r w:rsidRPr="005924BB">
        <w:t xml:space="preserve"> GitHub</w:t>
      </w:r>
      <w:bookmarkEnd w:id="3"/>
    </w:p>
    <w:p w:rsidR="00BA33C1" w:rsidRDefault="00BA33C1" w:rsidP="00BA33C1">
      <w:pPr>
        <w:spacing w:after="0"/>
      </w:pPr>
      <w:r>
        <w:t>You may want to delete a file from GitHub. We do this next, and it generates a Commit dialog as it did when we added files. There is not a way to delete all files in the repo at once using the GitHub.</w:t>
      </w:r>
    </w:p>
    <w:p w:rsidR="00BA33C1" w:rsidRDefault="00BA33C1" w:rsidP="00BA33C1">
      <w:pPr>
        <w:spacing w:after="0"/>
      </w:pPr>
    </w:p>
    <w:p w:rsidR="00BA33C1" w:rsidRDefault="00BA33C1" w:rsidP="006E14F9">
      <w:pPr>
        <w:pStyle w:val="ListParagraph"/>
        <w:numPr>
          <w:ilvl w:val="0"/>
          <w:numId w:val="17"/>
        </w:numPr>
        <w:spacing w:after="0"/>
        <w:jc w:val="left"/>
      </w:pPr>
      <w:r>
        <w:t>Do the following on GitHub:</w:t>
      </w:r>
    </w:p>
    <w:p w:rsidR="00BA33C1" w:rsidRDefault="00BA33C1" w:rsidP="00BA33C1">
      <w:pPr>
        <w:pStyle w:val="ListParagraph"/>
        <w:spacing w:after="0"/>
        <w:ind w:left="360"/>
        <w:rPr>
          <w:b/>
        </w:rPr>
      </w:pPr>
    </w:p>
    <w:p w:rsidR="00BA33C1" w:rsidRDefault="00BA33C1" w:rsidP="00916BD5">
      <w:pPr>
        <w:pStyle w:val="ListParagraph"/>
        <w:numPr>
          <w:ilvl w:val="0"/>
          <w:numId w:val="11"/>
        </w:numPr>
        <w:spacing w:after="0"/>
        <w:jc w:val="left"/>
      </w:pPr>
      <w:r>
        <w:t xml:space="preserve">Drill down into the </w:t>
      </w:r>
      <w:r>
        <w:rPr>
          <w:i/>
        </w:rPr>
        <w:t xml:space="preserve">ver2 </w:t>
      </w:r>
      <w:r>
        <w:t xml:space="preserve">folder and display: </w:t>
      </w:r>
      <w:r>
        <w:rPr>
          <w:i/>
        </w:rPr>
        <w:t>AccountUtilitiesTest.java</w:t>
      </w:r>
      <w:r>
        <w:t>.</w:t>
      </w:r>
    </w:p>
    <w:p w:rsidR="00BA33C1" w:rsidRDefault="00BA33C1" w:rsidP="00916BD5">
      <w:pPr>
        <w:pStyle w:val="ListParagraph"/>
        <w:numPr>
          <w:ilvl w:val="0"/>
          <w:numId w:val="11"/>
        </w:numPr>
        <w:spacing w:after="0"/>
        <w:jc w:val="left"/>
      </w:pPr>
      <w:r>
        <w:t>On the right, choose the trash can icon</w:t>
      </w:r>
    </w:p>
    <w:p w:rsidR="00BA33C1" w:rsidRDefault="00BA33C1" w:rsidP="00BA33C1">
      <w:pPr>
        <w:pStyle w:val="ListParagraph"/>
        <w:spacing w:after="0"/>
      </w:pPr>
    </w:p>
    <w:p w:rsidR="00BA33C1" w:rsidRDefault="00BA33C1" w:rsidP="00BA33C1">
      <w:pPr>
        <w:pStyle w:val="ListParagraph"/>
        <w:spacing w:after="0"/>
      </w:pPr>
      <w:r>
        <w:rPr>
          <w:noProof/>
        </w:rPr>
        <w:drawing>
          <wp:inline distT="0" distB="0" distL="0" distR="0" wp14:anchorId="664A379A" wp14:editId="4843F8F8">
            <wp:extent cx="4114800" cy="1596390"/>
            <wp:effectExtent l="19050" t="19050" r="19050" b="228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96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3C1" w:rsidRDefault="00BA33C1" w:rsidP="00BA33C1">
      <w:pPr>
        <w:pStyle w:val="ListParagraph"/>
        <w:spacing w:after="0"/>
      </w:pPr>
    </w:p>
    <w:p w:rsidR="00BA33C1" w:rsidRPr="007A4779" w:rsidRDefault="00BA33C1" w:rsidP="00916BD5">
      <w:pPr>
        <w:pStyle w:val="ListParagraph"/>
        <w:numPr>
          <w:ilvl w:val="0"/>
          <w:numId w:val="11"/>
        </w:numPr>
        <w:spacing w:after="0"/>
        <w:jc w:val="left"/>
      </w:pPr>
      <w:r>
        <w:t>Scroll down, and you will see that a Commit Title has been supplied for you. Choose: Commit Changes.</w:t>
      </w:r>
    </w:p>
    <w:p w:rsidR="00BA33C1" w:rsidRDefault="00BA33C1" w:rsidP="00BA33C1">
      <w:pPr>
        <w:pStyle w:val="ListParagraph"/>
        <w:spacing w:after="0"/>
        <w:ind w:left="360"/>
        <w:rPr>
          <w:b/>
        </w:rPr>
      </w:pPr>
    </w:p>
    <w:p w:rsidR="00BA33C1" w:rsidRDefault="00BA33C1" w:rsidP="006E14F9">
      <w:pPr>
        <w:pStyle w:val="ListParagraph"/>
        <w:numPr>
          <w:ilvl w:val="0"/>
          <w:numId w:val="17"/>
        </w:numPr>
        <w:spacing w:after="0"/>
        <w:jc w:val="left"/>
      </w:pPr>
      <w:r>
        <w:t>You can also edit a file on GitHub by choose the Pencil icon while the file is being displayed. Once saved, it will generate a Commit dialog.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rPr>
          <w:b/>
          <w:sz w:val="24"/>
        </w:rPr>
      </w:pPr>
    </w:p>
    <w:p w:rsidR="00BA33C1" w:rsidRDefault="00BA33C1" w:rsidP="00BA33C1">
      <w:pPr>
        <w:rPr>
          <w:b/>
          <w:sz w:val="24"/>
        </w:rPr>
      </w:pPr>
    </w:p>
    <w:p w:rsidR="00BA33C1" w:rsidRDefault="00BA33C1" w:rsidP="00BA33C1">
      <w:pPr>
        <w:rPr>
          <w:b/>
          <w:sz w:val="24"/>
        </w:rPr>
      </w:pPr>
      <w:r w:rsidRPr="00D06821">
        <w:rPr>
          <w:b/>
          <w:sz w:val="24"/>
        </w:rPr>
        <w:tab/>
      </w:r>
      <w:r>
        <w:rPr>
          <w:b/>
          <w:sz w:val="24"/>
        </w:rPr>
        <w:br w:type="page"/>
      </w:r>
    </w:p>
    <w:p w:rsidR="00BA33C1" w:rsidRPr="005924BB" w:rsidRDefault="00BA33C1" w:rsidP="004100ED">
      <w:pPr>
        <w:pStyle w:val="Heading1"/>
      </w:pPr>
      <w:bookmarkStart w:id="4" w:name="_Toc78886529"/>
      <w:r>
        <w:lastRenderedPageBreak/>
        <w:t>Branching</w:t>
      </w:r>
      <w:bookmarkEnd w:id="4"/>
    </w:p>
    <w:p w:rsidR="00BA33C1" w:rsidRDefault="00BA33C1" w:rsidP="006E14F9">
      <w:pPr>
        <w:pStyle w:val="ListParagraph"/>
        <w:numPr>
          <w:ilvl w:val="0"/>
          <w:numId w:val="18"/>
        </w:numPr>
        <w:spacing w:after="0"/>
        <w:jc w:val="left"/>
      </w:pPr>
      <w:r>
        <w:t xml:space="preserve">For our purposes, you can create a </w:t>
      </w:r>
      <w:r w:rsidRPr="00E20483">
        <w:rPr>
          <w:i/>
        </w:rPr>
        <w:t xml:space="preserve">branch </w:t>
      </w:r>
      <w:r>
        <w:t xml:space="preserve">which is a copy of your code. 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6E14F9">
      <w:pPr>
        <w:pStyle w:val="ListParagraph"/>
        <w:numPr>
          <w:ilvl w:val="0"/>
          <w:numId w:val="18"/>
        </w:numPr>
        <w:spacing w:after="0"/>
        <w:jc w:val="lef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2B31CC1" wp14:editId="5C631012">
            <wp:simplePos x="0" y="0"/>
            <wp:positionH relativeFrom="margin">
              <wp:align>right</wp:align>
            </wp:positionH>
            <wp:positionV relativeFrom="paragraph">
              <wp:posOffset>23429</wp:posOffset>
            </wp:positionV>
            <wp:extent cx="2895600" cy="3437255"/>
            <wp:effectExtent l="19050" t="19050" r="19050" b="10795"/>
            <wp:wrapTight wrapText="bothSides">
              <wp:wrapPolygon edited="0">
                <wp:start x="-142" y="-120"/>
                <wp:lineTo x="-142" y="21548"/>
                <wp:lineTo x="21600" y="21548"/>
                <wp:lineTo x="21600" y="-120"/>
                <wp:lineTo x="-142" y="-12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37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 the name of your repo as shown in the figure on the right. This takes you back to your “code home”. </w:t>
      </w: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6E14F9" w:rsidRDefault="006E14F9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BA33C1">
      <w:pPr>
        <w:pStyle w:val="ListParagraph"/>
      </w:pPr>
    </w:p>
    <w:p w:rsidR="00BA33C1" w:rsidRDefault="00BA33C1" w:rsidP="006E14F9">
      <w:pPr>
        <w:pStyle w:val="ListParagraph"/>
        <w:numPr>
          <w:ilvl w:val="0"/>
          <w:numId w:val="18"/>
        </w:numPr>
        <w:spacing w:after="0"/>
        <w:jc w:val="lef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F6C7B66" wp14:editId="5FC6D15E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558415" cy="2049145"/>
            <wp:effectExtent l="19050" t="19050" r="13335" b="27305"/>
            <wp:wrapTight wrapText="bothSides">
              <wp:wrapPolygon edited="0">
                <wp:start x="-161" y="-201"/>
                <wp:lineTo x="-161" y="21687"/>
                <wp:lineTo x="21552" y="21687"/>
                <wp:lineTo x="21552" y="-201"/>
                <wp:lineTo x="-161" y="-20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04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 the following as shown in the figure on the right: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916BD5">
      <w:pPr>
        <w:pStyle w:val="ListParagraph"/>
        <w:numPr>
          <w:ilvl w:val="0"/>
          <w:numId w:val="12"/>
        </w:numPr>
        <w:spacing w:after="0"/>
        <w:jc w:val="left"/>
      </w:pPr>
      <w:r>
        <w:t xml:space="preserve">Notice that currently we are on the </w:t>
      </w:r>
      <w:r>
        <w:rPr>
          <w:i/>
        </w:rPr>
        <w:t xml:space="preserve">master </w:t>
      </w:r>
      <w:r>
        <w:t>branch.</w:t>
      </w:r>
    </w:p>
    <w:p w:rsidR="00BA33C1" w:rsidRDefault="00BA33C1" w:rsidP="00916BD5">
      <w:pPr>
        <w:pStyle w:val="ListParagraph"/>
        <w:numPr>
          <w:ilvl w:val="0"/>
          <w:numId w:val="12"/>
        </w:numPr>
        <w:spacing w:after="0"/>
        <w:jc w:val="left"/>
      </w:pPr>
      <w:r>
        <w:t>Select: master</w:t>
      </w:r>
    </w:p>
    <w:p w:rsidR="00BA33C1" w:rsidRDefault="00BA33C1" w:rsidP="00916BD5">
      <w:pPr>
        <w:pStyle w:val="ListParagraph"/>
        <w:numPr>
          <w:ilvl w:val="0"/>
          <w:numId w:val="12"/>
        </w:numPr>
        <w:spacing w:after="0"/>
        <w:jc w:val="left"/>
      </w:pPr>
      <w:r>
        <w:t>Type a name for the new branch (</w:t>
      </w:r>
      <w:r>
        <w:rPr>
          <w:i/>
        </w:rPr>
        <w:t>working copy</w:t>
      </w:r>
      <w:r>
        <w:t>) and Enter.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/>
    <w:p w:rsidR="00BA33C1" w:rsidRDefault="00BA33C1" w:rsidP="00BA33C1"/>
    <w:p w:rsidR="00BA33C1" w:rsidRDefault="00BA33C1" w:rsidP="00BA33C1"/>
    <w:p w:rsidR="00BA33C1" w:rsidRDefault="00BA33C1" w:rsidP="00BA33C1"/>
    <w:p w:rsidR="00BA33C1" w:rsidRDefault="00BA33C1" w:rsidP="00BA33C1">
      <w:pPr>
        <w:rPr>
          <w:noProof/>
        </w:rPr>
      </w:pPr>
      <w:r>
        <w:rPr>
          <w:noProof/>
        </w:rPr>
        <w:br w:type="page"/>
      </w:r>
    </w:p>
    <w:p w:rsidR="00BA33C1" w:rsidRDefault="00BA33C1" w:rsidP="006E14F9">
      <w:pPr>
        <w:pStyle w:val="ListParagraph"/>
        <w:numPr>
          <w:ilvl w:val="0"/>
          <w:numId w:val="18"/>
        </w:numPr>
        <w:spacing w:after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95AF0C4" wp14:editId="60D38570">
            <wp:simplePos x="0" y="0"/>
            <wp:positionH relativeFrom="margin">
              <wp:align>right</wp:align>
            </wp:positionH>
            <wp:positionV relativeFrom="paragraph">
              <wp:posOffset>19418</wp:posOffset>
            </wp:positionV>
            <wp:extent cx="3072130" cy="2418080"/>
            <wp:effectExtent l="19050" t="19050" r="13970" b="20320"/>
            <wp:wrapTight wrapText="bothSides">
              <wp:wrapPolygon edited="0">
                <wp:start x="-134" y="-170"/>
                <wp:lineTo x="-134" y="21611"/>
                <wp:lineTo x="21564" y="21611"/>
                <wp:lineTo x="21564" y="-170"/>
                <wp:lineTo x="-134" y="-17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418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Notice that it now says we are on the </w:t>
      </w:r>
      <w:r>
        <w:rPr>
          <w:i/>
        </w:rPr>
        <w:t xml:space="preserve">new-feature </w:t>
      </w:r>
      <w:r>
        <w:t>branch and we see the package folders.</w:t>
      </w:r>
    </w:p>
    <w:p w:rsidR="00BA33C1" w:rsidRDefault="00BA33C1" w:rsidP="00BA33C1">
      <w:pPr>
        <w:pStyle w:val="ListParagraph"/>
        <w:spacing w:after="0"/>
        <w:ind w:left="360"/>
        <w:rPr>
          <w:noProof/>
        </w:rPr>
      </w:pP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6E14F9">
      <w:pPr>
        <w:pStyle w:val="ListParagraph"/>
        <w:numPr>
          <w:ilvl w:val="0"/>
          <w:numId w:val="18"/>
        </w:numPr>
        <w:spacing w:after="0"/>
        <w:jc w:val="left"/>
      </w:pPr>
      <w:r>
        <w:t>You can switch back and forth between the branches with the dropdown. You are welcome to experiment.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Pr="00EC56E1" w:rsidRDefault="00BA33C1" w:rsidP="006E14F9">
      <w:pPr>
        <w:pStyle w:val="ListParagraph"/>
        <w:numPr>
          <w:ilvl w:val="0"/>
          <w:numId w:val="18"/>
        </w:numPr>
        <w:spacing w:after="0"/>
        <w:jc w:val="left"/>
      </w:pPr>
      <w:r w:rsidRPr="00EC56E1">
        <w:t>Note:</w:t>
      </w:r>
    </w:p>
    <w:p w:rsidR="00BA33C1" w:rsidRPr="008F5608" w:rsidRDefault="00BA33C1" w:rsidP="00BA33C1">
      <w:pPr>
        <w:pStyle w:val="ListParagraph"/>
        <w:rPr>
          <w:b/>
          <w:u w:val="single"/>
        </w:rPr>
      </w:pPr>
    </w:p>
    <w:p w:rsidR="00126482" w:rsidRDefault="00126482" w:rsidP="00916BD5">
      <w:pPr>
        <w:pStyle w:val="ListParagraph"/>
        <w:numPr>
          <w:ilvl w:val="0"/>
          <w:numId w:val="13"/>
        </w:numPr>
        <w:spacing w:after="0"/>
        <w:jc w:val="left"/>
      </w:pPr>
      <w:r>
        <w:t xml:space="preserve">In practice, the </w:t>
      </w:r>
      <w:r>
        <w:rPr>
          <w:i/>
        </w:rPr>
        <w:t xml:space="preserve">master </w:t>
      </w:r>
      <w:r>
        <w:t xml:space="preserve">branch always has working and tested code. All development takes place on a branch. When it is working and tested, then it is merged into </w:t>
      </w:r>
      <w:r>
        <w:rPr>
          <w:i/>
        </w:rPr>
        <w:t xml:space="preserve">master. </w:t>
      </w:r>
      <w:r w:rsidRPr="00EC56E1">
        <w:t>Merging can be tricky</w:t>
      </w:r>
      <w:r>
        <w:t xml:space="preserve"> when a “conflict” occurs, but if you are working by yourself it is usually easy</w:t>
      </w:r>
      <w:r w:rsidRPr="00EC56E1">
        <w:t>.</w:t>
      </w:r>
    </w:p>
    <w:p w:rsidR="00BA33C1" w:rsidRPr="00EC56E1" w:rsidRDefault="00126482" w:rsidP="00916BD5">
      <w:pPr>
        <w:pStyle w:val="ListParagraph"/>
        <w:numPr>
          <w:ilvl w:val="0"/>
          <w:numId w:val="13"/>
        </w:numPr>
        <w:spacing w:after="0"/>
        <w:jc w:val="left"/>
      </w:pPr>
      <w:r>
        <w:t xml:space="preserve">If you are working alone, you might choose to simply work off </w:t>
      </w:r>
      <w:r>
        <w:rPr>
          <w:i/>
        </w:rPr>
        <w:t xml:space="preserve">master. </w:t>
      </w:r>
      <w:r>
        <w:t xml:space="preserve">And, you might make a branch to simply make a copy of your code from time to time as you experiment on main. </w:t>
      </w:r>
      <w:r>
        <w:rPr>
          <w:b/>
        </w:rPr>
        <w:t>Note: this is NOT the proper way to use GitHub</w:t>
      </w:r>
      <w:r w:rsidR="007B108C">
        <w:rPr>
          <w:b/>
        </w:rPr>
        <w:t>, but it perhaps simpler for small assignments.</w:t>
      </w:r>
    </w:p>
    <w:p w:rsidR="00BA33C1" w:rsidRDefault="00BA33C1" w:rsidP="00BA33C1">
      <w:pPr>
        <w:pStyle w:val="ListParagraph"/>
        <w:spacing w:after="0"/>
      </w:pPr>
    </w:p>
    <w:p w:rsidR="00BA33C1" w:rsidRDefault="00BA33C1" w:rsidP="006E14F9">
      <w:pPr>
        <w:pStyle w:val="ListParagraph"/>
        <w:numPr>
          <w:ilvl w:val="0"/>
          <w:numId w:val="18"/>
        </w:numPr>
        <w:spacing w:after="0"/>
        <w:jc w:val="left"/>
      </w:pPr>
      <w:r>
        <w:t xml:space="preserve">Branching is part of the GitHub workflow (which we will </w:t>
      </w:r>
      <w:r w:rsidRPr="00E20483">
        <w:rPr>
          <w:u w:val="single"/>
        </w:rPr>
        <w:t>not</w:t>
      </w:r>
      <w:r>
        <w:t xml:space="preserve"> adhere to):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916BD5">
      <w:pPr>
        <w:pStyle w:val="ListParagraph"/>
        <w:numPr>
          <w:ilvl w:val="0"/>
          <w:numId w:val="6"/>
        </w:numPr>
        <w:spacing w:after="0"/>
        <w:jc w:val="left"/>
      </w:pPr>
      <w:r>
        <w:t xml:space="preserve">The </w:t>
      </w:r>
      <w:r>
        <w:rPr>
          <w:i/>
        </w:rPr>
        <w:t xml:space="preserve">master </w:t>
      </w:r>
      <w:r>
        <w:t>branch always contains working code.</w:t>
      </w:r>
    </w:p>
    <w:p w:rsidR="00BA33C1" w:rsidRPr="00E20483" w:rsidRDefault="00BA33C1" w:rsidP="00916BD5">
      <w:pPr>
        <w:pStyle w:val="ListParagraph"/>
        <w:numPr>
          <w:ilvl w:val="0"/>
          <w:numId w:val="6"/>
        </w:numPr>
        <w:spacing w:after="0"/>
        <w:jc w:val="left"/>
      </w:pPr>
      <w:r>
        <w:t xml:space="preserve">When you want to change the code in </w:t>
      </w:r>
      <w:r>
        <w:rPr>
          <w:i/>
        </w:rPr>
        <w:t>master</w:t>
      </w:r>
      <w:r>
        <w:t xml:space="preserve">, you make a </w:t>
      </w:r>
      <w:r>
        <w:rPr>
          <w:i/>
        </w:rPr>
        <w:t xml:space="preserve">branch </w:t>
      </w:r>
      <w:r>
        <w:t xml:space="preserve">which is a copy of </w:t>
      </w:r>
      <w:r>
        <w:rPr>
          <w:i/>
        </w:rPr>
        <w:t>master.</w:t>
      </w:r>
    </w:p>
    <w:p w:rsidR="00BA33C1" w:rsidRDefault="00BA33C1" w:rsidP="00916BD5">
      <w:pPr>
        <w:pStyle w:val="ListParagraph"/>
        <w:numPr>
          <w:ilvl w:val="0"/>
          <w:numId w:val="6"/>
        </w:numPr>
        <w:spacing w:after="0"/>
        <w:jc w:val="left"/>
      </w:pPr>
      <w:r>
        <w:t>You make your changes on the branch.</w:t>
      </w:r>
    </w:p>
    <w:p w:rsidR="00BA33C1" w:rsidRDefault="00BA33C1" w:rsidP="00916BD5">
      <w:pPr>
        <w:pStyle w:val="ListParagraph"/>
        <w:numPr>
          <w:ilvl w:val="0"/>
          <w:numId w:val="6"/>
        </w:numPr>
        <w:spacing w:after="0"/>
        <w:jc w:val="left"/>
      </w:pPr>
      <w:r>
        <w:t xml:space="preserve">When tested and complete, you do a </w:t>
      </w:r>
      <w:r>
        <w:rPr>
          <w:i/>
        </w:rPr>
        <w:t>New pull request</w:t>
      </w:r>
      <w:r>
        <w:t xml:space="preserve">. This will step you through </w:t>
      </w:r>
      <w:r>
        <w:rPr>
          <w:i/>
        </w:rPr>
        <w:t xml:space="preserve">merging </w:t>
      </w:r>
      <w:r>
        <w:t xml:space="preserve">your code back into the </w:t>
      </w:r>
      <w:r>
        <w:rPr>
          <w:i/>
        </w:rPr>
        <w:t xml:space="preserve">master </w:t>
      </w:r>
      <w:r>
        <w:t>branch.</w:t>
      </w:r>
    </w:p>
    <w:p w:rsidR="00BA33C1" w:rsidRDefault="00BA33C1" w:rsidP="00916BD5">
      <w:pPr>
        <w:pStyle w:val="ListParagraph"/>
        <w:numPr>
          <w:ilvl w:val="0"/>
          <w:numId w:val="6"/>
        </w:numPr>
        <w:spacing w:after="0"/>
        <w:jc w:val="left"/>
      </w:pPr>
      <w:r>
        <w:t xml:space="preserve">In general, with a team of 3 people assigned to a repo, for example, each person would have their own branch, writing the code they are responsible for. And when complete, each person merges their code back into </w:t>
      </w:r>
      <w:r>
        <w:rPr>
          <w:i/>
        </w:rPr>
        <w:t xml:space="preserve">master </w:t>
      </w:r>
      <w:r>
        <w:t>(via a pull request).</w:t>
      </w:r>
    </w:p>
    <w:p w:rsidR="00BA33C1" w:rsidRDefault="00BA33C1" w:rsidP="00916BD5">
      <w:pPr>
        <w:pStyle w:val="ListParagraph"/>
        <w:numPr>
          <w:ilvl w:val="0"/>
          <w:numId w:val="6"/>
        </w:numPr>
        <w:spacing w:after="0"/>
        <w:jc w:val="left"/>
      </w:pPr>
      <w:r>
        <w:t>Merging can get tricky, so we will not consider that.</w:t>
      </w:r>
    </w:p>
    <w:p w:rsidR="00BA33C1" w:rsidRDefault="00BA33C1" w:rsidP="00BA33C1">
      <w:pPr>
        <w:pStyle w:val="ListParagraph"/>
        <w:spacing w:after="0"/>
        <w:ind w:left="1080"/>
      </w:pPr>
    </w:p>
    <w:p w:rsidR="006E14F9" w:rsidRDefault="006E14F9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BA33C1" w:rsidRPr="005924BB" w:rsidRDefault="00BA33C1" w:rsidP="007B108C">
      <w:pPr>
        <w:pStyle w:val="Heading1"/>
      </w:pPr>
      <w:bookmarkStart w:id="5" w:name="_Toc78886530"/>
      <w:r>
        <w:lastRenderedPageBreak/>
        <w:t>Tips</w:t>
      </w:r>
      <w:bookmarkEnd w:id="5"/>
    </w:p>
    <w:p w:rsidR="00BA33C1" w:rsidRDefault="00BA33C1" w:rsidP="006E14F9">
      <w:pPr>
        <w:pStyle w:val="ListParagraph"/>
        <w:numPr>
          <w:ilvl w:val="0"/>
          <w:numId w:val="18"/>
        </w:numPr>
        <w:spacing w:after="0"/>
        <w:jc w:val="left"/>
      </w:pPr>
      <w:r>
        <w:rPr>
          <w:b/>
        </w:rPr>
        <w:t xml:space="preserve">Download code from GitHub. </w:t>
      </w:r>
      <w:r>
        <w:t>You can download all code in a zip file. To do this, with the Code tab active, press the green button that says, “Clone or download” and choose: Download ZIP</w:t>
      </w:r>
    </w:p>
    <w:p w:rsidR="00BA33C1" w:rsidRDefault="00BA33C1" w:rsidP="00BA33C1">
      <w:pPr>
        <w:pStyle w:val="ListParagraph"/>
        <w:spacing w:after="0"/>
        <w:ind w:left="360"/>
      </w:pPr>
    </w:p>
    <w:p w:rsidR="00BA33C1" w:rsidRDefault="00BA33C1" w:rsidP="00BA33C1">
      <w:pPr>
        <w:pStyle w:val="ListParagraph"/>
      </w:pPr>
      <w:r>
        <w:rPr>
          <w:noProof/>
        </w:rPr>
        <w:drawing>
          <wp:inline distT="0" distB="0" distL="0" distR="0" wp14:anchorId="2DB30BA8" wp14:editId="48D2EA12">
            <wp:extent cx="4904740" cy="3115945"/>
            <wp:effectExtent l="19050" t="19050" r="10160" b="273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115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2B44" w:rsidRDefault="00842B44" w:rsidP="00842B44">
      <w:pPr>
        <w:pStyle w:val="Heading1"/>
      </w:pPr>
      <w:bookmarkStart w:id="6" w:name="_Toc78886531"/>
      <w:r>
        <w:t>Submission</w:t>
      </w:r>
      <w:bookmarkEnd w:id="6"/>
    </w:p>
    <w:p w:rsidR="00842B44" w:rsidRDefault="00842B44" w:rsidP="00842B44">
      <w:pPr>
        <w:pStyle w:val="NoSpacing"/>
      </w:pPr>
    </w:p>
    <w:p w:rsidR="00842B44" w:rsidRDefault="00DD4994" w:rsidP="00DD4994">
      <w:pPr>
        <w:pStyle w:val="NoSpacing"/>
      </w:pPr>
      <w:r>
        <w:t xml:space="preserve">In the Lab 4 drop box, type your </w:t>
      </w:r>
      <w:r w:rsidRPr="00DD4994">
        <w:rPr>
          <w:u w:val="single"/>
        </w:rPr>
        <w:t xml:space="preserve">GitHub </w:t>
      </w:r>
      <w:r w:rsidR="0058555D">
        <w:rPr>
          <w:u w:val="single"/>
        </w:rPr>
        <w:t>Username</w:t>
      </w:r>
      <w:r>
        <w:t xml:space="preserve"> </w:t>
      </w:r>
      <w:r w:rsidR="0058555D">
        <w:t xml:space="preserve">(the username you use to login to GitHub) </w:t>
      </w:r>
      <w:r>
        <w:t>in the Text Submission box.</w:t>
      </w:r>
    </w:p>
    <w:p w:rsidR="00DD4994" w:rsidRDefault="00DD4994" w:rsidP="00DD4994">
      <w:pPr>
        <w:pStyle w:val="NoSpacing"/>
      </w:pPr>
    </w:p>
    <w:p w:rsidR="00DD4994" w:rsidRDefault="00DD4994" w:rsidP="00DD4994">
      <w:pPr>
        <w:pStyle w:val="NoSpacing"/>
      </w:pPr>
      <w:r w:rsidRPr="00DD4994">
        <w:rPr>
          <w:b/>
          <w:sz w:val="28"/>
        </w:rPr>
        <w:t>If your GitHub Id is not correct, you will lose 25 points.</w:t>
      </w:r>
      <w:r>
        <w:t xml:space="preserve"> </w:t>
      </w:r>
    </w:p>
    <w:p w:rsidR="00DD4994" w:rsidRDefault="00DD4994" w:rsidP="00DD4994">
      <w:pPr>
        <w:pStyle w:val="NoSpacing"/>
      </w:pPr>
    </w:p>
    <w:p w:rsidR="00DD4994" w:rsidRDefault="00DD4994" w:rsidP="00DD4994">
      <w:pPr>
        <w:pStyle w:val="NoSpacing"/>
      </w:pPr>
      <w:r>
        <w:t xml:space="preserve">Here’s a way to verify: type </w:t>
      </w:r>
      <w:r w:rsidR="0058555D">
        <w:t xml:space="preserve">your username: Type it into the Text Submission box, and before submitting, </w:t>
      </w:r>
      <w:r>
        <w:t xml:space="preserve">select </w:t>
      </w:r>
      <w:proofErr w:type="gramStart"/>
      <w:r>
        <w:t xml:space="preserve">it, </w:t>
      </w:r>
      <w:r w:rsidR="0058555D">
        <w:t xml:space="preserve"> copy</w:t>
      </w:r>
      <w:proofErr w:type="gramEnd"/>
      <w:r w:rsidR="0058555D">
        <w:t xml:space="preserve"> it, </w:t>
      </w:r>
      <w:r>
        <w:t>and then use it to login to GitHub.</w:t>
      </w:r>
    </w:p>
    <w:p w:rsidR="00842B44" w:rsidRDefault="00842B44" w:rsidP="00842B44">
      <w:pPr>
        <w:pStyle w:val="NoSpacing"/>
        <w:ind w:left="360"/>
      </w:pPr>
    </w:p>
    <w:p w:rsidR="00842B44" w:rsidRDefault="00842B44" w:rsidP="00842B44">
      <w:pPr>
        <w:pStyle w:val="NoSpacing"/>
      </w:pPr>
      <w:r w:rsidRPr="00EE727F">
        <w:rPr>
          <w:b/>
          <w:sz w:val="28"/>
          <w:highlight w:val="yellow"/>
        </w:rPr>
        <w:t>You are done!</w:t>
      </w:r>
    </w:p>
    <w:p w:rsidR="00842B44" w:rsidRDefault="00842B44" w:rsidP="00842B44">
      <w:pPr>
        <w:pStyle w:val="NoSpacing"/>
      </w:pPr>
    </w:p>
    <w:p w:rsidR="00A069F4" w:rsidRDefault="00A069F4" w:rsidP="00641FB4">
      <w:bookmarkStart w:id="7" w:name="_GoBack"/>
      <w:bookmarkEnd w:id="7"/>
    </w:p>
    <w:sectPr w:rsidR="00A069F4" w:rsidSect="001C1F13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4BB" w:rsidRDefault="00D954BB" w:rsidP="00A069F4">
      <w:pPr>
        <w:spacing w:after="0"/>
      </w:pPr>
      <w:r>
        <w:separator/>
      </w:r>
    </w:p>
  </w:endnote>
  <w:endnote w:type="continuationSeparator" w:id="0">
    <w:p w:rsidR="00D954BB" w:rsidRDefault="00D954BB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4A69" w:rsidRPr="00FD269B" w:rsidRDefault="00E84A69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 w:rsidR="00243E8A">
          <w:rPr>
            <w:noProof/>
          </w:rPr>
          <w:t>1</w:t>
        </w:r>
        <w:r w:rsidRPr="00FD269B">
          <w:rPr>
            <w:noProof/>
          </w:rPr>
          <w:fldChar w:fldCharType="end"/>
        </w:r>
      </w:p>
    </w:sdtContent>
  </w:sdt>
  <w:p w:rsidR="00E84A69" w:rsidRDefault="00E84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4BB" w:rsidRDefault="00D954BB" w:rsidP="00A069F4">
      <w:pPr>
        <w:spacing w:after="0"/>
      </w:pPr>
      <w:r>
        <w:separator/>
      </w:r>
    </w:p>
  </w:footnote>
  <w:footnote w:type="continuationSeparator" w:id="0">
    <w:p w:rsidR="00D954BB" w:rsidRDefault="00D954BB" w:rsidP="00A069F4">
      <w:pPr>
        <w:spacing w:after="0"/>
      </w:pPr>
      <w:r>
        <w:continuationSeparator/>
      </w:r>
    </w:p>
  </w:footnote>
  <w:footnote w:id="1">
    <w:p w:rsidR="00E063D3" w:rsidRDefault="00E063D3">
      <w:pPr>
        <w:pStyle w:val="FootnoteText"/>
      </w:pPr>
      <w:r>
        <w:rPr>
          <w:rStyle w:val="FootnoteReference"/>
        </w:rPr>
        <w:footnoteRef/>
      </w:r>
      <w:r>
        <w:t xml:space="preserve"> Git is a command line language for utilizing </w:t>
      </w:r>
      <w:proofErr w:type="gramStart"/>
      <w:r>
        <w:t>repo’s</w:t>
      </w:r>
      <w:proofErr w:type="gramEnd"/>
      <w:r>
        <w:t xml:space="preserve"> on a personal device and interacting with GitHub.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30D2A"/>
    <w:multiLevelType w:val="hybridMultilevel"/>
    <w:tmpl w:val="A0BCFB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532654"/>
    <w:multiLevelType w:val="hybridMultilevel"/>
    <w:tmpl w:val="B8E833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D235F"/>
    <w:multiLevelType w:val="hybridMultilevel"/>
    <w:tmpl w:val="D05254F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1B6B4B"/>
    <w:multiLevelType w:val="hybridMultilevel"/>
    <w:tmpl w:val="E56CEA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E069B"/>
    <w:multiLevelType w:val="hybridMultilevel"/>
    <w:tmpl w:val="534282C4"/>
    <w:lvl w:ilvl="0" w:tplc="204C8FC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64003B"/>
    <w:multiLevelType w:val="hybridMultilevel"/>
    <w:tmpl w:val="B8E833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AF7D07"/>
    <w:multiLevelType w:val="hybridMultilevel"/>
    <w:tmpl w:val="9522BF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D3302"/>
    <w:multiLevelType w:val="hybridMultilevel"/>
    <w:tmpl w:val="8586F7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2F57B9"/>
    <w:multiLevelType w:val="hybridMultilevel"/>
    <w:tmpl w:val="361634B6"/>
    <w:lvl w:ilvl="0" w:tplc="3BB644F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FA2F18"/>
    <w:multiLevelType w:val="hybridMultilevel"/>
    <w:tmpl w:val="E0EAEC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54CC1"/>
    <w:multiLevelType w:val="hybridMultilevel"/>
    <w:tmpl w:val="AC5A74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13787"/>
    <w:multiLevelType w:val="hybridMultilevel"/>
    <w:tmpl w:val="AC5A74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D2AFA"/>
    <w:multiLevelType w:val="hybridMultilevel"/>
    <w:tmpl w:val="B8E833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86562B"/>
    <w:multiLevelType w:val="hybridMultilevel"/>
    <w:tmpl w:val="A0BCFB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70682E"/>
    <w:multiLevelType w:val="hybridMultilevel"/>
    <w:tmpl w:val="F82C488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1C50F5"/>
    <w:multiLevelType w:val="hybridMultilevel"/>
    <w:tmpl w:val="2B20B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83AE7"/>
    <w:multiLevelType w:val="hybridMultilevel"/>
    <w:tmpl w:val="E56E645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FB70A84"/>
    <w:multiLevelType w:val="hybridMultilevel"/>
    <w:tmpl w:val="A0BCFB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9F4A65"/>
    <w:multiLevelType w:val="hybridMultilevel"/>
    <w:tmpl w:val="EFB800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E4A1FF5"/>
    <w:multiLevelType w:val="hybridMultilevel"/>
    <w:tmpl w:val="529A6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5"/>
  </w:num>
  <w:num w:numId="4">
    <w:abstractNumId w:val="2"/>
  </w:num>
  <w:num w:numId="5">
    <w:abstractNumId w:val="19"/>
  </w:num>
  <w:num w:numId="6">
    <w:abstractNumId w:val="14"/>
  </w:num>
  <w:num w:numId="7">
    <w:abstractNumId w:val="12"/>
  </w:num>
  <w:num w:numId="8">
    <w:abstractNumId w:val="10"/>
  </w:num>
  <w:num w:numId="9">
    <w:abstractNumId w:val="1"/>
  </w:num>
  <w:num w:numId="10">
    <w:abstractNumId w:val="11"/>
  </w:num>
  <w:num w:numId="11">
    <w:abstractNumId w:val="3"/>
  </w:num>
  <w:num w:numId="12">
    <w:abstractNumId w:val="9"/>
  </w:num>
  <w:num w:numId="13">
    <w:abstractNumId w:val="15"/>
  </w:num>
  <w:num w:numId="14">
    <w:abstractNumId w:val="7"/>
  </w:num>
  <w:num w:numId="15">
    <w:abstractNumId w:val="6"/>
  </w:num>
  <w:num w:numId="16">
    <w:abstractNumId w:val="4"/>
  </w:num>
  <w:num w:numId="17">
    <w:abstractNumId w:val="13"/>
  </w:num>
  <w:num w:numId="18">
    <w:abstractNumId w:val="0"/>
  </w:num>
  <w:num w:numId="19">
    <w:abstractNumId w:val="20"/>
  </w:num>
  <w:num w:numId="20">
    <w:abstractNumId w:val="8"/>
  </w:num>
  <w:num w:numId="21">
    <w:abstractNumId w:val="21"/>
  </w:num>
  <w:num w:numId="22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0BB"/>
    <w:rsid w:val="0001584D"/>
    <w:rsid w:val="00021005"/>
    <w:rsid w:val="00034870"/>
    <w:rsid w:val="000369E8"/>
    <w:rsid w:val="00044C8C"/>
    <w:rsid w:val="000D2750"/>
    <w:rsid w:val="000E1749"/>
    <w:rsid w:val="001115BE"/>
    <w:rsid w:val="00126482"/>
    <w:rsid w:val="00175202"/>
    <w:rsid w:val="001C1F13"/>
    <w:rsid w:val="001C574E"/>
    <w:rsid w:val="001F6DA1"/>
    <w:rsid w:val="00201EE3"/>
    <w:rsid w:val="002036DD"/>
    <w:rsid w:val="0021087A"/>
    <w:rsid w:val="00210B7A"/>
    <w:rsid w:val="00211278"/>
    <w:rsid w:val="00243E8A"/>
    <w:rsid w:val="002C6553"/>
    <w:rsid w:val="003030BF"/>
    <w:rsid w:val="00311056"/>
    <w:rsid w:val="00331BD8"/>
    <w:rsid w:val="003377CA"/>
    <w:rsid w:val="003460D9"/>
    <w:rsid w:val="00347443"/>
    <w:rsid w:val="003A6303"/>
    <w:rsid w:val="003B4542"/>
    <w:rsid w:val="003D3B78"/>
    <w:rsid w:val="003D57A6"/>
    <w:rsid w:val="004100ED"/>
    <w:rsid w:val="00445780"/>
    <w:rsid w:val="00452353"/>
    <w:rsid w:val="00454559"/>
    <w:rsid w:val="00462EE1"/>
    <w:rsid w:val="004749D3"/>
    <w:rsid w:val="00480783"/>
    <w:rsid w:val="00490752"/>
    <w:rsid w:val="004B63A4"/>
    <w:rsid w:val="004C51FE"/>
    <w:rsid w:val="005130E6"/>
    <w:rsid w:val="00524A57"/>
    <w:rsid w:val="00531A13"/>
    <w:rsid w:val="0058555D"/>
    <w:rsid w:val="005A2B8E"/>
    <w:rsid w:val="005C2D73"/>
    <w:rsid w:val="00641FB4"/>
    <w:rsid w:val="00696BEF"/>
    <w:rsid w:val="006A702E"/>
    <w:rsid w:val="006B1995"/>
    <w:rsid w:val="006C12D4"/>
    <w:rsid w:val="006C28A1"/>
    <w:rsid w:val="006E14F9"/>
    <w:rsid w:val="007146CB"/>
    <w:rsid w:val="007371C9"/>
    <w:rsid w:val="00737FFD"/>
    <w:rsid w:val="00765E78"/>
    <w:rsid w:val="007A185C"/>
    <w:rsid w:val="007B108C"/>
    <w:rsid w:val="007B2359"/>
    <w:rsid w:val="007F293F"/>
    <w:rsid w:val="00834FF2"/>
    <w:rsid w:val="00842B44"/>
    <w:rsid w:val="00845525"/>
    <w:rsid w:val="0089540C"/>
    <w:rsid w:val="008B20DB"/>
    <w:rsid w:val="0090535A"/>
    <w:rsid w:val="00905509"/>
    <w:rsid w:val="00916BD5"/>
    <w:rsid w:val="00970DF4"/>
    <w:rsid w:val="00990754"/>
    <w:rsid w:val="009B07FB"/>
    <w:rsid w:val="00A006AF"/>
    <w:rsid w:val="00A02A83"/>
    <w:rsid w:val="00A069F4"/>
    <w:rsid w:val="00A22C40"/>
    <w:rsid w:val="00A47AEC"/>
    <w:rsid w:val="00A5639E"/>
    <w:rsid w:val="00A73D4F"/>
    <w:rsid w:val="00AB2AF6"/>
    <w:rsid w:val="00AC393E"/>
    <w:rsid w:val="00AC5301"/>
    <w:rsid w:val="00B160BB"/>
    <w:rsid w:val="00B33827"/>
    <w:rsid w:val="00B87724"/>
    <w:rsid w:val="00BA283F"/>
    <w:rsid w:val="00BA33C1"/>
    <w:rsid w:val="00BB5ACA"/>
    <w:rsid w:val="00CA6FE4"/>
    <w:rsid w:val="00CC1077"/>
    <w:rsid w:val="00CF2855"/>
    <w:rsid w:val="00D51C26"/>
    <w:rsid w:val="00D7548A"/>
    <w:rsid w:val="00D87F33"/>
    <w:rsid w:val="00D954BB"/>
    <w:rsid w:val="00DC4584"/>
    <w:rsid w:val="00DD4994"/>
    <w:rsid w:val="00DD7145"/>
    <w:rsid w:val="00E0041C"/>
    <w:rsid w:val="00E063D3"/>
    <w:rsid w:val="00E25A95"/>
    <w:rsid w:val="00E42F82"/>
    <w:rsid w:val="00E500FE"/>
    <w:rsid w:val="00E60D9D"/>
    <w:rsid w:val="00E621C2"/>
    <w:rsid w:val="00E65FA9"/>
    <w:rsid w:val="00E84A69"/>
    <w:rsid w:val="00E93E07"/>
    <w:rsid w:val="00E961EA"/>
    <w:rsid w:val="00EC6D53"/>
    <w:rsid w:val="00EE62E1"/>
    <w:rsid w:val="00F62122"/>
    <w:rsid w:val="00F64DC3"/>
    <w:rsid w:val="00F777D0"/>
    <w:rsid w:val="00FB4715"/>
    <w:rsid w:val="00FD269B"/>
    <w:rsid w:val="00FE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5AB4E8"/>
  <w15:chartTrackingRefBased/>
  <w15:docId w15:val="{8C18D8F5-931F-46E2-99E1-3BEB76D0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6553"/>
    <w:pPr>
      <w:keepNext/>
      <w:keepLines/>
      <w:numPr>
        <w:numId w:val="1"/>
      </w:numPr>
      <w:shd w:val="clear" w:color="auto" w:fill="C5E0B3" w:themeFill="accent6" w:themeFillTint="66"/>
      <w:spacing w:before="24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C6553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iPriority w:val="99"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E0041C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paragraph" w:styleId="NoSpacing">
    <w:name w:val="No Spacing"/>
    <w:uiPriority w:val="1"/>
    <w:qFormat/>
    <w:rsid w:val="00641F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5.safelinks.protection.outlook.com/?url=https%3A%2F%2Fgithub.com%2F&amp;data=02%7C01%7Cdgibson%40valdosta.edu%7C4dad75e3ebdc46ab47e208d7d03041a0%7C25a5d3408abc4053b4bddc1213280353%7C0%7C0%7C637206777989958306&amp;sdata=PZKNTqsemFRE6xTle2Uu3aBxyyQYOdF2ToYFrtq3sUo%3D&amp;reserved=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18D13-2B62-4949-9D76-813F469DB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474</TotalTime>
  <Pages>11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29</cp:revision>
  <dcterms:created xsi:type="dcterms:W3CDTF">2021-05-12T14:35:00Z</dcterms:created>
  <dcterms:modified xsi:type="dcterms:W3CDTF">2023-08-18T15:19:00Z</dcterms:modified>
</cp:coreProperties>
</file>