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C8C" w:rsidRDefault="00271951" w:rsidP="006A702E">
      <w:pPr>
        <w:pStyle w:val="Title"/>
        <w:jc w:val="center"/>
      </w:pPr>
      <w:bookmarkStart w:id="0" w:name="_Hlk110931391"/>
      <w:r>
        <w:t xml:space="preserve">Lab 1 – Eclipse </w:t>
      </w:r>
      <w:r w:rsidR="00D17989">
        <w:t>Setup</w:t>
      </w:r>
    </w:p>
    <w:p w:rsidR="00732AB7" w:rsidRPr="00732AB7" w:rsidRDefault="00732AB7" w:rsidP="00732AB7">
      <w:pPr>
        <w:jc w:val="center"/>
        <w:rPr>
          <w:i/>
          <w:sz w:val="18"/>
        </w:rPr>
      </w:pPr>
      <w:r w:rsidRPr="00732AB7">
        <w:rPr>
          <w:i/>
          <w:sz w:val="18"/>
        </w:rPr>
        <w:t xml:space="preserve">Last updated: </w:t>
      </w:r>
      <w:r w:rsidR="00FB6033">
        <w:rPr>
          <w:i/>
          <w:sz w:val="18"/>
        </w:rPr>
        <w:t>7.28</w:t>
      </w:r>
      <w:r w:rsidRPr="00732AB7">
        <w:rPr>
          <w:i/>
          <w:sz w:val="18"/>
        </w:rPr>
        <w:t>.202</w:t>
      </w:r>
      <w:r w:rsidR="00FF6F45">
        <w:rPr>
          <w:i/>
          <w:sz w:val="18"/>
        </w:rPr>
        <w:t>4</w:t>
      </w:r>
    </w:p>
    <w:sdt>
      <w:sdtPr>
        <w:rPr>
          <w:rFonts w:asciiTheme="minorHAnsi" w:hAnsiTheme="minorHAnsi"/>
          <w:sz w:val="22"/>
        </w:rPr>
        <w:id w:val="15449396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44C8C" w:rsidRDefault="00044C8C" w:rsidP="000E1749">
          <w:pPr>
            <w:pStyle w:val="TOCHeading"/>
            <w:ind w:left="450"/>
          </w:pPr>
          <w:r>
            <w:t>Conten</w:t>
          </w:r>
          <w:bookmarkStart w:id="1" w:name="_GoBack"/>
          <w:bookmarkEnd w:id="1"/>
          <w:r>
            <w:t>ts</w:t>
          </w:r>
        </w:p>
        <w:p w:rsidR="007D54C4" w:rsidRDefault="00044C8C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4447596" w:history="1">
            <w:r w:rsidR="007D54C4" w:rsidRPr="0023320F">
              <w:rPr>
                <w:rStyle w:val="Hyperlink"/>
                <w:noProof/>
              </w:rPr>
              <w:t>1</w:t>
            </w:r>
            <w:r w:rsidR="007D54C4">
              <w:rPr>
                <w:rFonts w:eastAsiaTheme="minorEastAsia"/>
                <w:noProof/>
              </w:rPr>
              <w:tab/>
            </w:r>
            <w:r w:rsidR="007D54C4" w:rsidRPr="0023320F">
              <w:rPr>
                <w:rStyle w:val="Hyperlink"/>
                <w:noProof/>
              </w:rPr>
              <w:t>Introduction</w:t>
            </w:r>
            <w:r w:rsidR="007D54C4">
              <w:rPr>
                <w:noProof/>
                <w:webHidden/>
              </w:rPr>
              <w:tab/>
            </w:r>
            <w:r w:rsidR="007D54C4">
              <w:rPr>
                <w:noProof/>
                <w:webHidden/>
              </w:rPr>
              <w:fldChar w:fldCharType="begin"/>
            </w:r>
            <w:r w:rsidR="007D54C4">
              <w:rPr>
                <w:noProof/>
                <w:webHidden/>
              </w:rPr>
              <w:instrText xml:space="preserve"> PAGEREF _Toc174447596 \h </w:instrText>
            </w:r>
            <w:r w:rsidR="007D54C4">
              <w:rPr>
                <w:noProof/>
                <w:webHidden/>
              </w:rPr>
            </w:r>
            <w:r w:rsidR="007D54C4">
              <w:rPr>
                <w:noProof/>
                <w:webHidden/>
              </w:rPr>
              <w:fldChar w:fldCharType="separate"/>
            </w:r>
            <w:r w:rsidR="007D54C4">
              <w:rPr>
                <w:noProof/>
                <w:webHidden/>
              </w:rPr>
              <w:t>1</w:t>
            </w:r>
            <w:r w:rsidR="007D54C4">
              <w:rPr>
                <w:noProof/>
                <w:webHidden/>
              </w:rPr>
              <w:fldChar w:fldCharType="end"/>
            </w:r>
          </w:hyperlink>
        </w:p>
        <w:p w:rsidR="007D54C4" w:rsidRDefault="007D54C4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74447597" w:history="1">
            <w:r w:rsidRPr="0023320F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</w:rPr>
              <w:tab/>
            </w:r>
            <w:r w:rsidRPr="0023320F">
              <w:rPr>
                <w:rStyle w:val="Hyperlink"/>
                <w:noProof/>
              </w:rPr>
              <w:t>Gain Access to GitHub Copilot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_Toc174447597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4C4" w:rsidRDefault="007D54C4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74447598" w:history="1">
            <w:r w:rsidRPr="0023320F">
              <w:rPr>
                <w:rStyle w:val="Hyperlink"/>
                <w:noProof/>
              </w:rPr>
              <w:t>3</w:t>
            </w:r>
            <w:r>
              <w:rPr>
                <w:rFonts w:eastAsiaTheme="minorEastAsia"/>
                <w:noProof/>
              </w:rPr>
              <w:tab/>
            </w:r>
            <w:r w:rsidRPr="0023320F">
              <w:rPr>
                <w:rStyle w:val="Hyperlink"/>
                <w:noProof/>
              </w:rPr>
              <w:t>Install Java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_Toc174447598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4C4" w:rsidRDefault="007D54C4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74447599" w:history="1">
            <w:r w:rsidRPr="0023320F">
              <w:rPr>
                <w:rStyle w:val="Hyperlink"/>
                <w:noProof/>
              </w:rPr>
              <w:t>4</w:t>
            </w:r>
            <w:r>
              <w:rPr>
                <w:rFonts w:eastAsiaTheme="minorEastAsia"/>
                <w:noProof/>
              </w:rPr>
              <w:tab/>
            </w:r>
            <w:r w:rsidRPr="0023320F">
              <w:rPr>
                <w:rStyle w:val="Hyperlink"/>
                <w:noProof/>
              </w:rPr>
              <w:t>Install Eclipse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_Toc174447599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4C4" w:rsidRDefault="007D54C4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74447600" w:history="1">
            <w:r w:rsidRPr="0023320F">
              <w:rPr>
                <w:rStyle w:val="Hyperlink"/>
                <w:noProof/>
              </w:rPr>
              <w:t>5</w:t>
            </w:r>
            <w:r>
              <w:rPr>
                <w:rFonts w:eastAsiaTheme="minorEastAsia"/>
                <w:noProof/>
              </w:rPr>
              <w:tab/>
            </w:r>
            <w:r w:rsidRPr="0023320F">
              <w:rPr>
                <w:rStyle w:val="Hyperlink"/>
                <w:noProof/>
              </w:rPr>
              <w:t>Test Eclipse for Java Development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_Toc174447600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4C4" w:rsidRDefault="007D54C4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74447601" w:history="1">
            <w:r w:rsidRPr="0023320F">
              <w:rPr>
                <w:rStyle w:val="Hyperlink"/>
                <w:noProof/>
              </w:rPr>
              <w:t>6</w:t>
            </w:r>
            <w:r>
              <w:rPr>
                <w:rFonts w:eastAsiaTheme="minorEastAsia"/>
                <w:noProof/>
              </w:rPr>
              <w:tab/>
            </w:r>
            <w:r w:rsidRPr="0023320F">
              <w:rPr>
                <w:rStyle w:val="Hyperlink"/>
                <w:noProof/>
              </w:rPr>
              <w:t>Using a Jar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_Toc174447601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4C4" w:rsidRDefault="007D54C4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74447602" w:history="1">
            <w:r w:rsidRPr="0023320F">
              <w:rPr>
                <w:rStyle w:val="Hyperlink"/>
                <w:noProof/>
              </w:rPr>
              <w:t>7</w:t>
            </w:r>
            <w:r>
              <w:rPr>
                <w:rFonts w:eastAsiaTheme="minorEastAsia"/>
                <w:noProof/>
              </w:rPr>
              <w:tab/>
            </w:r>
            <w:r w:rsidRPr="0023320F">
              <w:rPr>
                <w:rStyle w:val="Hyperlink"/>
                <w:noProof/>
              </w:rPr>
              <w:t>Submitting your 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_Toc174447602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4C8C" w:rsidRDefault="00044C8C" w:rsidP="00B646BE">
          <w:pPr>
            <w:tabs>
              <w:tab w:val="left" w:pos="923"/>
            </w:tabs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  <w:r w:rsidR="00B646BE">
            <w:rPr>
              <w:b/>
              <w:bCs/>
              <w:noProof/>
            </w:rPr>
            <w:tab/>
          </w:r>
        </w:p>
      </w:sdtContent>
    </w:sdt>
    <w:p w:rsidR="00732AB7" w:rsidRPr="008F3180" w:rsidRDefault="00732AB7" w:rsidP="00732AB7">
      <w:pPr>
        <w:pStyle w:val="Heading1"/>
      </w:pPr>
      <w:bookmarkStart w:id="2" w:name="_Introduction"/>
      <w:bookmarkStart w:id="3" w:name="_Toc174447596"/>
      <w:bookmarkEnd w:id="2"/>
      <w:r>
        <w:t>Introduction</w:t>
      </w:r>
      <w:bookmarkEnd w:id="3"/>
    </w:p>
    <w:p w:rsidR="00732AB7" w:rsidRDefault="00732AB7" w:rsidP="00732AB7">
      <w:pPr>
        <w:spacing w:before="160"/>
        <w:jc w:val="left"/>
      </w:pPr>
      <w:r>
        <w:t>The objective of this Lab is to</w:t>
      </w:r>
      <w:r w:rsidR="00D17989">
        <w:t xml:space="preserve"> install the most recent versions of </w:t>
      </w:r>
      <w:r w:rsidR="00203F77">
        <w:t xml:space="preserve">the </w:t>
      </w:r>
      <w:r w:rsidR="00D17989">
        <w:t>Java SDK, Eclipse, and then write a hello world program in Java using Eclipse.</w:t>
      </w:r>
      <w:r w:rsidR="001C57EA">
        <w:t xml:space="preserve"> You will also create a GitHub account and apply for the GitHub Student Developer Pack and access to Copilot, an AI tool that we will use in Lab 4b.</w:t>
      </w:r>
    </w:p>
    <w:p w:rsidR="00203F77" w:rsidRDefault="00203F77" w:rsidP="00732AB7">
      <w:pPr>
        <w:spacing w:before="160"/>
        <w:jc w:val="left"/>
      </w:pPr>
      <w:r>
        <w:t>If you do not have a desktop or laptop, then you will work in the CS Open Lab</w:t>
      </w:r>
      <w:r w:rsidR="004976CE">
        <w:t xml:space="preserve"> (Nevins 2111). If this is the case, then </w:t>
      </w:r>
      <w:r w:rsidR="00C91651">
        <w:t xml:space="preserve">do </w:t>
      </w:r>
      <w:hyperlink w:anchor="_Gain_Access_to" w:history="1">
        <w:r w:rsidR="00C91651" w:rsidRPr="00C91651">
          <w:rPr>
            <w:rStyle w:val="Hyperlink"/>
          </w:rPr>
          <w:t>Step 2</w:t>
        </w:r>
      </w:hyperlink>
      <w:r w:rsidR="00C91651">
        <w:t xml:space="preserve"> and then advance to </w:t>
      </w:r>
      <w:hyperlink w:anchor="_Test_Eclipse_for" w:history="1">
        <w:r w:rsidR="004976CE" w:rsidRPr="004976CE">
          <w:rPr>
            <w:rStyle w:val="Hyperlink"/>
          </w:rPr>
          <w:t xml:space="preserve">Step </w:t>
        </w:r>
        <w:r w:rsidR="00C91651">
          <w:rPr>
            <w:rStyle w:val="Hyperlink"/>
          </w:rPr>
          <w:t>5</w:t>
        </w:r>
      </w:hyperlink>
      <w:r w:rsidR="004976CE">
        <w:t>.</w:t>
      </w:r>
    </w:p>
    <w:p w:rsidR="008B51D4" w:rsidRDefault="008B51D4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:rsidR="001C57EA" w:rsidRPr="008F3180" w:rsidRDefault="00411912" w:rsidP="001C57EA">
      <w:pPr>
        <w:pStyle w:val="Heading1"/>
      </w:pPr>
      <w:bookmarkStart w:id="4" w:name="_Gain_Access_to"/>
      <w:bookmarkStart w:id="5" w:name="_Toc174447597"/>
      <w:bookmarkEnd w:id="4"/>
      <w:r>
        <w:lastRenderedPageBreak/>
        <w:t>Gain Access to GitHub Copilot</w:t>
      </w:r>
      <w:bookmarkEnd w:id="5"/>
    </w:p>
    <w:p w:rsidR="001C57EA" w:rsidRDefault="00411912" w:rsidP="001C57EA">
      <w:r w:rsidRPr="00380ED8">
        <w:rPr>
          <w:bCs/>
          <w:lang w:val="en-GB"/>
        </w:rPr>
        <w:t xml:space="preserve">Do the following to obtain access to GitHub </w:t>
      </w:r>
      <w:proofErr w:type="spellStart"/>
      <w:r w:rsidRPr="00380ED8">
        <w:rPr>
          <w:bCs/>
          <w:lang w:val="en-GB"/>
        </w:rPr>
        <w:t>Copilot</w:t>
      </w:r>
      <w:proofErr w:type="spellEnd"/>
      <w:r>
        <w:rPr>
          <w:bCs/>
          <w:lang w:val="en-GB"/>
        </w:rPr>
        <w:t>. We will set it up and learn to use this in Lab 4b. You are doing this now because it takes a few days to verify your student status.</w:t>
      </w:r>
    </w:p>
    <w:p w:rsidR="00F65F64" w:rsidRDefault="00411912" w:rsidP="008919F7">
      <w:pPr>
        <w:pStyle w:val="ListParagraph"/>
        <w:numPr>
          <w:ilvl w:val="0"/>
          <w:numId w:val="12"/>
        </w:numPr>
        <w:spacing w:before="160"/>
        <w:contextualSpacing w:val="0"/>
        <w:rPr>
          <w:bCs/>
          <w:lang w:val="en-GB"/>
        </w:rPr>
      </w:pPr>
      <w:bookmarkStart w:id="6" w:name="_Hlk168565706"/>
      <w:r w:rsidRPr="00411912">
        <w:rPr>
          <w:bCs/>
          <w:lang w:val="en-GB"/>
        </w:rPr>
        <w:t xml:space="preserve">Visit </w:t>
      </w:r>
      <w:hyperlink r:id="rId8" w:history="1">
        <w:r w:rsidRPr="00411912">
          <w:rPr>
            <w:rStyle w:val="Hyperlink"/>
            <w:bCs/>
            <w:lang w:val="en-GB"/>
          </w:rPr>
          <w:t>Setting Up GitHub Student</w:t>
        </w:r>
      </w:hyperlink>
      <w:r w:rsidRPr="00411912">
        <w:rPr>
          <w:bCs/>
          <w:lang w:val="en-GB"/>
        </w:rPr>
        <w:t>,</w:t>
      </w:r>
      <w:r w:rsidR="00F65F64">
        <w:rPr>
          <w:bCs/>
          <w:lang w:val="en-GB"/>
        </w:rPr>
        <w:t xml:space="preserve"> and as shown in the image below, do the things indicated. Notes:</w:t>
      </w:r>
    </w:p>
    <w:p w:rsidR="00F65F64" w:rsidRDefault="00F65F64" w:rsidP="008919F7">
      <w:pPr>
        <w:pStyle w:val="ListParagraph"/>
        <w:numPr>
          <w:ilvl w:val="0"/>
          <w:numId w:val="13"/>
        </w:numPr>
        <w:spacing w:before="160" w:after="80"/>
        <w:rPr>
          <w:bCs/>
          <w:lang w:val="en-GB"/>
        </w:rPr>
      </w:pPr>
      <w:r>
        <w:rPr>
          <w:bCs/>
          <w:lang w:val="en-GB"/>
        </w:rPr>
        <w:t>For item “1” at the top of image, create a GitHub account. You can use your VSU email or another</w:t>
      </w:r>
      <w:r w:rsidR="00B100F3">
        <w:rPr>
          <w:bCs/>
          <w:lang w:val="en-GB"/>
        </w:rPr>
        <w:t xml:space="preserve"> as your primary email</w:t>
      </w:r>
      <w:r>
        <w:rPr>
          <w:bCs/>
          <w:lang w:val="en-GB"/>
        </w:rPr>
        <w:t>.</w:t>
      </w:r>
      <w:r w:rsidR="00B100F3">
        <w:rPr>
          <w:bCs/>
          <w:lang w:val="en-GB"/>
        </w:rPr>
        <w:t xml:space="preserve"> If you don’t use your VSU email (which is fine), you will eventually</w:t>
      </w:r>
      <w:r>
        <w:rPr>
          <w:bCs/>
          <w:lang w:val="en-GB"/>
        </w:rPr>
        <w:t xml:space="preserve"> have to supply your VSU email account as part of “Student Status Verification”</w:t>
      </w:r>
      <w:r w:rsidR="00B100F3">
        <w:rPr>
          <w:bCs/>
          <w:lang w:val="en-GB"/>
        </w:rPr>
        <w:t xml:space="preserve"> and that will be your secondary email</w:t>
      </w:r>
      <w:r>
        <w:rPr>
          <w:bCs/>
          <w:lang w:val="en-GB"/>
        </w:rPr>
        <w:t>.</w:t>
      </w:r>
    </w:p>
    <w:p w:rsidR="00F65F64" w:rsidRDefault="00F65F64" w:rsidP="008919F7">
      <w:pPr>
        <w:pStyle w:val="ListParagraph"/>
        <w:numPr>
          <w:ilvl w:val="0"/>
          <w:numId w:val="13"/>
        </w:numPr>
        <w:spacing w:before="160" w:after="80"/>
        <w:rPr>
          <w:bCs/>
          <w:lang w:val="en-GB"/>
        </w:rPr>
      </w:pPr>
      <w:r>
        <w:rPr>
          <w:bCs/>
          <w:lang w:val="en-GB"/>
        </w:rPr>
        <w:t>I believe you can skip item “2”, as you will do that when you do the 8 “Steps” below that.</w:t>
      </w:r>
    </w:p>
    <w:p w:rsidR="00F65F64" w:rsidRDefault="00F65F64" w:rsidP="008919F7">
      <w:pPr>
        <w:pStyle w:val="ListParagraph"/>
        <w:numPr>
          <w:ilvl w:val="0"/>
          <w:numId w:val="13"/>
        </w:numPr>
        <w:spacing w:before="160" w:after="80"/>
        <w:rPr>
          <w:bCs/>
          <w:lang w:val="en-GB"/>
        </w:rPr>
      </w:pPr>
      <w:r>
        <w:rPr>
          <w:bCs/>
          <w:lang w:val="en-GB"/>
        </w:rPr>
        <w:t>For “Step 5”, you will enter your VSU email for verification. I believe it will ask you for more proof of student status. Notes:</w:t>
      </w:r>
    </w:p>
    <w:p w:rsidR="00B100F3" w:rsidRDefault="00B100F3" w:rsidP="008919F7">
      <w:pPr>
        <w:pStyle w:val="ListParagraph"/>
        <w:numPr>
          <w:ilvl w:val="1"/>
          <w:numId w:val="13"/>
        </w:numPr>
        <w:spacing w:before="160" w:after="80"/>
        <w:rPr>
          <w:bCs/>
          <w:lang w:val="en-GB"/>
        </w:rPr>
      </w:pPr>
      <w:r>
        <w:rPr>
          <w:bCs/>
          <w:lang w:val="en-GB"/>
        </w:rPr>
        <w:t>The official documentation says, “…</w:t>
      </w:r>
      <w:r w:rsidRPr="00B100F3">
        <w:rPr>
          <w:bCs/>
          <w:lang w:val="en-GB"/>
        </w:rPr>
        <w:t>upload an image of your school ID, academic transcript, or other document showing proof of your academic status that clearly shows at least one date</w:t>
      </w:r>
      <w:r>
        <w:rPr>
          <w:bCs/>
          <w:lang w:val="en-GB"/>
        </w:rPr>
        <w:t>”</w:t>
      </w:r>
    </w:p>
    <w:p w:rsidR="00F65F64" w:rsidRDefault="00B100F3" w:rsidP="008919F7">
      <w:pPr>
        <w:pStyle w:val="ListParagraph"/>
        <w:numPr>
          <w:ilvl w:val="1"/>
          <w:numId w:val="13"/>
        </w:numPr>
        <w:spacing w:before="160" w:after="80"/>
        <w:rPr>
          <w:bCs/>
          <w:lang w:val="en-GB"/>
        </w:rPr>
      </w:pPr>
      <w:r>
        <w:rPr>
          <w:bCs/>
          <w:lang w:val="en-GB"/>
        </w:rPr>
        <w:t>I believe y</w:t>
      </w:r>
      <w:r w:rsidR="00F65F64">
        <w:rPr>
          <w:bCs/>
          <w:lang w:val="en-GB"/>
        </w:rPr>
        <w:t>our VSU ID does not work because it doesn’t show any year or current term in it.</w:t>
      </w:r>
      <w:r>
        <w:rPr>
          <w:bCs/>
          <w:lang w:val="en-GB"/>
        </w:rPr>
        <w:t xml:space="preserve"> </w:t>
      </w:r>
    </w:p>
    <w:p w:rsidR="00BA5398" w:rsidRDefault="00BA5398" w:rsidP="008919F7">
      <w:pPr>
        <w:pStyle w:val="ListParagraph"/>
        <w:numPr>
          <w:ilvl w:val="1"/>
          <w:numId w:val="13"/>
        </w:numPr>
        <w:spacing w:before="160" w:after="80"/>
        <w:rPr>
          <w:bCs/>
          <w:lang w:val="en-GB"/>
        </w:rPr>
      </w:pPr>
      <w:r>
        <w:rPr>
          <w:bCs/>
          <w:lang w:val="en-GB"/>
        </w:rPr>
        <w:t>Some approaches my students have used to verify their student status:</w:t>
      </w:r>
    </w:p>
    <w:p w:rsidR="00BA5398" w:rsidRDefault="00BA5398" w:rsidP="00BA5398">
      <w:pPr>
        <w:pStyle w:val="ListParagraph"/>
        <w:numPr>
          <w:ilvl w:val="2"/>
          <w:numId w:val="13"/>
        </w:numPr>
        <w:spacing w:before="160" w:after="80"/>
        <w:rPr>
          <w:bCs/>
          <w:lang w:val="en-GB"/>
        </w:rPr>
      </w:pPr>
      <w:r>
        <w:rPr>
          <w:bCs/>
          <w:lang w:val="en-GB"/>
        </w:rPr>
        <w:t>A screen shot of their schedule as shown Visual Schedule Builder. Interestingly, it did not show their name. However, this worked.</w:t>
      </w:r>
    </w:p>
    <w:p w:rsidR="00F65F64" w:rsidRDefault="00BA5398" w:rsidP="00BA5398">
      <w:pPr>
        <w:pStyle w:val="ListParagraph"/>
        <w:numPr>
          <w:ilvl w:val="2"/>
          <w:numId w:val="13"/>
        </w:numPr>
        <w:spacing w:before="160" w:after="80"/>
        <w:rPr>
          <w:bCs/>
          <w:lang w:val="en-GB"/>
        </w:rPr>
      </w:pPr>
      <w:r w:rsidRPr="00BA5398">
        <w:rPr>
          <w:bCs/>
          <w:lang w:val="en-GB"/>
        </w:rPr>
        <w:t>A</w:t>
      </w:r>
      <w:r w:rsidR="00F65F64" w:rsidRPr="00BA5398">
        <w:rPr>
          <w:bCs/>
          <w:lang w:val="en-GB"/>
        </w:rPr>
        <w:t xml:space="preserve"> screen shot of </w:t>
      </w:r>
      <w:r w:rsidR="00B100F3" w:rsidRPr="00BA5398">
        <w:rPr>
          <w:bCs/>
          <w:lang w:val="en-GB"/>
        </w:rPr>
        <w:t>D</w:t>
      </w:r>
      <w:r w:rsidR="00F65F64" w:rsidRPr="00BA5398">
        <w:rPr>
          <w:bCs/>
          <w:lang w:val="en-GB"/>
        </w:rPr>
        <w:t xml:space="preserve">egree </w:t>
      </w:r>
      <w:r w:rsidR="00B100F3" w:rsidRPr="00BA5398">
        <w:rPr>
          <w:bCs/>
          <w:lang w:val="en-GB"/>
        </w:rPr>
        <w:t>W</w:t>
      </w:r>
      <w:r w:rsidR="00F65F64" w:rsidRPr="00BA5398">
        <w:rPr>
          <w:bCs/>
          <w:lang w:val="en-GB"/>
        </w:rPr>
        <w:t>orks and that worked. The student did not show me the screen shot, so I don’t know exactly what the</w:t>
      </w:r>
      <w:r w:rsidR="00B100F3" w:rsidRPr="00BA5398">
        <w:rPr>
          <w:bCs/>
          <w:lang w:val="en-GB"/>
        </w:rPr>
        <w:t xml:space="preserve"> screen shot looked like.</w:t>
      </w:r>
    </w:p>
    <w:p w:rsidR="00BA5398" w:rsidRPr="00BA5398" w:rsidRDefault="00BA5398" w:rsidP="00BA5398">
      <w:pPr>
        <w:pStyle w:val="ListParagraph"/>
        <w:numPr>
          <w:ilvl w:val="2"/>
          <w:numId w:val="13"/>
        </w:numPr>
        <w:spacing w:before="160" w:after="80"/>
        <w:rPr>
          <w:bCs/>
          <w:lang w:val="en-GB"/>
        </w:rPr>
      </w:pPr>
      <w:r>
        <w:rPr>
          <w:rFonts w:ascii="Aptos" w:eastAsia="Times New Roman" w:hAnsi="Aptos"/>
          <w:color w:val="000000"/>
          <w:sz w:val="24"/>
          <w:szCs w:val="24"/>
        </w:rPr>
        <w:t>A</w:t>
      </w:r>
      <w:r>
        <w:rPr>
          <w:rFonts w:ascii="Aptos" w:eastAsia="Times New Roman" w:hAnsi="Aptos"/>
          <w:color w:val="000000"/>
          <w:sz w:val="24"/>
          <w:szCs w:val="24"/>
        </w:rPr>
        <w:t xml:space="preserve"> screenshot of my digital VSU 1Card, as well as a screenshot of my personal information from the Student profile tab in the </w:t>
      </w:r>
      <w:proofErr w:type="spellStart"/>
      <w:r>
        <w:rPr>
          <w:rFonts w:ascii="Aptos" w:eastAsia="Times New Roman" w:hAnsi="Aptos"/>
          <w:color w:val="000000"/>
          <w:sz w:val="24"/>
          <w:szCs w:val="24"/>
        </w:rPr>
        <w:t>MyVSU</w:t>
      </w:r>
      <w:proofErr w:type="spellEnd"/>
      <w:r>
        <w:rPr>
          <w:rFonts w:ascii="Aptos" w:eastAsia="Times New Roman" w:hAnsi="Aptos"/>
          <w:color w:val="000000"/>
          <w:sz w:val="24"/>
          <w:szCs w:val="24"/>
        </w:rPr>
        <w:t xml:space="preserve"> Banner. Both contained my student ID# and the student profile page showed the same VSU email that was used in the GitHub account creation.</w:t>
      </w:r>
    </w:p>
    <w:p w:rsidR="00BA5398" w:rsidRPr="00BA5398" w:rsidRDefault="00BA5398" w:rsidP="00BA5398">
      <w:pPr>
        <w:pStyle w:val="ListParagraph"/>
        <w:numPr>
          <w:ilvl w:val="2"/>
          <w:numId w:val="13"/>
        </w:numPr>
        <w:spacing w:before="160" w:after="80"/>
        <w:rPr>
          <w:bCs/>
          <w:lang w:val="en-GB"/>
        </w:rPr>
      </w:pPr>
      <w:r>
        <w:rPr>
          <w:rFonts w:ascii="Aptos" w:eastAsia="Times New Roman" w:hAnsi="Aptos"/>
          <w:color w:val="000000"/>
          <w:sz w:val="24"/>
          <w:szCs w:val="24"/>
        </w:rPr>
        <w:t>I requested a document from my advisor with the VSU letterhead and a date indicating that I am taking classes remotely.</w:t>
      </w:r>
    </w:p>
    <w:p w:rsidR="00B100F3" w:rsidRDefault="00B100F3" w:rsidP="008919F7">
      <w:pPr>
        <w:pStyle w:val="ListParagraph"/>
        <w:numPr>
          <w:ilvl w:val="1"/>
          <w:numId w:val="13"/>
        </w:numPr>
        <w:spacing w:before="160" w:after="80"/>
        <w:rPr>
          <w:bCs/>
          <w:lang w:val="en-GB"/>
        </w:rPr>
      </w:pPr>
      <w:r>
        <w:rPr>
          <w:bCs/>
          <w:lang w:val="en-GB"/>
        </w:rPr>
        <w:t>From talking to students, it may take several tries at this to get it to go through.</w:t>
      </w:r>
    </w:p>
    <w:p w:rsidR="00B100F3" w:rsidRDefault="00B100F3" w:rsidP="008919F7">
      <w:pPr>
        <w:pStyle w:val="ListParagraph"/>
        <w:numPr>
          <w:ilvl w:val="1"/>
          <w:numId w:val="13"/>
        </w:numPr>
        <w:spacing w:before="160" w:after="80"/>
        <w:rPr>
          <w:bCs/>
          <w:lang w:val="en-GB"/>
        </w:rPr>
      </w:pPr>
      <w:r>
        <w:rPr>
          <w:bCs/>
          <w:lang w:val="en-GB"/>
        </w:rPr>
        <w:t>There is a support email, so use that as a last resort. I can’t find it right now, but it is in the pages for this process.</w:t>
      </w:r>
    </w:p>
    <w:p w:rsidR="001C57EA" w:rsidRPr="00380ED8" w:rsidRDefault="00F65F64" w:rsidP="00B100F3">
      <w:pPr>
        <w:pStyle w:val="ListParagraph"/>
        <w:tabs>
          <w:tab w:val="left" w:pos="720"/>
        </w:tabs>
        <w:spacing w:before="160" w:after="80"/>
        <w:rPr>
          <w:bCs/>
          <w:lang w:val="en-GB"/>
        </w:rPr>
      </w:pPr>
      <w:r>
        <w:rPr>
          <w:noProof/>
        </w:rPr>
        <w:drawing>
          <wp:inline distT="0" distB="0" distL="0" distR="0">
            <wp:extent cx="3564229" cy="3708400"/>
            <wp:effectExtent l="19050" t="19050" r="17780" b="254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327" cy="37542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6"/>
    <w:p w:rsidR="00411912" w:rsidRPr="00411912" w:rsidRDefault="00411912" w:rsidP="008919F7">
      <w:pPr>
        <w:pStyle w:val="ListParagraph"/>
        <w:numPr>
          <w:ilvl w:val="0"/>
          <w:numId w:val="12"/>
        </w:numPr>
        <w:spacing w:before="160" w:after="80"/>
        <w:contextualSpacing w:val="0"/>
        <w:rPr>
          <w:bCs/>
          <w:lang w:val="en-GB"/>
        </w:rPr>
      </w:pPr>
      <w:r>
        <w:rPr>
          <w:bCs/>
          <w:lang w:val="en-GB"/>
        </w:rPr>
        <w:lastRenderedPageBreak/>
        <w:t>Once your student status is verified (takes a day or two), you are done with this. We will set it up and learn to use it in Lab 4b. So, move on the next section!</w:t>
      </w:r>
    </w:p>
    <w:p w:rsidR="0096243B" w:rsidRPr="008F3180" w:rsidRDefault="0096243B" w:rsidP="0096243B">
      <w:pPr>
        <w:pStyle w:val="Heading1"/>
      </w:pPr>
      <w:bookmarkStart w:id="7" w:name="_Install_Java"/>
      <w:bookmarkStart w:id="8" w:name="_Toc174447598"/>
      <w:bookmarkEnd w:id="7"/>
      <w:r>
        <w:t>Install Java</w:t>
      </w:r>
      <w:bookmarkEnd w:id="8"/>
    </w:p>
    <w:p w:rsidR="0096243B" w:rsidRDefault="0096243B" w:rsidP="0096243B">
      <w:r>
        <w:t>In this section we will verify that we have Java SE installed and if not, install it.</w:t>
      </w:r>
    </w:p>
    <w:p w:rsidR="00885227" w:rsidRDefault="00C36776" w:rsidP="008919F7">
      <w:pPr>
        <w:pStyle w:val="ListParagraph"/>
        <w:numPr>
          <w:ilvl w:val="0"/>
          <w:numId w:val="8"/>
        </w:numPr>
        <w:contextualSpacing w:val="0"/>
      </w:pPr>
      <w:r>
        <w:t>Check to see if you have some version of Java SE installed.</w:t>
      </w:r>
    </w:p>
    <w:p w:rsidR="001D4110" w:rsidRDefault="00C91651" w:rsidP="008919F7">
      <w:pPr>
        <w:pStyle w:val="ListParagraph"/>
        <w:numPr>
          <w:ilvl w:val="0"/>
          <w:numId w:val="9"/>
        </w:numPr>
        <w:contextualSpacing w:val="0"/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2491740" cy="1815686"/>
            <wp:effectExtent l="19050" t="19050" r="22860" b="13335"/>
            <wp:wrapTight wrapText="bothSides">
              <wp:wrapPolygon edited="0">
                <wp:start x="-165" y="-227"/>
                <wp:lineTo x="-165" y="21532"/>
                <wp:lineTo x="21633" y="21532"/>
                <wp:lineTo x="21633" y="-227"/>
                <wp:lineTo x="-165" y="-227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156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110">
        <w:t xml:space="preserve">Launch the </w:t>
      </w:r>
      <w:r w:rsidR="00885227">
        <w:t>Control Panel</w:t>
      </w:r>
      <w:r w:rsidR="001D4110">
        <w:t xml:space="preserve"> app</w:t>
      </w:r>
      <w:r w:rsidR="000C0EC7">
        <w:rPr>
          <w:rStyle w:val="FootnoteReference"/>
        </w:rPr>
        <w:footnoteReference w:id="1"/>
      </w:r>
      <w:r w:rsidR="008C5A5E">
        <w:t xml:space="preserve"> and (i) find “Programs” (on my computer I had to search within the CP), (ii) choose: “</w:t>
      </w:r>
      <w:r w:rsidR="008C5A5E" w:rsidRPr="008C5A5E">
        <w:t>Add or remove programs</w:t>
      </w:r>
      <w:r w:rsidR="008C5A5E">
        <w:t>.”</w:t>
      </w:r>
    </w:p>
    <w:p w:rsidR="00885227" w:rsidRDefault="00885227" w:rsidP="008919F7">
      <w:pPr>
        <w:pStyle w:val="ListParagraph"/>
        <w:numPr>
          <w:ilvl w:val="0"/>
          <w:numId w:val="9"/>
        </w:numPr>
        <w:contextualSpacing w:val="0"/>
      </w:pPr>
      <w:r>
        <w:t>When the list of programs populates, scroll down and find Java. On my computer, the display shows I’m using</w:t>
      </w:r>
      <w:r w:rsidR="00D17989">
        <w:t xml:space="preserve"> version 20.0.2 (and others)</w:t>
      </w:r>
      <w:r>
        <w:t xml:space="preserve"> as shown in the figure below</w:t>
      </w:r>
      <w:r w:rsidR="00D17989">
        <w:t xml:space="preserve"> (which is very old</w:t>
      </w:r>
      <w:r>
        <w:t>.</w:t>
      </w:r>
      <w:r w:rsidR="00C36776">
        <w:t xml:space="preserve"> </w:t>
      </w:r>
      <w:r w:rsidR="00755ED4">
        <w:t>You need version 20 or above.</w:t>
      </w:r>
      <w:r w:rsidR="000C0EC7">
        <w:t xml:space="preserve"> </w:t>
      </w:r>
      <w:r w:rsidR="00C36776">
        <w:t xml:space="preserve">If you </w:t>
      </w:r>
      <w:r w:rsidR="000C0EC7">
        <w:t xml:space="preserve">do </w:t>
      </w:r>
      <w:r w:rsidR="00C36776">
        <w:t xml:space="preserve">have version </w:t>
      </w:r>
      <w:r w:rsidR="000C0EC7">
        <w:t>20</w:t>
      </w:r>
      <w:r w:rsidR="00C36776">
        <w:t xml:space="preserve"> or above</w:t>
      </w:r>
      <w:r w:rsidR="000C0EC7">
        <w:t xml:space="preserve"> then you don’t need to install the latest Java and can proceed to </w:t>
      </w:r>
      <w:hyperlink w:anchor="_Install_Eclipse" w:history="1">
        <w:r w:rsidR="00C36776" w:rsidRPr="001D4110">
          <w:rPr>
            <w:rStyle w:val="Hyperlink"/>
          </w:rPr>
          <w:t xml:space="preserve">Stage </w:t>
        </w:r>
        <w:r w:rsidR="00C91651">
          <w:rPr>
            <w:rStyle w:val="Hyperlink"/>
          </w:rPr>
          <w:t>4</w:t>
        </w:r>
      </w:hyperlink>
      <w:r w:rsidR="00C36776">
        <w:t>. Otherwise, continue below.</w:t>
      </w:r>
    </w:p>
    <w:p w:rsidR="00885227" w:rsidRDefault="00885227" w:rsidP="00D17989">
      <w:pPr>
        <w:pStyle w:val="ListParagraph"/>
        <w:ind w:left="1080"/>
        <w:contextualSpacing w:val="0"/>
      </w:pPr>
    </w:p>
    <w:p w:rsidR="000C0EC7" w:rsidRDefault="000C0EC7">
      <w:pPr>
        <w:spacing w:line="259" w:lineRule="auto"/>
        <w:jc w:val="left"/>
      </w:pPr>
    </w:p>
    <w:p w:rsidR="00C91651" w:rsidRDefault="00C91651">
      <w:pPr>
        <w:spacing w:line="259" w:lineRule="auto"/>
        <w:jc w:val="left"/>
      </w:pPr>
    </w:p>
    <w:p w:rsidR="00C36776" w:rsidRDefault="00C36776" w:rsidP="008919F7">
      <w:pPr>
        <w:pStyle w:val="ListParagraph"/>
        <w:numPr>
          <w:ilvl w:val="0"/>
          <w:numId w:val="8"/>
        </w:numPr>
        <w:spacing w:before="160" w:after="0"/>
        <w:contextualSpacing w:val="0"/>
      </w:pPr>
      <w:r>
        <w:t>I</w:t>
      </w:r>
      <w:r w:rsidR="00885227">
        <w:t xml:space="preserve">nstall the most recent version of Java </w:t>
      </w:r>
      <w:r>
        <w:t>SE</w:t>
      </w:r>
      <w:r w:rsidR="00885227">
        <w:t>. Do this by</w:t>
      </w:r>
      <w:r>
        <w:t xml:space="preserve"> </w:t>
      </w:r>
      <w:r w:rsidRPr="00C36776">
        <w:t>visit</w:t>
      </w:r>
      <w:r>
        <w:t>ing</w:t>
      </w:r>
      <w:r w:rsidRPr="00C36776">
        <w:t xml:space="preserve">: </w:t>
      </w:r>
      <w:hyperlink r:id="rId11" w:history="1">
        <w:r w:rsidRPr="00C36776">
          <w:rPr>
            <w:rStyle w:val="Hyperlink"/>
          </w:rPr>
          <w:t>https://www.oracle.com/java/technologies/downloads/</w:t>
        </w:r>
      </w:hyperlink>
      <w:r w:rsidRPr="00C36776">
        <w:t>. Scroll down to the downloads for the most recent version of Java. It should say something like this:</w:t>
      </w:r>
    </w:p>
    <w:p w:rsidR="00C36776" w:rsidRPr="000C0EC7" w:rsidRDefault="00C36776" w:rsidP="00163B00">
      <w:pPr>
        <w:spacing w:before="160"/>
        <w:ind w:firstLine="720"/>
        <w:rPr>
          <w:rFonts w:ascii="Consolas" w:hAnsi="Consolas"/>
          <w:b/>
        </w:rPr>
      </w:pPr>
      <w:r w:rsidRPr="000C0EC7">
        <w:rPr>
          <w:rFonts w:ascii="Consolas" w:hAnsi="Consolas"/>
          <w:b/>
        </w:rPr>
        <w:t xml:space="preserve">Java Development Kit </w:t>
      </w:r>
      <w:r w:rsidR="001D4110" w:rsidRPr="000C0EC7">
        <w:rPr>
          <w:rFonts w:ascii="Consolas" w:hAnsi="Consolas"/>
          <w:b/>
        </w:rPr>
        <w:t>2</w:t>
      </w:r>
      <w:r w:rsidR="000C0EC7" w:rsidRPr="000C0EC7">
        <w:rPr>
          <w:rFonts w:ascii="Consolas" w:hAnsi="Consolas"/>
          <w:b/>
        </w:rPr>
        <w:t>2</w:t>
      </w:r>
      <w:r w:rsidRPr="000C0EC7">
        <w:rPr>
          <w:rFonts w:ascii="Consolas" w:hAnsi="Consolas"/>
          <w:b/>
        </w:rPr>
        <w:t>.0.</w:t>
      </w:r>
      <w:r w:rsidR="000C0EC7" w:rsidRPr="000C0EC7">
        <w:rPr>
          <w:rFonts w:ascii="Consolas" w:hAnsi="Consolas"/>
          <w:b/>
        </w:rPr>
        <w:t>1</w:t>
      </w:r>
      <w:r w:rsidRPr="000C0EC7">
        <w:rPr>
          <w:rFonts w:ascii="Consolas" w:hAnsi="Consolas"/>
          <w:b/>
        </w:rPr>
        <w:t xml:space="preserve"> downloads</w:t>
      </w:r>
    </w:p>
    <w:p w:rsidR="00C36776" w:rsidRDefault="00C36776" w:rsidP="00C36776">
      <w:pPr>
        <w:ind w:left="360"/>
      </w:pPr>
      <w:r>
        <w:t>Choose Windows (or Mac or Linux) to see the correct choices as shown below for Windows</w:t>
      </w:r>
      <w:r w:rsidR="001D4110">
        <w:t xml:space="preserve"> (except title and version are older)</w:t>
      </w:r>
      <w:r>
        <w:t>. Install by running the exe (for Windows, X64 Installer).</w:t>
      </w:r>
    </w:p>
    <w:p w:rsidR="00C36776" w:rsidRDefault="000C0EC7" w:rsidP="00163B00">
      <w:pPr>
        <w:ind w:left="720"/>
      </w:pPr>
      <w:r>
        <w:rPr>
          <w:noProof/>
        </w:rPr>
        <w:drawing>
          <wp:inline distT="0" distB="0" distL="0" distR="0">
            <wp:extent cx="6362700" cy="2494065"/>
            <wp:effectExtent l="19050" t="19050" r="19050" b="209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318" cy="25048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1651" w:rsidRDefault="00C91651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bookmarkStart w:id="9" w:name="_Install_Eclipse"/>
      <w:bookmarkStart w:id="10" w:name="_Toc76630923"/>
      <w:bookmarkEnd w:id="9"/>
      <w:r>
        <w:br w:type="page"/>
      </w:r>
    </w:p>
    <w:p w:rsidR="00271951" w:rsidRPr="008F3180" w:rsidRDefault="00271951" w:rsidP="00271951">
      <w:pPr>
        <w:pStyle w:val="Heading1"/>
      </w:pPr>
      <w:bookmarkStart w:id="11" w:name="_Toc174447599"/>
      <w:r>
        <w:lastRenderedPageBreak/>
        <w:t>In</w:t>
      </w:r>
      <w:bookmarkEnd w:id="10"/>
      <w:r>
        <w:t>stall Eclipse</w:t>
      </w:r>
      <w:bookmarkEnd w:id="11"/>
    </w:p>
    <w:p w:rsidR="0022368E" w:rsidRDefault="0022368E" w:rsidP="0022368E">
      <w:r>
        <w:t>The</w:t>
      </w:r>
      <w:r w:rsidR="00427959">
        <w:t>se</w:t>
      </w:r>
      <w:r>
        <w:t xml:space="preserve"> directions assume you are using Windows.</w:t>
      </w:r>
    </w:p>
    <w:p w:rsidR="00271951" w:rsidRDefault="00271951" w:rsidP="00930CC5">
      <w:pPr>
        <w:pStyle w:val="ListParagraph"/>
        <w:numPr>
          <w:ilvl w:val="0"/>
          <w:numId w:val="3"/>
        </w:numPr>
        <w:contextualSpacing w:val="0"/>
      </w:pPr>
      <w:r>
        <w:t>Visit the site below and choose: “Download</w:t>
      </w:r>
      <w:r w:rsidR="00804A54">
        <w:t xml:space="preserve"> </w:t>
      </w:r>
      <w:r w:rsidR="00D907E6">
        <w:t>2024-03</w:t>
      </w:r>
      <w:r w:rsidR="00804A54">
        <w:t xml:space="preserve">” (as of </w:t>
      </w:r>
      <w:r w:rsidR="00D907E6">
        <w:t>5</w:t>
      </w:r>
      <w:r w:rsidR="00804A54">
        <w:t>.</w:t>
      </w:r>
      <w:r w:rsidR="00D907E6">
        <w:t>1</w:t>
      </w:r>
      <w:r w:rsidR="00804A54">
        <w:t>7.2</w:t>
      </w:r>
      <w:r w:rsidR="00D907E6">
        <w:t>4</w:t>
      </w:r>
      <w:r w:rsidR="00804A54">
        <w:t>)</w:t>
      </w:r>
      <w:r w:rsidR="00A10FE0">
        <w:t>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  <w:gridCol w:w="3776"/>
      </w:tblGrid>
      <w:tr w:rsidR="00D907E6" w:rsidTr="00D907E6">
        <w:tc>
          <w:tcPr>
            <w:tcW w:w="2695" w:type="dxa"/>
          </w:tcPr>
          <w:p w:rsidR="00D907E6" w:rsidRDefault="00F958EB" w:rsidP="00D907E6">
            <w:pPr>
              <w:pStyle w:val="ListParagraph"/>
              <w:ind w:left="0"/>
              <w:contextualSpacing w:val="0"/>
            </w:pPr>
            <w:hyperlink r:id="rId13" w:history="1">
              <w:r w:rsidR="00D907E6" w:rsidRPr="00822F0A">
                <w:rPr>
                  <w:rStyle w:val="Hyperlink"/>
                </w:rPr>
                <w:t>https://eclipseide.org/</w:t>
              </w:r>
            </w:hyperlink>
          </w:p>
        </w:tc>
        <w:tc>
          <w:tcPr>
            <w:tcW w:w="3776" w:type="dxa"/>
          </w:tcPr>
          <w:p w:rsidR="00D907E6" w:rsidRDefault="00D907E6" w:rsidP="00D907E6">
            <w:pPr>
              <w:pStyle w:val="ListParagraph"/>
              <w:ind w:left="0"/>
              <w:contextualSpacing w:val="0"/>
            </w:pPr>
            <w:r>
              <w:rPr>
                <w:noProof/>
              </w:rPr>
              <w:drawing>
                <wp:inline distT="0" distB="0" distL="0" distR="0" wp14:anchorId="4956FB54" wp14:editId="28F4B084">
                  <wp:extent cx="2189672" cy="1447617"/>
                  <wp:effectExtent l="0" t="0" r="127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255" cy="148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07E6" w:rsidRDefault="00D907E6" w:rsidP="00D907E6">
      <w:pPr>
        <w:pStyle w:val="ListParagraph"/>
        <w:ind w:left="360"/>
        <w:contextualSpacing w:val="0"/>
      </w:pPr>
    </w:p>
    <w:p w:rsidR="00D907E6" w:rsidRDefault="00D907E6" w:rsidP="00D907E6">
      <w:pPr>
        <w:pStyle w:val="ListParagraph"/>
        <w:numPr>
          <w:ilvl w:val="0"/>
          <w:numId w:val="3"/>
        </w:numPr>
        <w:contextualSpacing w:val="0"/>
      </w:pPr>
      <w:r>
        <w:t>Choose the proper download. If needed, below the installer are instructions to set up manually.</w:t>
      </w:r>
    </w:p>
    <w:p w:rsidR="000C0EC7" w:rsidRDefault="00D907E6" w:rsidP="00D907E6">
      <w:pPr>
        <w:pStyle w:val="ListParagraph"/>
        <w:contextualSpacing w:val="0"/>
      </w:pPr>
      <w:r>
        <w:rPr>
          <w:rStyle w:val="Hyperlink"/>
          <w:noProof/>
        </w:rPr>
        <w:drawing>
          <wp:inline distT="0" distB="0" distL="0" distR="0" wp14:anchorId="71B941A9" wp14:editId="6B18F6E3">
            <wp:extent cx="3090672" cy="1920240"/>
            <wp:effectExtent l="19050" t="19050" r="14605" b="2286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1920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1951" w:rsidRDefault="00271951" w:rsidP="00930CC5">
      <w:pPr>
        <w:pStyle w:val="ListParagraph"/>
        <w:numPr>
          <w:ilvl w:val="0"/>
          <w:numId w:val="3"/>
        </w:numPr>
        <w:spacing w:before="160"/>
        <w:contextualSpacing w:val="0"/>
      </w:pPr>
      <w:r>
        <w:t>On the resulting dialog, choose: Download</w:t>
      </w:r>
    </w:p>
    <w:p w:rsidR="00271951" w:rsidRDefault="00804A54" w:rsidP="00271951">
      <w:pPr>
        <w:pStyle w:val="ListParagraph"/>
        <w:contextualSpacing w:val="0"/>
      </w:pPr>
      <w:r>
        <w:rPr>
          <w:noProof/>
        </w:rPr>
        <w:drawing>
          <wp:inline distT="0" distB="0" distL="0" distR="0" wp14:anchorId="18A67141" wp14:editId="44537E9D">
            <wp:extent cx="2505456" cy="1307592"/>
            <wp:effectExtent l="19050" t="19050" r="28575" b="260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281" t="41872" r="26368" b="33253"/>
                    <a:stretch/>
                  </pic:blipFill>
                  <pic:spPr bwMode="auto">
                    <a:xfrm>
                      <a:off x="0" y="0"/>
                      <a:ext cx="2505456" cy="13075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651" w:rsidRDefault="00C91651">
      <w:pPr>
        <w:spacing w:line="259" w:lineRule="auto"/>
        <w:jc w:val="left"/>
        <w:rPr>
          <w:noProof/>
        </w:rPr>
      </w:pPr>
      <w:r>
        <w:rPr>
          <w:noProof/>
        </w:rPr>
        <w:br w:type="page"/>
      </w:r>
    </w:p>
    <w:p w:rsidR="00271951" w:rsidRDefault="00271951" w:rsidP="00930CC5">
      <w:pPr>
        <w:pStyle w:val="ListParagraph"/>
        <w:numPr>
          <w:ilvl w:val="0"/>
          <w:numId w:val="3"/>
        </w:numPr>
        <w:spacing w:before="160"/>
        <w:contextualSpacing w:val="0"/>
      </w:pPr>
      <w:r>
        <w:rPr>
          <w:noProof/>
        </w:rPr>
        <w:lastRenderedPageBreak/>
        <w:t xml:space="preserve">An </w:t>
      </w:r>
      <w:r w:rsidRPr="00672FC5">
        <w:rPr>
          <w:i/>
          <w:noProof/>
        </w:rPr>
        <w:t xml:space="preserve">exe </w:t>
      </w:r>
      <w:r>
        <w:rPr>
          <w:noProof/>
        </w:rPr>
        <w:t>installer will download. Run it to install. On the resulting dialog, choose: “Eclipse IDE for Java Developers”</w:t>
      </w:r>
    </w:p>
    <w:p w:rsidR="00271951" w:rsidRDefault="00271951" w:rsidP="00271951">
      <w:pPr>
        <w:pStyle w:val="ListParagraph"/>
        <w:spacing w:before="160"/>
        <w:contextualSpacing w:val="0"/>
      </w:pPr>
      <w:r>
        <w:rPr>
          <w:noProof/>
        </w:rPr>
        <w:drawing>
          <wp:inline distT="0" distB="0" distL="0" distR="0" wp14:anchorId="5BDF0267" wp14:editId="156C1FE2">
            <wp:extent cx="3456432" cy="2240280"/>
            <wp:effectExtent l="19050" t="19050" r="10795" b="266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308" r="5704" b="45255"/>
                    <a:stretch/>
                  </pic:blipFill>
                  <pic:spPr bwMode="auto">
                    <a:xfrm>
                      <a:off x="0" y="0"/>
                      <a:ext cx="3456432" cy="22402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951" w:rsidRDefault="00271951" w:rsidP="00271951">
      <w:pPr>
        <w:pStyle w:val="ListParagraph"/>
        <w:spacing w:before="160"/>
        <w:ind w:left="360"/>
        <w:contextualSpacing w:val="0"/>
      </w:pPr>
    </w:p>
    <w:p w:rsidR="00271951" w:rsidRPr="00FF74AD" w:rsidRDefault="00271951" w:rsidP="00930CC5">
      <w:pPr>
        <w:pStyle w:val="ListParagraph"/>
        <w:numPr>
          <w:ilvl w:val="0"/>
          <w:numId w:val="3"/>
        </w:numPr>
        <w:spacing w:before="160"/>
        <w:contextualSpacing w:val="0"/>
      </w:pPr>
      <w:r>
        <w:rPr>
          <w:noProof/>
        </w:rPr>
        <w:t xml:space="preserve">Note the installation folder: </w:t>
      </w:r>
      <w:r>
        <w:rPr>
          <w:i/>
          <w:noProof/>
        </w:rPr>
        <w:t xml:space="preserve">c:\users\yourID\eclipse\java-… </w:t>
      </w:r>
      <w:r>
        <w:rPr>
          <w:noProof/>
        </w:rPr>
        <w:t xml:space="preserve">You may need to check that some time. In other words, it is not in the usual, </w:t>
      </w:r>
      <w:r>
        <w:rPr>
          <w:i/>
          <w:noProof/>
        </w:rPr>
        <w:t>Program Files.</w:t>
      </w:r>
    </w:p>
    <w:p w:rsidR="00FF74AD" w:rsidRDefault="00FF74AD" w:rsidP="00761860">
      <w:pPr>
        <w:spacing w:before="160"/>
        <w:ind w:left="720"/>
      </w:pPr>
      <w:r>
        <w:rPr>
          <w:noProof/>
        </w:rPr>
        <w:drawing>
          <wp:inline distT="0" distB="0" distL="0" distR="0" wp14:anchorId="2FEED5BC" wp14:editId="6EF44EC8">
            <wp:extent cx="3310128" cy="2907792"/>
            <wp:effectExtent l="19050" t="19050" r="24130" b="260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56" t="3224" r="6953" b="29869"/>
                    <a:stretch/>
                  </pic:blipFill>
                  <pic:spPr bwMode="auto">
                    <a:xfrm>
                      <a:off x="0" y="0"/>
                      <a:ext cx="3310128" cy="29077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860" w:rsidRDefault="0080666A" w:rsidP="00930CC5">
      <w:pPr>
        <w:pStyle w:val="ListParagraph"/>
        <w:numPr>
          <w:ilvl w:val="0"/>
          <w:numId w:val="3"/>
        </w:numPr>
        <w:spacing w:before="160"/>
        <w:contextualSpacing w:val="0"/>
      </w:pPr>
      <w:r>
        <w:rPr>
          <w:noProof/>
        </w:rPr>
        <w:t xml:space="preserve">At the conclusion, it </w:t>
      </w:r>
      <w:r w:rsidR="00761860">
        <w:rPr>
          <w:noProof/>
        </w:rPr>
        <w:t>will</w:t>
      </w:r>
      <w:r>
        <w:rPr>
          <w:noProof/>
        </w:rPr>
        <w:t xml:space="preserve"> ask you to </w:t>
      </w:r>
      <w:r w:rsidR="00221471">
        <w:rPr>
          <w:noProof/>
        </w:rPr>
        <w:t xml:space="preserve">launch Eclipse. </w:t>
      </w:r>
      <w:r w:rsidR="00761860">
        <w:rPr>
          <w:noProof/>
        </w:rPr>
        <w:t xml:space="preserve">Choose: Launch. At the next dialog, it will ask you to confirm the workspace. </w:t>
      </w:r>
      <w:r w:rsidR="00761860">
        <w:rPr>
          <w:b/>
          <w:noProof/>
        </w:rPr>
        <w:t xml:space="preserve">CHOOSE: </w:t>
      </w:r>
      <w:r w:rsidR="00761860" w:rsidRPr="00761860">
        <w:rPr>
          <w:b/>
          <w:noProof/>
        </w:rPr>
        <w:t>CANCEL</w:t>
      </w:r>
      <w:r w:rsidR="00761860">
        <w:rPr>
          <w:noProof/>
        </w:rPr>
        <w:t>. We will run it in just a minute.</w:t>
      </w:r>
    </w:p>
    <w:p w:rsidR="00221471" w:rsidRDefault="00761860" w:rsidP="00930CC5">
      <w:pPr>
        <w:pStyle w:val="ListParagraph"/>
        <w:numPr>
          <w:ilvl w:val="0"/>
          <w:numId w:val="3"/>
        </w:numPr>
        <w:spacing w:before="160"/>
        <w:contextualSpacing w:val="0"/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337A286A">
            <wp:simplePos x="0" y="0"/>
            <wp:positionH relativeFrom="margin">
              <wp:posOffset>2976245</wp:posOffset>
            </wp:positionH>
            <wp:positionV relativeFrom="paragraph">
              <wp:posOffset>3175</wp:posOffset>
            </wp:positionV>
            <wp:extent cx="530225" cy="868680"/>
            <wp:effectExtent l="0" t="0" r="3175" b="7620"/>
            <wp:wrapTight wrapText="bothSides">
              <wp:wrapPolygon edited="0">
                <wp:start x="0" y="0"/>
                <wp:lineTo x="0" y="21316"/>
                <wp:lineTo x="20953" y="21316"/>
                <wp:lineTo x="20953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863" t="82267" r="90273" b="5071"/>
                    <a:stretch/>
                  </pic:blipFill>
                  <pic:spPr bwMode="auto">
                    <a:xfrm>
                      <a:off x="0" y="0"/>
                      <a:ext cx="530225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Find your desktop icon as shown on the right.</w:t>
      </w:r>
    </w:p>
    <w:p w:rsidR="00761860" w:rsidRDefault="00761860">
      <w:pPr>
        <w:spacing w:line="259" w:lineRule="auto"/>
        <w:jc w:val="left"/>
      </w:pPr>
    </w:p>
    <w:p w:rsidR="00D17989" w:rsidRDefault="00D17989">
      <w:pPr>
        <w:spacing w:line="259" w:lineRule="auto"/>
        <w:jc w:val="left"/>
      </w:pPr>
    </w:p>
    <w:p w:rsidR="00D17989" w:rsidRDefault="00D17989">
      <w:pPr>
        <w:spacing w:line="259" w:lineRule="auto"/>
        <w:jc w:val="left"/>
      </w:pPr>
    </w:p>
    <w:p w:rsidR="00271951" w:rsidRPr="001E30CD" w:rsidRDefault="00271951" w:rsidP="00271951">
      <w:pPr>
        <w:pStyle w:val="Heading1"/>
      </w:pPr>
      <w:bookmarkStart w:id="12" w:name="_Test_Eclipse_for"/>
      <w:bookmarkStart w:id="13" w:name="_Toc174447600"/>
      <w:bookmarkEnd w:id="12"/>
      <w:r>
        <w:lastRenderedPageBreak/>
        <w:t>Test Eclipse for Java Development</w:t>
      </w:r>
      <w:bookmarkEnd w:id="13"/>
    </w:p>
    <w:p w:rsidR="00271951" w:rsidRDefault="00427959" w:rsidP="00930CC5">
      <w:pPr>
        <w:pStyle w:val="ListParagraph"/>
        <w:numPr>
          <w:ilvl w:val="0"/>
          <w:numId w:val="4"/>
        </w:numPr>
        <w:contextualSpacing w:val="0"/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098D7BCE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4005072" cy="2093976"/>
            <wp:effectExtent l="0" t="0" r="0" b="1905"/>
            <wp:wrapTight wrapText="bothSides">
              <wp:wrapPolygon edited="0">
                <wp:start x="0" y="0"/>
                <wp:lineTo x="0" y="21423"/>
                <wp:lineTo x="21473" y="21423"/>
                <wp:lineTo x="21473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05072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951">
        <w:t xml:space="preserve">Run Eclipse, accept the default workspace. Eclipse uses the term, </w:t>
      </w:r>
      <w:r w:rsidR="00271951">
        <w:rPr>
          <w:i/>
        </w:rPr>
        <w:t>workspace</w:t>
      </w:r>
      <w:r w:rsidR="00271951">
        <w:t xml:space="preserve">, to refer to any folder where you will store one or more </w:t>
      </w:r>
      <w:r w:rsidR="00271951">
        <w:rPr>
          <w:i/>
        </w:rPr>
        <w:t xml:space="preserve">Java Projects. </w:t>
      </w:r>
      <w:r w:rsidR="00271951">
        <w:t xml:space="preserve">In a later lab, we discuss the use of a </w:t>
      </w:r>
      <w:r w:rsidR="00271951">
        <w:rPr>
          <w:i/>
        </w:rPr>
        <w:t xml:space="preserve">workspace </w:t>
      </w:r>
      <w:r w:rsidR="00271951">
        <w:t>in a bit more detail. So, accept the default, or create a folder anywhere you like</w:t>
      </w:r>
      <w:r w:rsidR="00761860">
        <w:t xml:space="preserve"> and use that</w:t>
      </w:r>
      <w:r w:rsidR="00271951">
        <w:t>.</w:t>
      </w:r>
    </w:p>
    <w:p w:rsidR="002A552D" w:rsidRDefault="002A552D">
      <w:pPr>
        <w:spacing w:line="259" w:lineRule="auto"/>
        <w:jc w:val="left"/>
      </w:pPr>
      <w:r>
        <w:br w:type="page"/>
      </w:r>
    </w:p>
    <w:p w:rsidR="00271951" w:rsidRDefault="00271951" w:rsidP="00930CC5">
      <w:pPr>
        <w:pStyle w:val="ListParagraph"/>
        <w:numPr>
          <w:ilvl w:val="0"/>
          <w:numId w:val="4"/>
        </w:numPr>
        <w:contextualSpacing w:val="0"/>
      </w:pPr>
      <w:r>
        <w:lastRenderedPageBreak/>
        <w:t xml:space="preserve">In Eclipse, do the following: </w:t>
      </w:r>
    </w:p>
    <w:p w:rsidR="00271951" w:rsidRDefault="00271951" w:rsidP="00930CC5">
      <w:pPr>
        <w:pStyle w:val="ListParagraph"/>
        <w:numPr>
          <w:ilvl w:val="0"/>
          <w:numId w:val="5"/>
        </w:numPr>
        <w:spacing w:after="0"/>
        <w:contextualSpacing w:val="0"/>
      </w:pPr>
      <w:r>
        <w:t xml:space="preserve">Choose: File, New, Java Project. </w:t>
      </w:r>
    </w:p>
    <w:p w:rsidR="00271951" w:rsidRDefault="00271951" w:rsidP="00930CC5">
      <w:pPr>
        <w:pStyle w:val="ListParagraph"/>
        <w:numPr>
          <w:ilvl w:val="0"/>
          <w:numId w:val="5"/>
        </w:numPr>
        <w:spacing w:after="0"/>
        <w:contextualSpacing w:val="0"/>
      </w:pPr>
      <w:r>
        <w:t>Type the Project name as shown below</w:t>
      </w:r>
      <w:r w:rsidR="000E51AC">
        <w:t xml:space="preserve"> (no spaces)</w:t>
      </w:r>
      <w:r>
        <w:t>: “</w:t>
      </w:r>
      <w:r w:rsidR="000E51AC">
        <w:t>lab1_hello_world</w:t>
      </w:r>
      <w:r>
        <w:t>”.</w:t>
      </w:r>
    </w:p>
    <w:p w:rsidR="000E51AC" w:rsidRDefault="000E51AC" w:rsidP="00930CC5">
      <w:pPr>
        <w:pStyle w:val="ListParagraph"/>
        <w:numPr>
          <w:ilvl w:val="0"/>
          <w:numId w:val="5"/>
        </w:numPr>
        <w:spacing w:after="0"/>
        <w:contextualSpacing w:val="0"/>
      </w:pPr>
      <w:r w:rsidRPr="000E51AC">
        <w:rPr>
          <w:b/>
          <w:u w:val="single"/>
        </w:rPr>
        <w:t>Uncheck</w:t>
      </w:r>
      <w:r>
        <w:t xml:space="preserve"> “Create module-info.java file</w:t>
      </w:r>
      <w:r w:rsidR="005A448B">
        <w:t>” (at the bottom).</w:t>
      </w:r>
      <w:r w:rsidR="00D547B4">
        <w:rPr>
          <w:rStyle w:val="FootnoteReference"/>
        </w:rPr>
        <w:footnoteReference w:id="2"/>
      </w:r>
    </w:p>
    <w:p w:rsidR="00271951" w:rsidRDefault="00271951" w:rsidP="00930CC5">
      <w:pPr>
        <w:pStyle w:val="ListParagraph"/>
        <w:numPr>
          <w:ilvl w:val="0"/>
          <w:numId w:val="5"/>
        </w:numPr>
        <w:contextualSpacing w:val="0"/>
      </w:pPr>
      <w:r>
        <w:t>Choose: Finish.</w:t>
      </w:r>
    </w:p>
    <w:p w:rsidR="00271951" w:rsidRDefault="00271951" w:rsidP="0096243B">
      <w:pPr>
        <w:spacing w:before="160"/>
        <w:ind w:left="360"/>
      </w:pPr>
      <w:r>
        <w:t xml:space="preserve">Note: your execution environment JRE will </w:t>
      </w:r>
      <w:r w:rsidR="000E51AC">
        <w:t>possibly</w:t>
      </w:r>
      <w:r>
        <w:t xml:space="preserve"> be different.</w:t>
      </w:r>
    </w:p>
    <w:p w:rsidR="000E51AC" w:rsidRDefault="000E51AC" w:rsidP="005A448B">
      <w:pPr>
        <w:spacing w:before="160"/>
        <w:ind w:left="720"/>
      </w:pPr>
      <w:r>
        <w:rPr>
          <w:noProof/>
        </w:rPr>
        <w:drawing>
          <wp:inline distT="0" distB="0" distL="0" distR="0" wp14:anchorId="7074D395" wp14:editId="5A4DEB93">
            <wp:extent cx="4901184" cy="5120640"/>
            <wp:effectExtent l="0" t="0" r="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01184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51" w:rsidRDefault="00271951" w:rsidP="00271951">
      <w:pPr>
        <w:pStyle w:val="ListParagraph"/>
        <w:ind w:left="1080"/>
      </w:pPr>
    </w:p>
    <w:p w:rsidR="007718C2" w:rsidRDefault="007718C2">
      <w:pPr>
        <w:spacing w:line="259" w:lineRule="auto"/>
        <w:jc w:val="left"/>
      </w:pPr>
      <w:r>
        <w:br w:type="page"/>
      </w:r>
    </w:p>
    <w:p w:rsidR="00271951" w:rsidRDefault="00271951" w:rsidP="00930CC5">
      <w:pPr>
        <w:pStyle w:val="ListParagraph"/>
        <w:numPr>
          <w:ilvl w:val="0"/>
          <w:numId w:val="4"/>
        </w:num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479B141" wp14:editId="7B9204E5">
            <wp:simplePos x="0" y="0"/>
            <wp:positionH relativeFrom="margin">
              <wp:posOffset>3700780</wp:posOffset>
            </wp:positionH>
            <wp:positionV relativeFrom="paragraph">
              <wp:posOffset>32385</wp:posOffset>
            </wp:positionV>
            <wp:extent cx="2910840" cy="1572895"/>
            <wp:effectExtent l="19050" t="19050" r="22860" b="27305"/>
            <wp:wrapTight wrapText="bothSides">
              <wp:wrapPolygon edited="0">
                <wp:start x="-141" y="-262"/>
                <wp:lineTo x="-141" y="21713"/>
                <wp:lineTo x="21628" y="21713"/>
                <wp:lineTo x="21628" y="-262"/>
                <wp:lineTo x="-141" y="-262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092" b="68528"/>
                    <a:stretch/>
                  </pic:blipFill>
                  <pic:spPr bwMode="auto">
                    <a:xfrm>
                      <a:off x="0" y="0"/>
                      <a:ext cx="2910840" cy="15728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Do the following: </w:t>
      </w:r>
    </w:p>
    <w:p w:rsidR="00271951" w:rsidRDefault="00271951" w:rsidP="00271951">
      <w:pPr>
        <w:pStyle w:val="ListParagraph"/>
      </w:pPr>
    </w:p>
    <w:p w:rsidR="00271951" w:rsidRDefault="00271951" w:rsidP="00930CC5">
      <w:pPr>
        <w:pStyle w:val="ListParagraph"/>
        <w:numPr>
          <w:ilvl w:val="0"/>
          <w:numId w:val="6"/>
        </w:numPr>
        <w:spacing w:after="0"/>
      </w:pPr>
      <w:r>
        <w:t>As shown on the right, the project will be shown in the Package Explorer</w:t>
      </w:r>
      <w:r w:rsidR="000E51AC">
        <w:t xml:space="preserve">. </w:t>
      </w:r>
      <w:r w:rsidR="000E51AC">
        <w:rPr>
          <w:b/>
        </w:rPr>
        <w:t>You may need to close the Welcome page first.</w:t>
      </w:r>
    </w:p>
    <w:p w:rsidR="000E51AC" w:rsidRDefault="000E51AC" w:rsidP="000E51AC">
      <w:pPr>
        <w:pStyle w:val="ListParagraph"/>
        <w:spacing w:after="0"/>
      </w:pPr>
    </w:p>
    <w:p w:rsidR="005A448B" w:rsidRDefault="000E51AC" w:rsidP="000E51AC">
      <w:pPr>
        <w:pStyle w:val="ListParagraph"/>
        <w:spacing w:after="0"/>
      </w:pPr>
      <w:r>
        <w:t xml:space="preserve">Note: </w:t>
      </w:r>
    </w:p>
    <w:p w:rsidR="000E51AC" w:rsidRDefault="000E51AC" w:rsidP="008919F7">
      <w:pPr>
        <w:pStyle w:val="ListParagraph"/>
        <w:numPr>
          <w:ilvl w:val="0"/>
          <w:numId w:val="11"/>
        </w:numPr>
        <w:spacing w:after="0"/>
      </w:pPr>
      <w:r>
        <w:t>If the Package Explorer is not visible, you can display it by choosing: Window, Show View, Package Explorer.</w:t>
      </w:r>
    </w:p>
    <w:p w:rsidR="005A448B" w:rsidRDefault="005A448B" w:rsidP="008919F7">
      <w:pPr>
        <w:pStyle w:val="ListParagraph"/>
        <w:numPr>
          <w:ilvl w:val="0"/>
          <w:numId w:val="11"/>
        </w:numPr>
        <w:spacing w:after="0"/>
      </w:pPr>
      <w:r>
        <w:t>The project name is using initial capital letters in the figure above, where yours will show lower case.</w:t>
      </w:r>
    </w:p>
    <w:p w:rsidR="000E51AC" w:rsidRDefault="000E51AC" w:rsidP="000E51AC">
      <w:pPr>
        <w:pStyle w:val="ListParagraph"/>
        <w:spacing w:after="0"/>
      </w:pPr>
    </w:p>
    <w:p w:rsidR="00271951" w:rsidRDefault="00271951" w:rsidP="00930CC5">
      <w:pPr>
        <w:pStyle w:val="ListParagraph"/>
        <w:numPr>
          <w:ilvl w:val="0"/>
          <w:numId w:val="6"/>
        </w:numPr>
        <w:spacing w:after="0"/>
      </w:pPr>
      <w:r>
        <w:t xml:space="preserve">Expand the project node and identify the </w:t>
      </w:r>
      <w:proofErr w:type="spellStart"/>
      <w:r>
        <w:rPr>
          <w:i/>
        </w:rPr>
        <w:t>src</w:t>
      </w:r>
      <w:proofErr w:type="spellEnd"/>
      <w:r>
        <w:rPr>
          <w:i/>
        </w:rPr>
        <w:t xml:space="preserve"> </w:t>
      </w:r>
      <w:r>
        <w:t xml:space="preserve">node. </w:t>
      </w:r>
      <w:r w:rsidR="005A448B">
        <w:t xml:space="preserve">This is where the </w:t>
      </w:r>
      <w:r w:rsidR="005A448B">
        <w:rPr>
          <w:i/>
        </w:rPr>
        <w:t xml:space="preserve">source code </w:t>
      </w:r>
      <w:r w:rsidR="005A448B">
        <w:t>is stored, i.e. t</w:t>
      </w:r>
      <w:r w:rsidR="000E51AC">
        <w:t>he code you write will be stored here</w:t>
      </w:r>
      <w:r>
        <w:t>.</w:t>
      </w:r>
    </w:p>
    <w:p w:rsidR="00271951" w:rsidRDefault="00271951" w:rsidP="00271951">
      <w:pPr>
        <w:pStyle w:val="ListParagraph"/>
      </w:pPr>
    </w:p>
    <w:p w:rsidR="00271951" w:rsidRDefault="00271951" w:rsidP="00930CC5">
      <w:pPr>
        <w:pStyle w:val="ListParagraph"/>
        <w:numPr>
          <w:ilvl w:val="0"/>
          <w:numId w:val="4"/>
        </w:numPr>
        <w:contextualSpacing w:val="0"/>
      </w:pPr>
      <w:r>
        <w:t xml:space="preserve">Create a class by doing the following (reference figure below): </w:t>
      </w:r>
    </w:p>
    <w:p w:rsidR="00271951" w:rsidRDefault="00271951" w:rsidP="00930CC5">
      <w:pPr>
        <w:pStyle w:val="ListParagraph"/>
        <w:numPr>
          <w:ilvl w:val="0"/>
          <w:numId w:val="7"/>
        </w:numPr>
        <w:spacing w:after="0"/>
      </w:pPr>
      <w:r>
        <w:t xml:space="preserve">Select the </w:t>
      </w:r>
      <w:proofErr w:type="spellStart"/>
      <w:r>
        <w:rPr>
          <w:i/>
        </w:rPr>
        <w:t>src</w:t>
      </w:r>
      <w:proofErr w:type="spellEnd"/>
      <w:r>
        <w:rPr>
          <w:i/>
        </w:rPr>
        <w:t xml:space="preserve"> </w:t>
      </w:r>
      <w:r>
        <w:t>node.</w:t>
      </w:r>
    </w:p>
    <w:p w:rsidR="00271951" w:rsidRDefault="00271951" w:rsidP="00930CC5">
      <w:pPr>
        <w:pStyle w:val="ListParagraph"/>
        <w:numPr>
          <w:ilvl w:val="0"/>
          <w:numId w:val="7"/>
        </w:numPr>
        <w:spacing w:after="0"/>
      </w:pPr>
      <w:r>
        <w:t>Choose: File, New, Class</w:t>
      </w:r>
    </w:p>
    <w:p w:rsidR="005A448B" w:rsidRDefault="005A448B" w:rsidP="00930CC5">
      <w:pPr>
        <w:pStyle w:val="ListParagraph"/>
        <w:numPr>
          <w:ilvl w:val="0"/>
          <w:numId w:val="7"/>
        </w:numPr>
        <w:spacing w:after="0"/>
      </w:pPr>
      <w:r>
        <w:t xml:space="preserve">Note the </w:t>
      </w:r>
      <w:r w:rsidRPr="005A448B">
        <w:rPr>
          <w:i/>
        </w:rPr>
        <w:t>Source folder</w:t>
      </w:r>
      <w:r>
        <w:t xml:space="preserve"> – that is where the class/file will be stored. No change is needed.</w:t>
      </w:r>
    </w:p>
    <w:p w:rsidR="00271951" w:rsidRDefault="00271951" w:rsidP="00930CC5">
      <w:pPr>
        <w:pStyle w:val="ListParagraph"/>
        <w:numPr>
          <w:ilvl w:val="0"/>
          <w:numId w:val="7"/>
        </w:numPr>
        <w:spacing w:after="0"/>
      </w:pPr>
      <w:r>
        <w:t xml:space="preserve">Supply the </w:t>
      </w:r>
      <w:r w:rsidRPr="005A448B">
        <w:rPr>
          <w:i/>
        </w:rPr>
        <w:t>Name</w:t>
      </w:r>
      <w:r>
        <w:t>: “HelloWorld”</w:t>
      </w:r>
    </w:p>
    <w:p w:rsidR="00271951" w:rsidRDefault="00271951" w:rsidP="00930CC5">
      <w:pPr>
        <w:pStyle w:val="ListParagraph"/>
        <w:numPr>
          <w:ilvl w:val="0"/>
          <w:numId w:val="7"/>
        </w:numPr>
        <w:spacing w:after="0"/>
      </w:pPr>
      <w:r>
        <w:t>Select the checkbox that says: “public static void main…”</w:t>
      </w:r>
    </w:p>
    <w:p w:rsidR="00271951" w:rsidRDefault="00271951" w:rsidP="00930CC5">
      <w:pPr>
        <w:pStyle w:val="ListParagraph"/>
        <w:numPr>
          <w:ilvl w:val="0"/>
          <w:numId w:val="7"/>
        </w:numPr>
        <w:contextualSpacing w:val="0"/>
      </w:pPr>
      <w:r>
        <w:t>Choose: Finish</w:t>
      </w:r>
    </w:p>
    <w:p w:rsidR="00B646BE" w:rsidRDefault="00271951" w:rsidP="00271951">
      <w:pPr>
        <w:spacing w:line="259" w:lineRule="auto"/>
        <w:ind w:left="1080"/>
        <w:jc w:val="left"/>
        <w:rPr>
          <w:b/>
        </w:rPr>
      </w:pPr>
      <w:r>
        <w:rPr>
          <w:noProof/>
        </w:rPr>
        <w:drawing>
          <wp:inline distT="0" distB="0" distL="0" distR="0" wp14:anchorId="2BD2AFD1" wp14:editId="4CAFAAAF">
            <wp:extent cx="3785616" cy="3675888"/>
            <wp:effectExtent l="0" t="0" r="571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85616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51" w:rsidRDefault="00271951" w:rsidP="00930CC5">
      <w:pPr>
        <w:pStyle w:val="ListParagraph"/>
        <w:numPr>
          <w:ilvl w:val="0"/>
          <w:numId w:val="4"/>
        </w:num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A33D98A" wp14:editId="022D2E12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4739640" cy="2141220"/>
            <wp:effectExtent l="19050" t="19050" r="22860" b="11430"/>
            <wp:wrapTight wrapText="bothSides">
              <wp:wrapPolygon edited="0">
                <wp:start x="-87" y="-192"/>
                <wp:lineTo x="-87" y="21523"/>
                <wp:lineTo x="21617" y="21523"/>
                <wp:lineTo x="21617" y="-192"/>
                <wp:lineTo x="-87" y="-192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06" b="57159"/>
                    <a:stretch/>
                  </pic:blipFill>
                  <pic:spPr bwMode="auto">
                    <a:xfrm>
                      <a:off x="0" y="0"/>
                      <a:ext cx="4739640" cy="21412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code window will be displayed as shown on the </w:t>
      </w:r>
      <w:r w:rsidR="005A448B">
        <w:t>figure on the right. Also shown is that node for the file has been created in the Package Explorer.</w:t>
      </w:r>
    </w:p>
    <w:p w:rsidR="00271951" w:rsidRDefault="00271951" w:rsidP="00271951">
      <w:pPr>
        <w:spacing w:line="259" w:lineRule="auto"/>
        <w:ind w:left="1080"/>
        <w:jc w:val="left"/>
        <w:rPr>
          <w:b/>
        </w:rPr>
      </w:pPr>
    </w:p>
    <w:p w:rsidR="00271951" w:rsidRDefault="00271951" w:rsidP="00271951">
      <w:pPr>
        <w:spacing w:line="259" w:lineRule="auto"/>
        <w:ind w:left="1080"/>
        <w:jc w:val="left"/>
        <w:rPr>
          <w:b/>
        </w:rPr>
      </w:pPr>
    </w:p>
    <w:p w:rsidR="00271951" w:rsidRDefault="00271951" w:rsidP="00271951">
      <w:pPr>
        <w:spacing w:line="259" w:lineRule="auto"/>
        <w:ind w:left="1080"/>
        <w:jc w:val="left"/>
      </w:pPr>
    </w:p>
    <w:p w:rsidR="00271951" w:rsidRDefault="00271951" w:rsidP="00271951">
      <w:pPr>
        <w:spacing w:line="259" w:lineRule="auto"/>
        <w:ind w:left="1080"/>
        <w:jc w:val="left"/>
      </w:pPr>
    </w:p>
    <w:p w:rsidR="00271951" w:rsidRDefault="00271951" w:rsidP="00271951">
      <w:pPr>
        <w:spacing w:line="259" w:lineRule="auto"/>
        <w:ind w:left="1080"/>
        <w:jc w:val="left"/>
      </w:pPr>
    </w:p>
    <w:p w:rsidR="00271951" w:rsidRDefault="00271951" w:rsidP="00271951">
      <w:pPr>
        <w:spacing w:line="259" w:lineRule="auto"/>
        <w:ind w:left="1080"/>
        <w:jc w:val="left"/>
      </w:pPr>
    </w:p>
    <w:p w:rsidR="00271951" w:rsidRDefault="00271951" w:rsidP="00271951">
      <w:pPr>
        <w:pStyle w:val="NoSpacing"/>
      </w:pPr>
    </w:p>
    <w:p w:rsidR="00271951" w:rsidRDefault="00271951" w:rsidP="00930CC5">
      <w:pPr>
        <w:pStyle w:val="ListParagraph"/>
        <w:numPr>
          <w:ilvl w:val="0"/>
          <w:numId w:val="4"/>
        </w:numPr>
        <w:contextualSpacing w:val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A4D1F17" wp14:editId="1BAE71D4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3108960" cy="2133600"/>
            <wp:effectExtent l="19050" t="19050" r="15240" b="19050"/>
            <wp:wrapTight wrapText="bothSides">
              <wp:wrapPolygon edited="0">
                <wp:start x="-132" y="-193"/>
                <wp:lineTo x="-132" y="21600"/>
                <wp:lineTo x="21574" y="21600"/>
                <wp:lineTo x="21574" y="-193"/>
                <wp:lineTo x="-132" y="-193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2" r="28851" b="57312"/>
                    <a:stretch/>
                  </pic:blipFill>
                  <pic:spPr bwMode="auto">
                    <a:xfrm>
                      <a:off x="0" y="0"/>
                      <a:ext cx="3108960" cy="2133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Add this line of code to </w:t>
      </w:r>
      <w:r w:rsidRPr="00EA0004">
        <w:rPr>
          <w:i/>
        </w:rPr>
        <w:t>main</w:t>
      </w:r>
      <w:r>
        <w:t>:</w:t>
      </w:r>
    </w:p>
    <w:p w:rsidR="00271951" w:rsidRDefault="00271951" w:rsidP="00271951">
      <w:pPr>
        <w:autoSpaceDE w:val="0"/>
        <w:autoSpaceDN w:val="0"/>
        <w:adjustRightInd w:val="0"/>
        <w:ind w:left="720"/>
        <w:jc w:val="left"/>
        <w:rPr>
          <w:rFonts w:ascii="Consolas" w:hAnsi="Consolas" w:cs="Consolas"/>
          <w:sz w:val="20"/>
          <w:szCs w:val="20"/>
        </w:rPr>
      </w:pPr>
      <w:proofErr w:type="spell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r>
        <w:rPr>
          <w:rFonts w:ascii="Consolas" w:hAnsi="Consolas" w:cs="Consolas"/>
          <w:color w:val="2A00FF"/>
          <w:sz w:val="20"/>
          <w:szCs w:val="20"/>
        </w:rPr>
        <w:t>"Hello World"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271951" w:rsidRDefault="00271951" w:rsidP="00271951">
      <w:pPr>
        <w:autoSpaceDE w:val="0"/>
        <w:autoSpaceDN w:val="0"/>
        <w:adjustRightInd w:val="0"/>
        <w:jc w:val="left"/>
        <w:rPr>
          <w:rFonts w:ascii="Consolas" w:hAnsi="Consolas" w:cs="Consolas"/>
          <w:sz w:val="20"/>
          <w:szCs w:val="20"/>
        </w:rPr>
      </w:pPr>
    </w:p>
    <w:p w:rsidR="00271951" w:rsidRDefault="00271951" w:rsidP="00271951">
      <w:pPr>
        <w:spacing w:line="259" w:lineRule="auto"/>
        <w:jc w:val="left"/>
        <w:rPr>
          <w:b/>
        </w:rPr>
      </w:pPr>
    </w:p>
    <w:p w:rsidR="00271951" w:rsidRDefault="00271951" w:rsidP="00271951">
      <w:pPr>
        <w:spacing w:line="259" w:lineRule="auto"/>
        <w:ind w:left="1080"/>
        <w:jc w:val="left"/>
        <w:rPr>
          <w:b/>
        </w:rPr>
      </w:pPr>
    </w:p>
    <w:p w:rsidR="00271951" w:rsidRDefault="00271951" w:rsidP="00271951">
      <w:pPr>
        <w:spacing w:line="259" w:lineRule="auto"/>
        <w:ind w:left="360"/>
        <w:jc w:val="left"/>
        <w:rPr>
          <w:noProof/>
        </w:rPr>
      </w:pPr>
    </w:p>
    <w:p w:rsidR="00271951" w:rsidRDefault="00271951" w:rsidP="00271951">
      <w:pPr>
        <w:spacing w:line="259" w:lineRule="auto"/>
        <w:ind w:left="360"/>
        <w:jc w:val="left"/>
        <w:rPr>
          <w:b/>
        </w:rPr>
      </w:pPr>
    </w:p>
    <w:p w:rsidR="00271951" w:rsidRDefault="00271951" w:rsidP="00271951">
      <w:pPr>
        <w:spacing w:line="259" w:lineRule="auto"/>
        <w:ind w:left="1080"/>
        <w:jc w:val="left"/>
        <w:rPr>
          <w:b/>
        </w:rPr>
      </w:pPr>
    </w:p>
    <w:p w:rsidR="00271951" w:rsidRDefault="00271951" w:rsidP="00271951">
      <w:pPr>
        <w:spacing w:line="259" w:lineRule="auto"/>
        <w:ind w:left="1080"/>
        <w:jc w:val="left"/>
        <w:rPr>
          <w:b/>
        </w:rPr>
      </w:pPr>
    </w:p>
    <w:p w:rsidR="00271951" w:rsidRDefault="00236A00" w:rsidP="00930CC5">
      <w:pPr>
        <w:pStyle w:val="ListParagraph"/>
        <w:numPr>
          <w:ilvl w:val="0"/>
          <w:numId w:val="4"/>
        </w:numPr>
        <w:contextualSpacing w:val="0"/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0E518C8A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3589020" cy="2682240"/>
            <wp:effectExtent l="19050" t="19050" r="11430" b="22860"/>
            <wp:wrapTight wrapText="bothSides">
              <wp:wrapPolygon edited="0">
                <wp:start x="-115" y="-153"/>
                <wp:lineTo x="-115" y="21631"/>
                <wp:lineTo x="21554" y="21631"/>
                <wp:lineTo x="21554" y="-153"/>
                <wp:lineTo x="-115" y="-153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4138" r="21724" b="13602"/>
                    <a:stretch/>
                  </pic:blipFill>
                  <pic:spPr bwMode="auto">
                    <a:xfrm>
                      <a:off x="0" y="0"/>
                      <a:ext cx="3589020" cy="26822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951">
        <w:t xml:space="preserve">To run the program, </w:t>
      </w:r>
      <w:proofErr w:type="gramStart"/>
      <w:r w:rsidR="00271951">
        <w:t>Choose</w:t>
      </w:r>
      <w:proofErr w:type="gramEnd"/>
      <w:r w:rsidR="00271951">
        <w:t>: Run, Run (or, alternately, press the Green arrow icon). The output is displayed in the console (see bottom of screen). (If you don’t see the console, choose: Window, Show View, Console). If you have multiple monitors, it is convenient to pull the Console tab to another monitor.</w:t>
      </w:r>
    </w:p>
    <w:p w:rsidR="00271951" w:rsidRDefault="00271951" w:rsidP="00271951">
      <w:pPr>
        <w:pStyle w:val="ListParagraph"/>
        <w:ind w:left="360"/>
      </w:pPr>
    </w:p>
    <w:p w:rsidR="00271951" w:rsidRDefault="00271951" w:rsidP="00271951">
      <w:pPr>
        <w:pStyle w:val="ListParagraph"/>
        <w:ind w:left="360"/>
      </w:pPr>
    </w:p>
    <w:p w:rsidR="00236A00" w:rsidRDefault="00236A00" w:rsidP="00271951">
      <w:pPr>
        <w:pStyle w:val="ListParagraph"/>
        <w:ind w:left="360"/>
      </w:pPr>
    </w:p>
    <w:p w:rsidR="00271951" w:rsidRPr="006054DA" w:rsidRDefault="00271951" w:rsidP="00930CC5">
      <w:pPr>
        <w:pStyle w:val="ListParagraph"/>
        <w:numPr>
          <w:ilvl w:val="0"/>
          <w:numId w:val="4"/>
        </w:numPr>
        <w:spacing w:after="0"/>
        <w:rPr>
          <w:b/>
        </w:rPr>
      </w:pPr>
      <w:r>
        <w:t>If all went well, congratulations, you have just run your (possibly) first Java program in Eclipse. Close Eclipse</w:t>
      </w:r>
      <w:r w:rsidR="00221471">
        <w:t>.</w:t>
      </w:r>
      <w:bookmarkEnd w:id="0"/>
    </w:p>
    <w:p w:rsidR="006054DA" w:rsidRDefault="006054DA" w:rsidP="006054DA">
      <w:pPr>
        <w:spacing w:after="0"/>
        <w:rPr>
          <w:b/>
        </w:rPr>
      </w:pPr>
    </w:p>
    <w:p w:rsidR="006054DA" w:rsidRDefault="006054DA" w:rsidP="006054DA">
      <w:pPr>
        <w:spacing w:after="0"/>
        <w:rPr>
          <w:b/>
        </w:rPr>
      </w:pPr>
    </w:p>
    <w:p w:rsidR="00236A00" w:rsidRDefault="00236A00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:rsidR="006054DA" w:rsidRDefault="006054DA" w:rsidP="006054DA">
      <w:pPr>
        <w:pStyle w:val="Heading1"/>
      </w:pPr>
      <w:bookmarkStart w:id="14" w:name="_Toc174447601"/>
      <w:r w:rsidRPr="006054DA">
        <w:lastRenderedPageBreak/>
        <w:t>Us</w:t>
      </w:r>
      <w:r>
        <w:t>ing a</w:t>
      </w:r>
      <w:r w:rsidRPr="006054DA">
        <w:t xml:space="preserve"> Jar File</w:t>
      </w:r>
      <w:bookmarkEnd w:id="14"/>
    </w:p>
    <w:p w:rsidR="006054DA" w:rsidRDefault="006054DA" w:rsidP="006054DA">
      <w:r>
        <w:t xml:space="preserve">A </w:t>
      </w:r>
      <w:r>
        <w:rPr>
          <w:i/>
        </w:rPr>
        <w:t xml:space="preserve">JAR </w:t>
      </w:r>
      <w:r>
        <w:t>file is the standard way that Java code is distributed. For some assignments, I may give you code in a JAR file. In this section we will show how to use a JAR file.</w:t>
      </w:r>
    </w:p>
    <w:p w:rsidR="006054DA" w:rsidRDefault="006054DA" w:rsidP="008919F7">
      <w:pPr>
        <w:pStyle w:val="ListParagraph"/>
        <w:numPr>
          <w:ilvl w:val="0"/>
          <w:numId w:val="10"/>
        </w:numPr>
        <w:contextualSpacing w:val="0"/>
      </w:pPr>
      <w:r>
        <w:t xml:space="preserve">Download: </w:t>
      </w:r>
      <w:r>
        <w:rPr>
          <w:i/>
        </w:rPr>
        <w:t>martianmanager.jar.</w:t>
      </w:r>
    </w:p>
    <w:p w:rsidR="006054DA" w:rsidRDefault="006054DA" w:rsidP="008919F7">
      <w:pPr>
        <w:pStyle w:val="ListParagraph"/>
        <w:numPr>
          <w:ilvl w:val="0"/>
          <w:numId w:val="10"/>
        </w:numPr>
        <w:contextualSpacing w:val="0"/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31115</wp:posOffset>
            </wp:positionV>
            <wp:extent cx="2148840" cy="1581912"/>
            <wp:effectExtent l="19050" t="19050" r="22860" b="18415"/>
            <wp:wrapTight wrapText="bothSides">
              <wp:wrapPolygon edited="0">
                <wp:start x="-191" y="-260"/>
                <wp:lineTo x="-191" y="21591"/>
                <wp:lineTo x="21638" y="21591"/>
                <wp:lineTo x="21638" y="-260"/>
                <wp:lineTo x="-191" y="-26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5819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Drag the JAR file into the </w:t>
      </w:r>
      <w:r>
        <w:rPr>
          <w:i/>
        </w:rPr>
        <w:t xml:space="preserve">default package </w:t>
      </w:r>
      <w:r>
        <w:t xml:space="preserve">node into the </w:t>
      </w:r>
      <w:r>
        <w:rPr>
          <w:i/>
        </w:rPr>
        <w:t xml:space="preserve">application </w:t>
      </w:r>
      <w:r>
        <w:t>folder in the Package Explorer as shown on the right (choose: Copy files and OK on the dialog that appears).</w:t>
      </w:r>
    </w:p>
    <w:p w:rsidR="006054DA" w:rsidRDefault="006054DA" w:rsidP="006054DA">
      <w:pPr>
        <w:pStyle w:val="ListParagraph"/>
        <w:ind w:left="360"/>
        <w:contextualSpacing w:val="0"/>
      </w:pPr>
    </w:p>
    <w:p w:rsidR="006054DA" w:rsidRDefault="006054DA" w:rsidP="006054DA">
      <w:pPr>
        <w:pStyle w:val="ListParagraph"/>
        <w:ind w:left="360"/>
        <w:contextualSpacing w:val="0"/>
      </w:pPr>
    </w:p>
    <w:p w:rsidR="006054DA" w:rsidRDefault="006054DA" w:rsidP="006054DA">
      <w:pPr>
        <w:pStyle w:val="ListParagraph"/>
        <w:ind w:left="360"/>
        <w:contextualSpacing w:val="0"/>
      </w:pPr>
    </w:p>
    <w:p w:rsidR="006054DA" w:rsidRDefault="006054DA" w:rsidP="006054DA">
      <w:pPr>
        <w:pStyle w:val="ListParagraph"/>
        <w:ind w:left="360"/>
        <w:contextualSpacing w:val="0"/>
      </w:pPr>
    </w:p>
    <w:p w:rsidR="006054DA" w:rsidRDefault="006054DA" w:rsidP="006054DA">
      <w:pPr>
        <w:pStyle w:val="ListParagraph"/>
        <w:ind w:left="360"/>
        <w:contextualSpacing w:val="0"/>
      </w:pPr>
    </w:p>
    <w:p w:rsidR="006054DA" w:rsidRDefault="006054DA" w:rsidP="008919F7">
      <w:pPr>
        <w:pStyle w:val="ListParagraph"/>
        <w:numPr>
          <w:ilvl w:val="0"/>
          <w:numId w:val="10"/>
        </w:numPr>
        <w:contextualSpacing w:val="0"/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2221992" cy="1847088"/>
            <wp:effectExtent l="19050" t="19050" r="26035" b="20320"/>
            <wp:wrapTight wrapText="bothSides">
              <wp:wrapPolygon edited="0">
                <wp:start x="-185" y="-223"/>
                <wp:lineTo x="-185" y="21615"/>
                <wp:lineTo x="21668" y="21615"/>
                <wp:lineTo x="21668" y="-223"/>
                <wp:lineTo x="-185" y="-223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92" cy="18470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Right-click the jar file in the Package Explorer and choose: Build Path, Add to Build Path. The file will “move” from the package folder to the Referenced Libraries folder as shown on the right.</w:t>
      </w:r>
    </w:p>
    <w:p w:rsidR="006054DA" w:rsidRDefault="006054DA" w:rsidP="006054DA"/>
    <w:p w:rsidR="00236A00" w:rsidRDefault="00236A00" w:rsidP="006054DA"/>
    <w:p w:rsidR="00236A00" w:rsidRDefault="00236A00" w:rsidP="006054DA"/>
    <w:p w:rsidR="00236A00" w:rsidRDefault="00236A00" w:rsidP="006054DA"/>
    <w:p w:rsidR="00236A00" w:rsidRDefault="00236A00" w:rsidP="006054DA"/>
    <w:p w:rsidR="00236A00" w:rsidRDefault="00236A00" w:rsidP="008919F7">
      <w:pPr>
        <w:pStyle w:val="ListParagraph"/>
        <w:numPr>
          <w:ilvl w:val="0"/>
          <w:numId w:val="10"/>
        </w:numPr>
        <w:spacing w:before="160"/>
        <w:contextualSpacing w:val="0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086B7AC3" wp14:editId="1E5133D4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2112264" cy="3282696"/>
            <wp:effectExtent l="19050" t="19050" r="21590" b="13335"/>
            <wp:wrapTight wrapText="bothSides">
              <wp:wrapPolygon edited="0">
                <wp:start x="-195" y="-125"/>
                <wp:lineTo x="-195" y="21562"/>
                <wp:lineTo x="21626" y="21562"/>
                <wp:lineTo x="21626" y="-125"/>
                <wp:lineTo x="-195" y="-125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264" cy="32826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Expand </w:t>
      </w:r>
      <w:r>
        <w:rPr>
          <w:i/>
        </w:rPr>
        <w:t xml:space="preserve">martianmanager.jar </w:t>
      </w:r>
      <w:r>
        <w:t>in the Referenced Libraries node. As shown on the right, for this example, the available classes are shown (</w:t>
      </w:r>
      <w:proofErr w:type="spellStart"/>
      <w:r>
        <w:rPr>
          <w:i/>
        </w:rPr>
        <w:t>GreenMartian</w:t>
      </w:r>
      <w:proofErr w:type="spellEnd"/>
      <w:r>
        <w:rPr>
          <w:i/>
        </w:rPr>
        <w:t>, Martian, etc.</w:t>
      </w:r>
      <w:r>
        <w:t>), as well as the methods in each class and their signature (</w:t>
      </w:r>
      <w:r>
        <w:rPr>
          <w:i/>
        </w:rPr>
        <w:t xml:space="preserve">e.g. </w:t>
      </w:r>
      <w:proofErr w:type="spellStart"/>
      <w:r>
        <w:rPr>
          <w:i/>
        </w:rPr>
        <w:t>GreenMartian</w:t>
      </w:r>
      <w:proofErr w:type="spellEnd"/>
      <w:r>
        <w:rPr>
          <w:i/>
        </w:rPr>
        <w:t xml:space="preserve"> </w:t>
      </w:r>
      <w:r>
        <w:t xml:space="preserve">has a constructor that accepts an integer, and another that accepts 2 integers, </w:t>
      </w:r>
      <w:r>
        <w:rPr>
          <w:i/>
        </w:rPr>
        <w:t>etc.</w:t>
      </w:r>
      <w:r>
        <w:t xml:space="preserve">). In addition, it shows that these classes are in the </w:t>
      </w:r>
      <w:r>
        <w:rPr>
          <w:i/>
        </w:rPr>
        <w:t xml:space="preserve">mm </w:t>
      </w:r>
      <w:r>
        <w:t>package, this will be important next.</w:t>
      </w:r>
    </w:p>
    <w:p w:rsidR="00236A00" w:rsidRDefault="00236A00" w:rsidP="006054DA"/>
    <w:p w:rsidR="00236A00" w:rsidRDefault="00236A00" w:rsidP="006054DA"/>
    <w:p w:rsidR="00236A00" w:rsidRDefault="00236A00" w:rsidP="006054DA"/>
    <w:p w:rsidR="00236A00" w:rsidRDefault="00236A00" w:rsidP="006054DA"/>
    <w:p w:rsidR="00236A00" w:rsidRDefault="00236A00" w:rsidP="006054DA"/>
    <w:p w:rsidR="00236A00" w:rsidRDefault="00236A00" w:rsidP="006054DA"/>
    <w:p w:rsidR="00236A00" w:rsidRDefault="00236A00" w:rsidP="006054DA"/>
    <w:p w:rsidR="00236A00" w:rsidRDefault="00236A00" w:rsidP="006054DA"/>
    <w:p w:rsidR="00236A00" w:rsidRDefault="00236A00">
      <w:pPr>
        <w:spacing w:line="259" w:lineRule="auto"/>
        <w:jc w:val="left"/>
      </w:pPr>
      <w:r>
        <w:br w:type="page"/>
      </w:r>
    </w:p>
    <w:p w:rsidR="00236A00" w:rsidRDefault="00236A00" w:rsidP="008919F7">
      <w:pPr>
        <w:pStyle w:val="ListParagraph"/>
        <w:numPr>
          <w:ilvl w:val="0"/>
          <w:numId w:val="10"/>
        </w:numPr>
      </w:pPr>
      <w:r>
        <w:lastRenderedPageBreak/>
        <w:t xml:space="preserve">Add this line to the top of </w:t>
      </w:r>
      <w:r>
        <w:rPr>
          <w:i/>
        </w:rPr>
        <w:t>HelloWorld.java</w:t>
      </w:r>
      <w:r>
        <w:t>:</w:t>
      </w:r>
    </w:p>
    <w:p w:rsidR="00236A00" w:rsidRDefault="00236A00" w:rsidP="00236A00">
      <w:pPr>
        <w:autoSpaceDE w:val="0"/>
        <w:autoSpaceDN w:val="0"/>
        <w:adjustRightInd w:val="0"/>
        <w:ind w:left="720"/>
        <w:jc w:val="left"/>
        <w:rPr>
          <w:rFonts w:ascii="Consolas" w:hAnsi="Consolas" w:cs="Consolas"/>
          <w:color w:val="000000"/>
          <w:sz w:val="20"/>
          <w:szCs w:val="20"/>
        </w:rPr>
      </w:pPr>
      <w:r w:rsidRPr="00343118">
        <w:rPr>
          <w:rFonts w:ascii="Consolas" w:hAnsi="Consolas" w:cs="Consolas"/>
          <w:b/>
          <w:bCs/>
          <w:color w:val="7F0055"/>
          <w:sz w:val="20"/>
          <w:szCs w:val="20"/>
        </w:rPr>
        <w:t>import</w:t>
      </w:r>
      <w:r w:rsidRPr="00343118">
        <w:rPr>
          <w:rFonts w:ascii="Consolas" w:hAnsi="Consolas" w:cs="Consolas"/>
          <w:color w:val="000000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sz w:val="20"/>
          <w:szCs w:val="20"/>
        </w:rPr>
        <w:t>mm</w:t>
      </w:r>
      <w:r w:rsidRPr="00343118">
        <w:rPr>
          <w:rFonts w:ascii="Consolas" w:hAnsi="Consolas" w:cs="Consolas"/>
          <w:color w:val="000000"/>
          <w:sz w:val="20"/>
          <w:szCs w:val="20"/>
        </w:rPr>
        <w:t>.*;</w:t>
      </w:r>
    </w:p>
    <w:p w:rsidR="00236A00" w:rsidRDefault="00236A00" w:rsidP="00236A00">
      <w:pPr>
        <w:autoSpaceDE w:val="0"/>
        <w:autoSpaceDN w:val="0"/>
        <w:adjustRightInd w:val="0"/>
        <w:ind w:left="360"/>
        <w:jc w:val="left"/>
      </w:pPr>
      <w:r>
        <w:t>Note: to use any of the classes in the JAR file, you must first import them. The statement above imports everything (*) in the JAR file. Note that you must include the package (</w:t>
      </w:r>
      <w:r>
        <w:rPr>
          <w:i/>
        </w:rPr>
        <w:t xml:space="preserve">mm </w:t>
      </w:r>
      <w:r>
        <w:t>for this example) in the path.</w:t>
      </w:r>
    </w:p>
    <w:p w:rsidR="00A72525" w:rsidRPr="00A72525" w:rsidRDefault="00A72525" w:rsidP="00236A00">
      <w:pPr>
        <w:autoSpaceDE w:val="0"/>
        <w:autoSpaceDN w:val="0"/>
        <w:adjustRightInd w:val="0"/>
        <w:ind w:left="360"/>
        <w:jc w:val="left"/>
      </w:pPr>
      <w:r>
        <w:t xml:space="preserve">If this line, or the lines below don’t compile, then check to see if you have a </w:t>
      </w:r>
      <w:r>
        <w:rPr>
          <w:i/>
        </w:rPr>
        <w:t xml:space="preserve">module-info.java </w:t>
      </w:r>
      <w:r>
        <w:t xml:space="preserve">file. If you do, then this will not work and you should create a new project without a </w:t>
      </w:r>
      <w:r>
        <w:rPr>
          <w:i/>
        </w:rPr>
        <w:t xml:space="preserve">module-info.java </w:t>
      </w:r>
      <w:r>
        <w:t xml:space="preserve">file. The reason is that a project must be in a package if </w:t>
      </w:r>
      <w:r>
        <w:rPr>
          <w:i/>
        </w:rPr>
        <w:t xml:space="preserve">module-info </w:t>
      </w:r>
      <w:r>
        <w:t>is used.</w:t>
      </w:r>
    </w:p>
    <w:p w:rsidR="00236A00" w:rsidRDefault="00236A00" w:rsidP="008919F7">
      <w:pPr>
        <w:pStyle w:val="ListParagraph"/>
        <w:numPr>
          <w:ilvl w:val="0"/>
          <w:numId w:val="10"/>
        </w:numPr>
      </w:pPr>
      <w:r>
        <w:t xml:space="preserve">Replace the code in </w:t>
      </w:r>
      <w:r>
        <w:rPr>
          <w:i/>
        </w:rPr>
        <w:t xml:space="preserve">main </w:t>
      </w:r>
      <w:r>
        <w:t>with:</w:t>
      </w:r>
    </w:p>
    <w:p w:rsidR="00236A00" w:rsidRDefault="00236A00" w:rsidP="00236A00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Consolas" w:hAnsi="Consolas"/>
          <w:color w:val="000000"/>
          <w:sz w:val="20"/>
          <w:szCs w:val="20"/>
        </w:rPr>
      </w:pPr>
      <w:proofErr w:type="spellStart"/>
      <w:r>
        <w:rPr>
          <w:rFonts w:ascii="Consolas" w:hAnsi="Consolas"/>
          <w:color w:val="000000"/>
          <w:sz w:val="20"/>
          <w:szCs w:val="20"/>
        </w:rPr>
        <w:t>RedMartian</w:t>
      </w:r>
      <w:proofErr w:type="spellEnd"/>
      <w:r>
        <w:rPr>
          <w:rFonts w:ascii="Consolas" w:hAnsi="Consolas"/>
          <w:color w:val="000000"/>
          <w:sz w:val="20"/>
          <w:szCs w:val="20"/>
        </w:rPr>
        <w:t xml:space="preserve"> </w:t>
      </w:r>
      <w:r>
        <w:rPr>
          <w:rFonts w:ascii="Consolas" w:hAnsi="Consolas"/>
          <w:color w:val="6A3E3E"/>
          <w:sz w:val="20"/>
          <w:szCs w:val="20"/>
        </w:rPr>
        <w:t>rm</w:t>
      </w:r>
      <w:r>
        <w:rPr>
          <w:rFonts w:ascii="Consolas" w:hAnsi="Consolas"/>
          <w:color w:val="000000"/>
          <w:sz w:val="20"/>
          <w:szCs w:val="20"/>
        </w:rPr>
        <w:t xml:space="preserve"> = </w:t>
      </w:r>
      <w:r>
        <w:rPr>
          <w:rFonts w:ascii="Consolas" w:hAnsi="Consolas"/>
          <w:b/>
          <w:bCs/>
          <w:color w:val="7F0055"/>
          <w:sz w:val="20"/>
          <w:szCs w:val="20"/>
        </w:rPr>
        <w:t>new</w:t>
      </w:r>
      <w:r>
        <w:rPr>
          <w:rFonts w:ascii="Consolas" w:hAnsi="Consolas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Consolas" w:hAnsi="Consolas"/>
          <w:color w:val="000000"/>
          <w:sz w:val="20"/>
          <w:szCs w:val="20"/>
        </w:rPr>
        <w:t>RedMartian</w:t>
      </w:r>
      <w:proofErr w:type="spellEnd"/>
      <w:r>
        <w:rPr>
          <w:rFonts w:ascii="Consolas" w:hAnsi="Consolas"/>
          <w:color w:val="000000"/>
          <w:sz w:val="20"/>
          <w:szCs w:val="20"/>
        </w:rPr>
        <w:t>(</w:t>
      </w:r>
      <w:proofErr w:type="gramEnd"/>
      <w:r>
        <w:rPr>
          <w:rFonts w:ascii="Consolas" w:hAnsi="Consolas"/>
          <w:color w:val="000000"/>
          <w:sz w:val="20"/>
          <w:szCs w:val="20"/>
        </w:rPr>
        <w:t>3,3);</w:t>
      </w:r>
    </w:p>
    <w:p w:rsidR="00236A00" w:rsidRDefault="00236A00" w:rsidP="00236A00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Consolas" w:hAnsi="Consolas"/>
          <w:color w:val="000000"/>
          <w:sz w:val="20"/>
          <w:szCs w:val="20"/>
        </w:rPr>
      </w:pPr>
      <w:proofErr w:type="spellStart"/>
      <w:r>
        <w:rPr>
          <w:rFonts w:ascii="Consolas" w:hAnsi="Consolas"/>
          <w:color w:val="000000"/>
          <w:sz w:val="20"/>
          <w:szCs w:val="20"/>
        </w:rPr>
        <w:t>System.</w:t>
      </w:r>
      <w:r>
        <w:rPr>
          <w:rFonts w:ascii="Consolas" w:hAnsi="Consolas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nsolas" w:hAnsi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/>
          <w:color w:val="000000"/>
          <w:sz w:val="20"/>
          <w:szCs w:val="20"/>
        </w:rPr>
        <w:t>(</w:t>
      </w:r>
      <w:r>
        <w:rPr>
          <w:rFonts w:ascii="Consolas" w:hAnsi="Consolas"/>
          <w:color w:val="2A00FF"/>
          <w:sz w:val="20"/>
          <w:szCs w:val="20"/>
        </w:rPr>
        <w:t>"Hello World\n"</w:t>
      </w:r>
      <w:r>
        <w:rPr>
          <w:rFonts w:ascii="Consolas" w:hAnsi="Consolas"/>
          <w:color w:val="000000"/>
          <w:sz w:val="20"/>
          <w:szCs w:val="20"/>
        </w:rPr>
        <w:t xml:space="preserve"> + </w:t>
      </w:r>
      <w:proofErr w:type="spellStart"/>
      <w:proofErr w:type="gramStart"/>
      <w:r>
        <w:rPr>
          <w:rFonts w:ascii="Consolas" w:hAnsi="Consolas"/>
          <w:color w:val="6A3E3E"/>
          <w:sz w:val="20"/>
          <w:szCs w:val="20"/>
        </w:rPr>
        <w:t>rm</w:t>
      </w:r>
      <w:r>
        <w:rPr>
          <w:rFonts w:ascii="Consolas" w:hAnsi="Consolas"/>
          <w:color w:val="000000"/>
          <w:sz w:val="20"/>
          <w:szCs w:val="20"/>
        </w:rPr>
        <w:t>.toString</w:t>
      </w:r>
      <w:proofErr w:type="spellEnd"/>
      <w:proofErr w:type="gramEnd"/>
      <w:r>
        <w:rPr>
          <w:rFonts w:ascii="Consolas" w:hAnsi="Consolas"/>
          <w:color w:val="000000"/>
          <w:sz w:val="20"/>
          <w:szCs w:val="20"/>
        </w:rPr>
        <w:t>());</w:t>
      </w:r>
    </w:p>
    <w:p w:rsidR="00236A00" w:rsidRDefault="00236A00" w:rsidP="008919F7">
      <w:pPr>
        <w:pStyle w:val="ListParagraph"/>
        <w:numPr>
          <w:ilvl w:val="0"/>
          <w:numId w:val="10"/>
        </w:numPr>
        <w:spacing w:before="160"/>
        <w:contextualSpacing w:val="0"/>
      </w:pPr>
      <w:r>
        <w:t>Run the program and you should see the following in the Console:</w:t>
      </w:r>
    </w:p>
    <w:p w:rsidR="00236A00" w:rsidRDefault="00236A00" w:rsidP="00236A00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Hello World</w:t>
      </w:r>
    </w:p>
    <w:p w:rsidR="00236A00" w:rsidRDefault="00236A00" w:rsidP="00236A00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Consolas" w:hAnsi="Consolas"/>
          <w:color w:val="000000"/>
          <w:sz w:val="20"/>
          <w:szCs w:val="20"/>
        </w:rPr>
      </w:pPr>
      <w:r>
        <w:rPr>
          <w:rFonts w:ascii="Consolas" w:hAnsi="Consolas"/>
          <w:color w:val="000000"/>
          <w:sz w:val="20"/>
          <w:szCs w:val="20"/>
        </w:rPr>
        <w:t>Red Martian - id=3, vol=1, ten=3</w:t>
      </w:r>
    </w:p>
    <w:p w:rsidR="002A552D" w:rsidRPr="001E28DA" w:rsidRDefault="002A552D" w:rsidP="002A552D">
      <w:pPr>
        <w:pStyle w:val="Heading1"/>
      </w:pPr>
      <w:bookmarkStart w:id="15" w:name="_Toc166936592"/>
      <w:bookmarkStart w:id="16" w:name="_Toc174447602"/>
      <w:r>
        <w:t>Submitting your Work</w:t>
      </w:r>
      <w:bookmarkEnd w:id="15"/>
      <w:bookmarkEnd w:id="16"/>
    </w:p>
    <w:p w:rsidR="002A552D" w:rsidRDefault="002A552D" w:rsidP="002A552D">
      <w:pPr>
        <w:pStyle w:val="NoSpacing"/>
        <w:spacing w:after="160"/>
      </w:pPr>
      <w:r>
        <w:t xml:space="preserve">Submit your </w:t>
      </w:r>
      <w:r>
        <w:rPr>
          <w:i/>
        </w:rPr>
        <w:t xml:space="preserve">HelloWorld.java </w:t>
      </w:r>
      <w:r>
        <w:t xml:space="preserve">file in the Lab 1 drop box on </w:t>
      </w:r>
      <w:proofErr w:type="spellStart"/>
      <w:r>
        <w:t>Blazeview</w:t>
      </w:r>
      <w:proofErr w:type="spellEnd"/>
      <w:r>
        <w:t xml:space="preserve"> by the due date.</w:t>
      </w:r>
    </w:p>
    <w:p w:rsidR="002A552D" w:rsidRDefault="002A552D" w:rsidP="002A552D">
      <w:pPr>
        <w:pStyle w:val="NoSpacing"/>
      </w:pPr>
      <w:r w:rsidRPr="00EE727F">
        <w:rPr>
          <w:b/>
          <w:sz w:val="28"/>
          <w:highlight w:val="yellow"/>
        </w:rPr>
        <w:t>You are done!</w:t>
      </w:r>
    </w:p>
    <w:p w:rsidR="002A552D" w:rsidRDefault="002A552D" w:rsidP="002A552D">
      <w:pPr>
        <w:pStyle w:val="NoSpacing"/>
        <w:spacing w:after="160"/>
      </w:pPr>
    </w:p>
    <w:p w:rsidR="00236A00" w:rsidRDefault="00236A00" w:rsidP="00236A00">
      <w:pPr>
        <w:pStyle w:val="ListParagraph"/>
        <w:spacing w:before="160"/>
        <w:ind w:left="360"/>
        <w:contextualSpacing w:val="0"/>
      </w:pPr>
    </w:p>
    <w:p w:rsidR="00236A00" w:rsidRPr="006054DA" w:rsidRDefault="00236A00" w:rsidP="006054DA"/>
    <w:sectPr w:rsidR="00236A00" w:rsidRPr="006054DA" w:rsidSect="001C1F13">
      <w:footerReference w:type="default" r:id="rId3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58EB" w:rsidRDefault="00F958EB" w:rsidP="00A069F4">
      <w:pPr>
        <w:spacing w:after="0"/>
      </w:pPr>
      <w:r>
        <w:separator/>
      </w:r>
    </w:p>
  </w:endnote>
  <w:endnote w:type="continuationSeparator" w:id="0">
    <w:p w:rsidR="00F958EB" w:rsidRDefault="00F958EB" w:rsidP="00A069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Calibri"/>
    <w:charset w:val="00"/>
    <w:family w:val="auto"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234292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55ED4" w:rsidRPr="00FD269B" w:rsidRDefault="00755ED4">
        <w:pPr>
          <w:pStyle w:val="Footer"/>
          <w:jc w:val="center"/>
        </w:pPr>
        <w:r w:rsidRPr="00FD269B">
          <w:fldChar w:fldCharType="begin"/>
        </w:r>
        <w:r w:rsidRPr="00FD269B">
          <w:instrText xml:space="preserve"> PAGE   \* MERGEFORMAT </w:instrText>
        </w:r>
        <w:r w:rsidRPr="00FD269B">
          <w:fldChar w:fldCharType="separate"/>
        </w:r>
        <w:r>
          <w:rPr>
            <w:noProof/>
          </w:rPr>
          <w:t>4</w:t>
        </w:r>
        <w:r w:rsidRPr="00FD269B">
          <w:rPr>
            <w:noProof/>
          </w:rPr>
          <w:fldChar w:fldCharType="end"/>
        </w:r>
      </w:p>
    </w:sdtContent>
  </w:sdt>
  <w:p w:rsidR="00755ED4" w:rsidRDefault="00755E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58EB" w:rsidRDefault="00F958EB" w:rsidP="00A069F4">
      <w:pPr>
        <w:spacing w:after="0"/>
      </w:pPr>
      <w:r>
        <w:separator/>
      </w:r>
    </w:p>
  </w:footnote>
  <w:footnote w:type="continuationSeparator" w:id="0">
    <w:p w:rsidR="00F958EB" w:rsidRDefault="00F958EB" w:rsidP="00A069F4">
      <w:pPr>
        <w:spacing w:after="0"/>
      </w:pPr>
      <w:r>
        <w:continuationSeparator/>
      </w:r>
    </w:p>
  </w:footnote>
  <w:footnote w:id="1">
    <w:p w:rsidR="000C0EC7" w:rsidRDefault="000C0EC7">
      <w:pPr>
        <w:pStyle w:val="FootnoteText"/>
      </w:pPr>
      <w:r>
        <w:rPr>
          <w:rStyle w:val="FootnoteReference"/>
        </w:rPr>
        <w:footnoteRef/>
      </w:r>
      <w:r>
        <w:t xml:space="preserve"> On my computer, I have to type, “control panel” into Windows search (</w:t>
      </w:r>
      <w:proofErr w:type="spellStart"/>
      <w:r>
        <w:t>Winkey+S</w:t>
      </w:r>
      <w:proofErr w:type="spellEnd"/>
      <w:r>
        <w:t>)</w:t>
      </w:r>
    </w:p>
  </w:footnote>
  <w:footnote w:id="2">
    <w:p w:rsidR="00D547B4" w:rsidRPr="00D547B4" w:rsidRDefault="00D547B4">
      <w:pPr>
        <w:pStyle w:val="FootnoteText"/>
      </w:pPr>
      <w:r>
        <w:rPr>
          <w:rStyle w:val="FootnoteReference"/>
        </w:rPr>
        <w:footnoteRef/>
      </w:r>
      <w:r>
        <w:t xml:space="preserve"> If you do create a </w:t>
      </w:r>
      <w:r>
        <w:rPr>
          <w:i/>
        </w:rPr>
        <w:t xml:space="preserve">module-info.java </w:t>
      </w:r>
      <w:r>
        <w:t xml:space="preserve">file, then the next section will not work. You’ll need to create a new project without </w:t>
      </w:r>
      <w:r>
        <w:rPr>
          <w:i/>
        </w:rPr>
        <w:t xml:space="preserve">module-info.java.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51CD4"/>
    <w:multiLevelType w:val="hybridMultilevel"/>
    <w:tmpl w:val="49A015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3416FE"/>
    <w:multiLevelType w:val="hybridMultilevel"/>
    <w:tmpl w:val="6D5AAB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370049"/>
    <w:multiLevelType w:val="hybridMultilevel"/>
    <w:tmpl w:val="55F2B44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937E5"/>
    <w:multiLevelType w:val="hybridMultilevel"/>
    <w:tmpl w:val="8A8A6454"/>
    <w:lvl w:ilvl="0" w:tplc="45041C8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004249"/>
    <w:multiLevelType w:val="hybridMultilevel"/>
    <w:tmpl w:val="356E43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401B93"/>
    <w:multiLevelType w:val="hybridMultilevel"/>
    <w:tmpl w:val="749CE8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BDA2F9F"/>
    <w:multiLevelType w:val="hybridMultilevel"/>
    <w:tmpl w:val="55F2B44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FD3400"/>
    <w:multiLevelType w:val="hybridMultilevel"/>
    <w:tmpl w:val="55F2B44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AB43F7"/>
    <w:multiLevelType w:val="multilevel"/>
    <w:tmpl w:val="B5B4516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i w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64FF5377"/>
    <w:multiLevelType w:val="hybridMultilevel"/>
    <w:tmpl w:val="7FD485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F236CA4"/>
    <w:multiLevelType w:val="multilevel"/>
    <w:tmpl w:val="8AE014B2"/>
    <w:lvl w:ilvl="0">
      <w:start w:val="1"/>
      <w:numFmt w:val="decimal"/>
      <w:pStyle w:val="AppendixStyle"/>
      <w:lvlText w:val="Appendix %1"/>
      <w:lvlJc w:val="left"/>
      <w:pPr>
        <w:ind w:left="432" w:hanging="432"/>
      </w:pPr>
      <w:rPr>
        <w:rFonts w:ascii="Calibri Light" w:hAnsi="Calibri Light" w:hint="default"/>
        <w:b/>
        <w:i w:val="0"/>
        <w:sz w:val="26"/>
      </w:rPr>
    </w:lvl>
    <w:lvl w:ilvl="1">
      <w:start w:val="1"/>
      <w:numFmt w:val="decimal"/>
      <w:lvlText w:val="Appendix 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7313627B"/>
    <w:multiLevelType w:val="hybridMultilevel"/>
    <w:tmpl w:val="CDE2D9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FDB4D39"/>
    <w:multiLevelType w:val="hybridMultilevel"/>
    <w:tmpl w:val="7BD637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3"/>
  </w:num>
  <w:num w:numId="5">
    <w:abstractNumId w:val="6"/>
  </w:num>
  <w:num w:numId="6">
    <w:abstractNumId w:val="2"/>
  </w:num>
  <w:num w:numId="7">
    <w:abstractNumId w:val="7"/>
  </w:num>
  <w:num w:numId="8">
    <w:abstractNumId w:val="1"/>
  </w:num>
  <w:num w:numId="9">
    <w:abstractNumId w:val="4"/>
  </w:num>
  <w:num w:numId="10">
    <w:abstractNumId w:val="12"/>
  </w:num>
  <w:num w:numId="11">
    <w:abstractNumId w:val="11"/>
  </w:num>
  <w:num w:numId="12">
    <w:abstractNumId w:val="5"/>
  </w:num>
  <w:num w:numId="13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F66"/>
    <w:rsid w:val="00001A51"/>
    <w:rsid w:val="0000202D"/>
    <w:rsid w:val="00003C6B"/>
    <w:rsid w:val="00007E7A"/>
    <w:rsid w:val="0001584D"/>
    <w:rsid w:val="00030DF4"/>
    <w:rsid w:val="00033D5B"/>
    <w:rsid w:val="0003430C"/>
    <w:rsid w:val="00034886"/>
    <w:rsid w:val="000369E8"/>
    <w:rsid w:val="000408AD"/>
    <w:rsid w:val="00040ED0"/>
    <w:rsid w:val="00041AC9"/>
    <w:rsid w:val="000423E1"/>
    <w:rsid w:val="00044C8C"/>
    <w:rsid w:val="00056835"/>
    <w:rsid w:val="000731CB"/>
    <w:rsid w:val="0007560E"/>
    <w:rsid w:val="000C0EC7"/>
    <w:rsid w:val="000D2A83"/>
    <w:rsid w:val="000E0AB9"/>
    <w:rsid w:val="000E0F0F"/>
    <w:rsid w:val="000E0F37"/>
    <w:rsid w:val="000E1749"/>
    <w:rsid w:val="000E51AC"/>
    <w:rsid w:val="000F409F"/>
    <w:rsid w:val="00101F9F"/>
    <w:rsid w:val="00101FD3"/>
    <w:rsid w:val="00112DE0"/>
    <w:rsid w:val="00113746"/>
    <w:rsid w:val="00117F39"/>
    <w:rsid w:val="00123FA5"/>
    <w:rsid w:val="00146340"/>
    <w:rsid w:val="00153D9E"/>
    <w:rsid w:val="00163B00"/>
    <w:rsid w:val="00172CB2"/>
    <w:rsid w:val="001749D6"/>
    <w:rsid w:val="00175202"/>
    <w:rsid w:val="00181BD7"/>
    <w:rsid w:val="00194A66"/>
    <w:rsid w:val="001A0D34"/>
    <w:rsid w:val="001A5940"/>
    <w:rsid w:val="001C1F13"/>
    <w:rsid w:val="001C57EA"/>
    <w:rsid w:val="001D03EF"/>
    <w:rsid w:val="001D0D19"/>
    <w:rsid w:val="001D4110"/>
    <w:rsid w:val="001D446B"/>
    <w:rsid w:val="001E1D68"/>
    <w:rsid w:val="001E208C"/>
    <w:rsid w:val="00203F77"/>
    <w:rsid w:val="00204FDC"/>
    <w:rsid w:val="00210B7A"/>
    <w:rsid w:val="00211432"/>
    <w:rsid w:val="00221471"/>
    <w:rsid w:val="0022368E"/>
    <w:rsid w:val="00236A00"/>
    <w:rsid w:val="002446C3"/>
    <w:rsid w:val="002452F8"/>
    <w:rsid w:val="00245A16"/>
    <w:rsid w:val="0025053F"/>
    <w:rsid w:val="002623AE"/>
    <w:rsid w:val="00271951"/>
    <w:rsid w:val="002779B1"/>
    <w:rsid w:val="002A18F5"/>
    <w:rsid w:val="002A469B"/>
    <w:rsid w:val="002A4DEF"/>
    <w:rsid w:val="002A552D"/>
    <w:rsid w:val="002B098A"/>
    <w:rsid w:val="002B51B3"/>
    <w:rsid w:val="002C0CC2"/>
    <w:rsid w:val="002C24BB"/>
    <w:rsid w:val="002D677D"/>
    <w:rsid w:val="002F1F85"/>
    <w:rsid w:val="003033A7"/>
    <w:rsid w:val="00331BD8"/>
    <w:rsid w:val="00336A15"/>
    <w:rsid w:val="0033727A"/>
    <w:rsid w:val="0034065E"/>
    <w:rsid w:val="00341759"/>
    <w:rsid w:val="00343118"/>
    <w:rsid w:val="003460D9"/>
    <w:rsid w:val="0036176A"/>
    <w:rsid w:val="00371718"/>
    <w:rsid w:val="003834F5"/>
    <w:rsid w:val="00392523"/>
    <w:rsid w:val="003925E4"/>
    <w:rsid w:val="0039299D"/>
    <w:rsid w:val="00393F0C"/>
    <w:rsid w:val="003A4DD4"/>
    <w:rsid w:val="003B516E"/>
    <w:rsid w:val="003C3F35"/>
    <w:rsid w:val="003C42CA"/>
    <w:rsid w:val="003C6D91"/>
    <w:rsid w:val="003D04A4"/>
    <w:rsid w:val="003D08CD"/>
    <w:rsid w:val="003D2579"/>
    <w:rsid w:val="003D3B78"/>
    <w:rsid w:val="003D4010"/>
    <w:rsid w:val="003F79B3"/>
    <w:rsid w:val="00401AC0"/>
    <w:rsid w:val="00411912"/>
    <w:rsid w:val="004156F8"/>
    <w:rsid w:val="0042029A"/>
    <w:rsid w:val="004234F4"/>
    <w:rsid w:val="00427959"/>
    <w:rsid w:val="0043469E"/>
    <w:rsid w:val="00435EB5"/>
    <w:rsid w:val="00442EAA"/>
    <w:rsid w:val="00453A1F"/>
    <w:rsid w:val="00454559"/>
    <w:rsid w:val="00455E7B"/>
    <w:rsid w:val="00462EE1"/>
    <w:rsid w:val="00470E4C"/>
    <w:rsid w:val="004771BE"/>
    <w:rsid w:val="00480783"/>
    <w:rsid w:val="0048261B"/>
    <w:rsid w:val="004839A6"/>
    <w:rsid w:val="00487499"/>
    <w:rsid w:val="004976CE"/>
    <w:rsid w:val="004B070C"/>
    <w:rsid w:val="004C486F"/>
    <w:rsid w:val="004C51FE"/>
    <w:rsid w:val="004D4835"/>
    <w:rsid w:val="004F117A"/>
    <w:rsid w:val="004F171A"/>
    <w:rsid w:val="005144F9"/>
    <w:rsid w:val="00523232"/>
    <w:rsid w:val="0052452C"/>
    <w:rsid w:val="00524A57"/>
    <w:rsid w:val="005316D1"/>
    <w:rsid w:val="00556C0E"/>
    <w:rsid w:val="00561064"/>
    <w:rsid w:val="00567CA2"/>
    <w:rsid w:val="00572079"/>
    <w:rsid w:val="005728F0"/>
    <w:rsid w:val="0058324C"/>
    <w:rsid w:val="00591F83"/>
    <w:rsid w:val="0059773C"/>
    <w:rsid w:val="005A1DBF"/>
    <w:rsid w:val="005A2BF2"/>
    <w:rsid w:val="005A448B"/>
    <w:rsid w:val="005B309E"/>
    <w:rsid w:val="005C006C"/>
    <w:rsid w:val="005C227F"/>
    <w:rsid w:val="005C31A8"/>
    <w:rsid w:val="005C5146"/>
    <w:rsid w:val="005C5FE3"/>
    <w:rsid w:val="005D26F7"/>
    <w:rsid w:val="005E6BD8"/>
    <w:rsid w:val="005E7273"/>
    <w:rsid w:val="005F2F8B"/>
    <w:rsid w:val="006054DA"/>
    <w:rsid w:val="00613645"/>
    <w:rsid w:val="00616435"/>
    <w:rsid w:val="00622C5A"/>
    <w:rsid w:val="0062505A"/>
    <w:rsid w:val="00640758"/>
    <w:rsid w:val="00644922"/>
    <w:rsid w:val="00654FE6"/>
    <w:rsid w:val="00682ADD"/>
    <w:rsid w:val="00686E4D"/>
    <w:rsid w:val="00696BEF"/>
    <w:rsid w:val="006A702E"/>
    <w:rsid w:val="006A7FDC"/>
    <w:rsid w:val="006B1995"/>
    <w:rsid w:val="006B1F97"/>
    <w:rsid w:val="006B38CD"/>
    <w:rsid w:val="006B4AD1"/>
    <w:rsid w:val="006B6BB5"/>
    <w:rsid w:val="006C12D4"/>
    <w:rsid w:val="006C22C9"/>
    <w:rsid w:val="006C5FF1"/>
    <w:rsid w:val="006D52D3"/>
    <w:rsid w:val="006D6445"/>
    <w:rsid w:val="006E530D"/>
    <w:rsid w:val="006E6BC7"/>
    <w:rsid w:val="006F7D84"/>
    <w:rsid w:val="0072078F"/>
    <w:rsid w:val="00724914"/>
    <w:rsid w:val="00732022"/>
    <w:rsid w:val="00732129"/>
    <w:rsid w:val="00732AB7"/>
    <w:rsid w:val="00733A8A"/>
    <w:rsid w:val="00737FFD"/>
    <w:rsid w:val="00744102"/>
    <w:rsid w:val="00746D8A"/>
    <w:rsid w:val="00754F5F"/>
    <w:rsid w:val="00755ED4"/>
    <w:rsid w:val="00761860"/>
    <w:rsid w:val="007718C2"/>
    <w:rsid w:val="007821C2"/>
    <w:rsid w:val="007835AF"/>
    <w:rsid w:val="00785C83"/>
    <w:rsid w:val="00795A2C"/>
    <w:rsid w:val="007A185C"/>
    <w:rsid w:val="007A5DB5"/>
    <w:rsid w:val="007B2359"/>
    <w:rsid w:val="007D54C4"/>
    <w:rsid w:val="007E1081"/>
    <w:rsid w:val="007F17A1"/>
    <w:rsid w:val="00801032"/>
    <w:rsid w:val="00804A54"/>
    <w:rsid w:val="0080666A"/>
    <w:rsid w:val="008078F1"/>
    <w:rsid w:val="00820788"/>
    <w:rsid w:val="008325A5"/>
    <w:rsid w:val="00836746"/>
    <w:rsid w:val="0084043D"/>
    <w:rsid w:val="00841309"/>
    <w:rsid w:val="008449A1"/>
    <w:rsid w:val="00847E51"/>
    <w:rsid w:val="0085167D"/>
    <w:rsid w:val="00863825"/>
    <w:rsid w:val="00885227"/>
    <w:rsid w:val="00887A07"/>
    <w:rsid w:val="008919F7"/>
    <w:rsid w:val="00891A8E"/>
    <w:rsid w:val="008929F9"/>
    <w:rsid w:val="0089540C"/>
    <w:rsid w:val="008A43BA"/>
    <w:rsid w:val="008B20DB"/>
    <w:rsid w:val="008B51D4"/>
    <w:rsid w:val="008C5A5E"/>
    <w:rsid w:val="008D2A1D"/>
    <w:rsid w:val="008E2A6A"/>
    <w:rsid w:val="008E4C27"/>
    <w:rsid w:val="0090535A"/>
    <w:rsid w:val="00905509"/>
    <w:rsid w:val="009065C9"/>
    <w:rsid w:val="009119F3"/>
    <w:rsid w:val="00915784"/>
    <w:rsid w:val="009227B4"/>
    <w:rsid w:val="009272AA"/>
    <w:rsid w:val="00930CC5"/>
    <w:rsid w:val="009343C3"/>
    <w:rsid w:val="00937F4C"/>
    <w:rsid w:val="0096243B"/>
    <w:rsid w:val="0096358A"/>
    <w:rsid w:val="00970DF4"/>
    <w:rsid w:val="00990754"/>
    <w:rsid w:val="00990C34"/>
    <w:rsid w:val="00990CAD"/>
    <w:rsid w:val="00992F3A"/>
    <w:rsid w:val="00995C7D"/>
    <w:rsid w:val="00997990"/>
    <w:rsid w:val="009B606A"/>
    <w:rsid w:val="009C2AB4"/>
    <w:rsid w:val="009D6F7A"/>
    <w:rsid w:val="009F0BEE"/>
    <w:rsid w:val="009F2C76"/>
    <w:rsid w:val="00A02A83"/>
    <w:rsid w:val="00A060B9"/>
    <w:rsid w:val="00A069F4"/>
    <w:rsid w:val="00A10FE0"/>
    <w:rsid w:val="00A30F02"/>
    <w:rsid w:val="00A32172"/>
    <w:rsid w:val="00A3308C"/>
    <w:rsid w:val="00A33AF2"/>
    <w:rsid w:val="00A35012"/>
    <w:rsid w:val="00A3799F"/>
    <w:rsid w:val="00A37A09"/>
    <w:rsid w:val="00A4471E"/>
    <w:rsid w:val="00A47267"/>
    <w:rsid w:val="00A5639E"/>
    <w:rsid w:val="00A61F80"/>
    <w:rsid w:val="00A72525"/>
    <w:rsid w:val="00A73D4F"/>
    <w:rsid w:val="00A7796A"/>
    <w:rsid w:val="00A922AE"/>
    <w:rsid w:val="00A937F4"/>
    <w:rsid w:val="00A942D0"/>
    <w:rsid w:val="00A953B2"/>
    <w:rsid w:val="00AA355E"/>
    <w:rsid w:val="00AA7017"/>
    <w:rsid w:val="00AB2AF6"/>
    <w:rsid w:val="00AB6245"/>
    <w:rsid w:val="00AC2609"/>
    <w:rsid w:val="00AD0F36"/>
    <w:rsid w:val="00AD2525"/>
    <w:rsid w:val="00AF1EE1"/>
    <w:rsid w:val="00B0156E"/>
    <w:rsid w:val="00B02B20"/>
    <w:rsid w:val="00B100F3"/>
    <w:rsid w:val="00B12A04"/>
    <w:rsid w:val="00B153F4"/>
    <w:rsid w:val="00B33827"/>
    <w:rsid w:val="00B4079D"/>
    <w:rsid w:val="00B546DC"/>
    <w:rsid w:val="00B646BE"/>
    <w:rsid w:val="00B84ADC"/>
    <w:rsid w:val="00BA5398"/>
    <w:rsid w:val="00BA5FF1"/>
    <w:rsid w:val="00BB5ACA"/>
    <w:rsid w:val="00BC2221"/>
    <w:rsid w:val="00BC6E27"/>
    <w:rsid w:val="00BD3FDD"/>
    <w:rsid w:val="00BE7DF9"/>
    <w:rsid w:val="00C002D1"/>
    <w:rsid w:val="00C0534B"/>
    <w:rsid w:val="00C319E9"/>
    <w:rsid w:val="00C34179"/>
    <w:rsid w:val="00C36776"/>
    <w:rsid w:val="00C40C25"/>
    <w:rsid w:val="00C43583"/>
    <w:rsid w:val="00C451F5"/>
    <w:rsid w:val="00C50DDC"/>
    <w:rsid w:val="00C620A8"/>
    <w:rsid w:val="00C6420F"/>
    <w:rsid w:val="00C74E91"/>
    <w:rsid w:val="00C7655C"/>
    <w:rsid w:val="00C8292F"/>
    <w:rsid w:val="00C912B7"/>
    <w:rsid w:val="00C91651"/>
    <w:rsid w:val="00CB1C46"/>
    <w:rsid w:val="00CB2BF9"/>
    <w:rsid w:val="00CB6014"/>
    <w:rsid w:val="00CC0055"/>
    <w:rsid w:val="00CD1A16"/>
    <w:rsid w:val="00CF2855"/>
    <w:rsid w:val="00D07B06"/>
    <w:rsid w:val="00D1034C"/>
    <w:rsid w:val="00D17989"/>
    <w:rsid w:val="00D22F8E"/>
    <w:rsid w:val="00D425C8"/>
    <w:rsid w:val="00D45F79"/>
    <w:rsid w:val="00D50209"/>
    <w:rsid w:val="00D547B4"/>
    <w:rsid w:val="00D56DEE"/>
    <w:rsid w:val="00D7548A"/>
    <w:rsid w:val="00D76E13"/>
    <w:rsid w:val="00D77751"/>
    <w:rsid w:val="00D805C5"/>
    <w:rsid w:val="00D869E4"/>
    <w:rsid w:val="00D87F33"/>
    <w:rsid w:val="00D907E6"/>
    <w:rsid w:val="00D933C2"/>
    <w:rsid w:val="00DA09EE"/>
    <w:rsid w:val="00DA0C0B"/>
    <w:rsid w:val="00DA6ACB"/>
    <w:rsid w:val="00DB1103"/>
    <w:rsid w:val="00DB7703"/>
    <w:rsid w:val="00DD7145"/>
    <w:rsid w:val="00DE1DB1"/>
    <w:rsid w:val="00DE77FE"/>
    <w:rsid w:val="00DF1A2C"/>
    <w:rsid w:val="00DF67DE"/>
    <w:rsid w:val="00E0041C"/>
    <w:rsid w:val="00E008E0"/>
    <w:rsid w:val="00E03A5E"/>
    <w:rsid w:val="00E15086"/>
    <w:rsid w:val="00E17690"/>
    <w:rsid w:val="00E32084"/>
    <w:rsid w:val="00E42F82"/>
    <w:rsid w:val="00E47165"/>
    <w:rsid w:val="00E500FE"/>
    <w:rsid w:val="00E55D8C"/>
    <w:rsid w:val="00E62131"/>
    <w:rsid w:val="00E746EA"/>
    <w:rsid w:val="00E93E07"/>
    <w:rsid w:val="00E961EA"/>
    <w:rsid w:val="00EB1F66"/>
    <w:rsid w:val="00EB76A7"/>
    <w:rsid w:val="00ED39BA"/>
    <w:rsid w:val="00ED5578"/>
    <w:rsid w:val="00EF2189"/>
    <w:rsid w:val="00EF470C"/>
    <w:rsid w:val="00EF657B"/>
    <w:rsid w:val="00F03020"/>
    <w:rsid w:val="00F26684"/>
    <w:rsid w:val="00F31A76"/>
    <w:rsid w:val="00F45117"/>
    <w:rsid w:val="00F460CA"/>
    <w:rsid w:val="00F530EE"/>
    <w:rsid w:val="00F62122"/>
    <w:rsid w:val="00F65F64"/>
    <w:rsid w:val="00F70B78"/>
    <w:rsid w:val="00F73E4D"/>
    <w:rsid w:val="00F821A2"/>
    <w:rsid w:val="00F958EB"/>
    <w:rsid w:val="00FA4EC7"/>
    <w:rsid w:val="00FB41A5"/>
    <w:rsid w:val="00FB5464"/>
    <w:rsid w:val="00FB6033"/>
    <w:rsid w:val="00FC32E3"/>
    <w:rsid w:val="00FD269B"/>
    <w:rsid w:val="00FD4FB8"/>
    <w:rsid w:val="00FE5B33"/>
    <w:rsid w:val="00FF16FD"/>
    <w:rsid w:val="00FF6F45"/>
    <w:rsid w:val="00FF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36E0BD"/>
  <w15:chartTrackingRefBased/>
  <w15:docId w15:val="{CD8F9B59-C298-4290-A5EE-078A3401F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7F33"/>
    <w:pPr>
      <w:spacing w:line="240" w:lineRule="auto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F117A"/>
    <w:pPr>
      <w:keepNext/>
      <w:keepLines/>
      <w:numPr>
        <w:numId w:val="1"/>
      </w:numPr>
      <w:shd w:val="clear" w:color="auto" w:fill="C5E0B3" w:themeFill="accent6" w:themeFillTint="66"/>
      <w:spacing w:before="120" w:after="120"/>
      <w:outlineLvl w:val="0"/>
    </w:pPr>
    <w:rPr>
      <w:rFonts w:asciiTheme="majorHAnsi" w:eastAsiaTheme="majorEastAsia" w:hAnsiTheme="majorHAnsi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1F13"/>
    <w:pPr>
      <w:keepNext/>
      <w:keepLines/>
      <w:numPr>
        <w:ilvl w:val="1"/>
        <w:numId w:val="1"/>
      </w:numPr>
      <w:shd w:val="clear" w:color="auto" w:fill="C5E0B3" w:themeFill="accent6" w:themeFillTint="66"/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1F13"/>
    <w:pPr>
      <w:keepNext/>
      <w:keepLines/>
      <w:numPr>
        <w:ilvl w:val="2"/>
        <w:numId w:val="1"/>
      </w:numPr>
      <w:shd w:val="clear" w:color="auto" w:fill="C5E0B3" w:themeFill="accent6" w:themeFillTint="66"/>
      <w:spacing w:before="120" w:after="12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69F4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69F4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69F4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69F4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69F4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69F4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117A"/>
    <w:rPr>
      <w:rFonts w:asciiTheme="majorHAnsi" w:eastAsiaTheme="majorEastAsia" w:hAnsiTheme="majorHAnsi" w:cstheme="majorBidi"/>
      <w:b/>
      <w:sz w:val="26"/>
      <w:szCs w:val="32"/>
      <w:shd w:val="clear" w:color="auto" w:fill="C5E0B3" w:themeFill="accent6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1C1F13"/>
    <w:rPr>
      <w:rFonts w:asciiTheme="majorHAnsi" w:eastAsiaTheme="majorEastAsia" w:hAnsiTheme="majorHAnsi" w:cstheme="majorBidi"/>
      <w:b/>
      <w:sz w:val="26"/>
      <w:szCs w:val="26"/>
      <w:shd w:val="clear" w:color="auto" w:fill="C5E0B3" w:themeFill="accent6" w:themeFillTint="66"/>
    </w:rPr>
  </w:style>
  <w:style w:type="character" w:customStyle="1" w:styleId="Heading3Char">
    <w:name w:val="Heading 3 Char"/>
    <w:basedOn w:val="DefaultParagraphFont"/>
    <w:link w:val="Heading3"/>
    <w:uiPriority w:val="9"/>
    <w:rsid w:val="001C1F13"/>
    <w:rPr>
      <w:rFonts w:asciiTheme="majorHAnsi" w:eastAsiaTheme="majorEastAsia" w:hAnsiTheme="majorHAnsi" w:cstheme="majorBidi"/>
      <w:b/>
      <w:sz w:val="24"/>
      <w:szCs w:val="24"/>
      <w:shd w:val="clear" w:color="auto" w:fill="C5E0B3" w:themeFill="accent6" w:themeFillTint="6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69F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69F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69F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69F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69F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69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rsid w:val="00454559"/>
    <w:pPr>
      <w:spacing w:after="0" w:line="240" w:lineRule="auto"/>
    </w:pPr>
    <w:rPr>
      <w:rFonts w:eastAsia="Times New Roman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069F4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A069F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069F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A069F4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A069F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69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Normal"/>
    <w:next w:val="Normal"/>
    <w:uiPriority w:val="39"/>
    <w:unhideWhenUsed/>
    <w:qFormat/>
    <w:rsid w:val="0090535A"/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044C8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44C8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33827"/>
    <w:pPr>
      <w:spacing w:after="100"/>
      <w:ind w:left="440"/>
    </w:pPr>
  </w:style>
  <w:style w:type="paragraph" w:customStyle="1" w:styleId="Code">
    <w:name w:val="Code"/>
    <w:autoRedefine/>
    <w:qFormat/>
    <w:rsid w:val="004C51F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460D9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FD269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D269B"/>
  </w:style>
  <w:style w:type="paragraph" w:styleId="Footer">
    <w:name w:val="footer"/>
    <w:basedOn w:val="Normal"/>
    <w:link w:val="FooterChar"/>
    <w:autoRedefine/>
    <w:unhideWhenUsed/>
    <w:rsid w:val="00FD269B"/>
    <w:pPr>
      <w:tabs>
        <w:tab w:val="center" w:pos="4680"/>
        <w:tab w:val="right" w:pos="9360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269B"/>
    <w:rPr>
      <w:sz w:val="20"/>
    </w:rPr>
  </w:style>
  <w:style w:type="paragraph" w:customStyle="1" w:styleId="AppendixStyle">
    <w:name w:val="Appendix Style"/>
    <w:basedOn w:val="Heading1"/>
    <w:next w:val="Normal"/>
    <w:autoRedefine/>
    <w:qFormat/>
    <w:rsid w:val="00221471"/>
    <w:pPr>
      <w:numPr>
        <w:numId w:val="2"/>
      </w:numPr>
      <w:spacing w:before="160"/>
    </w:pPr>
    <w:rPr>
      <w:rFonts w:ascii="Calibri Light" w:hAnsi="Calibri Light"/>
    </w:rPr>
  </w:style>
  <w:style w:type="paragraph" w:styleId="TableofFigures">
    <w:name w:val="table of figures"/>
    <w:basedOn w:val="Normal"/>
    <w:next w:val="Normal"/>
    <w:uiPriority w:val="99"/>
    <w:unhideWhenUsed/>
    <w:rsid w:val="00175202"/>
    <w:pPr>
      <w:spacing w:after="0"/>
    </w:pPr>
  </w:style>
  <w:style w:type="character" w:styleId="PageNumber">
    <w:name w:val="page number"/>
    <w:basedOn w:val="DefaultParagraphFont"/>
    <w:rsid w:val="00C34179"/>
  </w:style>
  <w:style w:type="paragraph" w:styleId="BalloonText">
    <w:name w:val="Balloon Text"/>
    <w:basedOn w:val="Normal"/>
    <w:link w:val="BalloonTextChar"/>
    <w:rsid w:val="00C34179"/>
    <w:pPr>
      <w:spacing w:after="0"/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4179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C34179"/>
    <w:rPr>
      <w:color w:val="954F72" w:themeColor="followedHyperlink"/>
      <w:u w:val="single"/>
    </w:rPr>
  </w:style>
  <w:style w:type="character" w:styleId="HTMLCode">
    <w:name w:val="HTML Code"/>
    <w:basedOn w:val="DefaultParagraphFont"/>
    <w:uiPriority w:val="99"/>
    <w:unhideWhenUsed/>
    <w:rsid w:val="00C34179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DefaultParagraphFont"/>
    <w:rsid w:val="00C34179"/>
  </w:style>
  <w:style w:type="character" w:styleId="HTMLTypewriter">
    <w:name w:val="HTML Typewriter"/>
    <w:basedOn w:val="DefaultParagraphFont"/>
    <w:uiPriority w:val="99"/>
    <w:unhideWhenUsed/>
    <w:rsid w:val="00C34179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uiPriority w:val="1"/>
    <w:qFormat/>
    <w:rsid w:val="00C34179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25053F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49D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2B098A"/>
    <w:pPr>
      <w:spacing w:after="200"/>
      <w:jc w:val="left"/>
    </w:pPr>
    <w:rPr>
      <w:rFonts w:eastAsia="Times New Roman" w:cs="Times New Roman"/>
      <w:iCs/>
      <w:sz w:val="18"/>
      <w:szCs w:val="18"/>
    </w:rPr>
  </w:style>
  <w:style w:type="paragraph" w:styleId="NormalWeb">
    <w:name w:val="Normal (Web)"/>
    <w:basedOn w:val="Normal"/>
    <w:uiPriority w:val="99"/>
    <w:unhideWhenUsed/>
    <w:rsid w:val="0073202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719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8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8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0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7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3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3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9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chcommunity.microsoft.com/t5/educator-developer-blog/step-by-step-setting-up-github-student-and-github-copilot-as-an/ba-p/3736279" TargetMode="External"/><Relationship Id="rId13" Type="http://schemas.openxmlformats.org/officeDocument/2006/relationships/hyperlink" Target="https://eclipseide.org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racle.com/java/technologies/downloads/" TargetMode="Externa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ibson\Documents\Custom%20Office%20Templates\1302_book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8F61C-C368-4EB9-A1B1-2E280EE8B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1302_book5.dotx</Template>
  <TotalTime>2841</TotalTime>
  <Pages>11</Pages>
  <Words>1449</Words>
  <Characters>8264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R. Gibson</dc:creator>
  <cp:keywords/>
  <dc:description/>
  <cp:lastModifiedBy>David R. Gibson</cp:lastModifiedBy>
  <cp:revision>123</cp:revision>
  <dcterms:created xsi:type="dcterms:W3CDTF">2021-05-14T17:05:00Z</dcterms:created>
  <dcterms:modified xsi:type="dcterms:W3CDTF">2024-08-13T17:19:00Z</dcterms:modified>
</cp:coreProperties>
</file>